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3D2" w:rsidRDefault="00C053D2" w:rsidP="00A914F7">
      <w:pPr>
        <w:tabs>
          <w:tab w:val="left" w:pos="3686"/>
        </w:tabs>
        <w:spacing w:after="0" w:line="240" w:lineRule="auto"/>
        <w:jc w:val="both"/>
        <w:rPr>
          <w:rFonts w:ascii="Palatino Linotype" w:hAnsi="Palatino Linotype" w:cs="Arial"/>
        </w:rPr>
      </w:pPr>
    </w:p>
    <w:p w:rsidR="007162C5" w:rsidRPr="003B3899" w:rsidRDefault="007162C5" w:rsidP="00A914F7">
      <w:pPr>
        <w:tabs>
          <w:tab w:val="left" w:pos="3686"/>
        </w:tabs>
        <w:spacing w:after="0" w:line="240" w:lineRule="auto"/>
        <w:jc w:val="both"/>
        <w:rPr>
          <w:rFonts w:ascii="Palatino Linotype" w:hAnsi="Palatino Linotype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t xml:space="preserve">Richtlinie über die Gewährung von Zuwendungen im Rahmen des Landesprogramms Regionales Übergangsmanagement (RÜMSA) aus Mitteln des Europäischen Sozialfonds </w:t>
      </w:r>
      <w:r w:rsidR="006511CA">
        <w:rPr>
          <w:rFonts w:ascii="Arial" w:hAnsi="Arial" w:cs="Arial"/>
          <w:b/>
        </w:rPr>
        <w:t>und des Landes Sachsen-Anhalt</w:t>
      </w:r>
    </w:p>
    <w:p w:rsidR="000B731E" w:rsidRPr="006511CA" w:rsidRDefault="000B731E" w:rsidP="006511CA">
      <w:pPr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Projektvorschlag zum Ideenwettbewerb</w:t>
      </w:r>
      <w:r w:rsidR="005F6B04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</w:rPr>
          <w:id w:val="1132901866"/>
          <w:placeholder>
            <w:docPart w:val="0FBA865505684E668DDC26D1921953CB"/>
          </w:placeholder>
          <w:showingPlcHdr/>
        </w:sdtPr>
        <w:sdtEndPr/>
        <w:sdtContent>
          <w:r w:rsidR="006F29DA"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TITEL DES IDEENWETTBEWERBS</w:t>
          </w:r>
        </w:sdtContent>
      </w:sdt>
      <w:r w:rsidR="006F29DA" w:rsidRPr="006511CA">
        <w:rPr>
          <w:rFonts w:ascii="Arial" w:hAnsi="Arial" w:cs="Arial"/>
          <w:b/>
          <w:sz w:val="28"/>
          <w:szCs w:val="28"/>
        </w:rPr>
        <w:t xml:space="preserve"> d</w:t>
      </w:r>
      <w:r w:rsidRPr="006511CA">
        <w:rPr>
          <w:rFonts w:ascii="Arial" w:hAnsi="Arial" w:cs="Arial"/>
          <w:b/>
          <w:sz w:val="28"/>
          <w:szCs w:val="28"/>
        </w:rPr>
        <w:t>er Kommune</w:t>
      </w:r>
      <w:r w:rsidR="000D71EC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  <w:highlight w:val="lightGray"/>
          </w:rPr>
          <w:id w:val="573236384"/>
          <w:placeholder>
            <w:docPart w:val="379A79C604494F10A13D5F3525083D4E"/>
          </w:placeholder>
          <w:showingPlcHdr/>
        </w:sdtPr>
        <w:sdtEndPr>
          <w:rPr>
            <w:highlight w:val="none"/>
          </w:rPr>
        </w:sdtEndPr>
        <w:sdtContent>
          <w:r w:rsidR="000D71EC"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NAME DER KOMMUNE</w:t>
          </w:r>
        </w:sdtContent>
      </w:sdt>
      <w:r w:rsidR="006F29DA" w:rsidRPr="006511CA">
        <w:rPr>
          <w:rFonts w:ascii="Arial" w:hAnsi="Arial" w:cs="Arial"/>
          <w:b/>
          <w:sz w:val="28"/>
          <w:szCs w:val="28"/>
        </w:rPr>
        <w:t xml:space="preserve"> </w:t>
      </w:r>
      <w:r w:rsidRPr="006511CA">
        <w:rPr>
          <w:rFonts w:ascii="Arial" w:hAnsi="Arial" w:cs="Arial"/>
          <w:b/>
          <w:sz w:val="28"/>
          <w:szCs w:val="28"/>
        </w:rPr>
        <w:t>gem. Nummer 3.2 der Richtlinie RÜMSA (Handlungssäule II)</w:t>
      </w:r>
      <w:r w:rsidR="005F6B04" w:rsidRPr="006511CA">
        <w:rPr>
          <w:rFonts w:ascii="Arial" w:hAnsi="Arial" w:cs="Arial"/>
          <w:b/>
          <w:sz w:val="28"/>
          <w:szCs w:val="28"/>
        </w:rPr>
        <w:t xml:space="preserve"> in dem/den Themenfeld(ern)</w:t>
      </w:r>
      <w:r w:rsidR="000D71EC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color w:val="000000" w:themeColor="text1"/>
            <w:sz w:val="32"/>
            <w:szCs w:val="32"/>
            <w:highlight w:val="lightGray"/>
          </w:rPr>
          <w:id w:val="643631293"/>
          <w:placeholder>
            <w:docPart w:val="B9677FD285D64C31ACEC163EADFCF43B"/>
          </w:placeholder>
          <w:showingPlcHdr/>
        </w:sdtPr>
        <w:sdtEndPr>
          <w:rPr>
            <w:color w:val="auto"/>
            <w:sz w:val="28"/>
            <w:szCs w:val="28"/>
            <w:highlight w:val="none"/>
          </w:rPr>
        </w:sdtEndPr>
        <w:sdtContent>
          <w:r w:rsidR="000D71EC"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BENENNUNG DER THEMENFELDER</w:t>
          </w:r>
        </w:sdtContent>
      </w:sdt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</w:rPr>
      </w:pP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Titel des Projektvorschlags: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90242" w:rsidRPr="006511CA" w:rsidTr="00C90242">
        <w:tc>
          <w:tcPr>
            <w:tcW w:w="9212" w:type="dxa"/>
          </w:tcPr>
          <w:sdt>
            <w:sdtPr>
              <w:rPr>
                <w:rFonts w:ascii="Arial" w:hAnsi="Arial" w:cs="Arial"/>
                <w:b/>
              </w:rPr>
              <w:id w:val="-846333475"/>
              <w:placeholder>
                <w:docPart w:val="A62E9D411A6C404B9DC670AFAABF9062"/>
              </w:placeholder>
              <w:showingPlcHdr/>
            </w:sdtPr>
            <w:sdtEndPr/>
            <w:sdtContent>
              <w:p w:rsidR="00C90242" w:rsidRPr="006511CA" w:rsidRDefault="006F29DA" w:rsidP="006511CA">
                <w:pPr>
                  <w:jc w:val="both"/>
                  <w:rPr>
                    <w:rFonts w:ascii="Arial" w:hAnsi="Arial" w:cs="Arial"/>
                    <w:b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F6DFC" w:rsidRPr="006511CA" w:rsidRDefault="00BF6DF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BF6DFC" w:rsidRPr="006511CA" w:rsidRDefault="00BF6DF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Eingereicht von: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p w:rsidR="003A0806" w:rsidRPr="006511CA" w:rsidRDefault="002A1DFF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1987685"/>
                <w:placeholder>
                  <w:docPart w:val="06D87844606D45DDBBBB1243DD5ED98F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F35AFC" w:rsidRPr="006511CA" w:rsidRDefault="00F35AFC" w:rsidP="006511CA">
      <w:pPr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Name des Antragstellenden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-1602790729"/>
              <w:placeholder>
                <w:docPart w:val="54825879407B4DC3B73DD80BDD53B4EB"/>
              </w:placeholder>
              <w:showingPlcHdr/>
            </w:sdtPr>
            <w:sdtEndPr/>
            <w:sdtContent>
              <w:p w:rsidR="003A0806" w:rsidRPr="006511CA" w:rsidRDefault="00C86811" w:rsidP="00C86811">
                <w:pPr>
                  <w:jc w:val="both"/>
                  <w:rPr>
                    <w:rFonts w:ascii="Arial" w:hAnsi="Arial" w:cs="Arial"/>
                  </w:rPr>
                </w:pPr>
                <w:r w:rsidRPr="003A0806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F35AFC" w:rsidRPr="006511CA" w:rsidRDefault="00F35AFC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Rechtsform</w:t>
      </w:r>
    </w:p>
    <w:p w:rsidR="00931144" w:rsidRPr="006511CA" w:rsidRDefault="00931144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1007330560"/>
              <w:placeholder>
                <w:docPart w:val="811E085D578E4E85813E1EDCBB01C490"/>
              </w:placeholder>
              <w:showingPlcHdr/>
            </w:sdtPr>
            <w:sdtEndPr/>
            <w:sdtContent>
              <w:p w:rsidR="003A0806" w:rsidRPr="006511CA" w:rsidRDefault="00C86811" w:rsidP="00C86811">
                <w:pPr>
                  <w:jc w:val="both"/>
                  <w:rPr>
                    <w:rFonts w:ascii="Arial" w:hAnsi="Arial" w:cs="Arial"/>
                  </w:rPr>
                </w:pPr>
                <w:r w:rsidRPr="003A0806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511CA">
        <w:rPr>
          <w:rFonts w:ascii="Arial" w:hAnsi="Arial" w:cs="Arial"/>
          <w:b/>
          <w:i/>
          <w:sz w:val="20"/>
          <w:szCs w:val="20"/>
        </w:rPr>
        <w:t>Rechtsverbindliche Vertretung nach außen (Name, Vorname)</w:t>
      </w:r>
    </w:p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511CA">
        <w:rPr>
          <w:rFonts w:ascii="Arial" w:hAnsi="Arial" w:cs="Arial"/>
          <w:b/>
          <w:sz w:val="20"/>
          <w:szCs w:val="20"/>
        </w:rPr>
        <w:t>(Hinweis: Durch diese Person wird der Antrag unterzeichnet</w:t>
      </w:r>
      <w:r w:rsidR="00792F08">
        <w:rPr>
          <w:rFonts w:ascii="Arial" w:hAnsi="Arial" w:cs="Arial"/>
          <w:b/>
          <w:sz w:val="20"/>
          <w:szCs w:val="20"/>
        </w:rPr>
        <w:t>.</w:t>
      </w:r>
      <w:r w:rsidRPr="006511CA">
        <w:rPr>
          <w:rFonts w:ascii="Arial" w:hAnsi="Arial" w:cs="Arial"/>
          <w:b/>
          <w:sz w:val="20"/>
          <w:szCs w:val="20"/>
        </w:rPr>
        <w:t>)</w:t>
      </w:r>
    </w:p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p w:rsidR="003A0806" w:rsidRPr="006511CA" w:rsidRDefault="002A1DFF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897701764"/>
                <w:placeholder>
                  <w:docPart w:val="8468605C6D824177B61DBB0ED766931E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Kontaktperson</w:t>
      </w:r>
      <w:r w:rsidRPr="006511CA">
        <w:rPr>
          <w:rFonts w:ascii="Arial" w:hAnsi="Arial" w:cs="Arial"/>
          <w:b/>
        </w:rPr>
        <w:t xml:space="preserve"> </w:t>
      </w:r>
      <w:r w:rsidRPr="006511CA">
        <w:rPr>
          <w:rFonts w:ascii="Arial" w:hAnsi="Arial" w:cs="Arial"/>
          <w:i/>
          <w:sz w:val="20"/>
          <w:szCs w:val="20"/>
        </w:rPr>
        <w:t>(Name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Vorname</w:t>
      </w:r>
      <w:r w:rsidRPr="006511CA">
        <w:rPr>
          <w:rFonts w:ascii="Arial" w:hAnsi="Arial" w:cs="Arial"/>
        </w:rPr>
        <w:t>)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90242" w:rsidRPr="006511CA" w:rsidTr="00C90242">
        <w:tc>
          <w:tcPr>
            <w:tcW w:w="9212" w:type="dxa"/>
          </w:tcPr>
          <w:p w:rsidR="00C90242" w:rsidRPr="006511CA" w:rsidRDefault="002A1DFF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1180421068"/>
                <w:placeholder>
                  <w:docPart w:val="E610314A91E844DB8A7D6188E7691014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Straße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Hausnummer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p w:rsidR="003A0806" w:rsidRPr="006511CA" w:rsidRDefault="002A1DFF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1746448666"/>
                <w:placeholder>
                  <w:docPart w:val="0E28E58322AC48B49AB84A12C1AEBCE1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PLZ</w:t>
      </w:r>
      <w:r w:rsidR="00C90242" w:rsidRPr="006511CA">
        <w:rPr>
          <w:rFonts w:ascii="Arial" w:hAnsi="Arial" w:cs="Arial"/>
          <w:i/>
          <w:sz w:val="20"/>
          <w:szCs w:val="20"/>
        </w:rPr>
        <w:t xml:space="preserve">; </w:t>
      </w:r>
      <w:r w:rsidRPr="006511CA">
        <w:rPr>
          <w:rFonts w:ascii="Arial" w:hAnsi="Arial" w:cs="Arial"/>
          <w:i/>
          <w:sz w:val="20"/>
          <w:szCs w:val="20"/>
        </w:rPr>
        <w:t>Ort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792F08">
        <w:tc>
          <w:tcPr>
            <w:tcW w:w="4928" w:type="dxa"/>
          </w:tcPr>
          <w:p w:rsidR="00C90242" w:rsidRPr="006511CA" w:rsidRDefault="002A1DFF" w:rsidP="00792F08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22245288"/>
                <w:placeholder>
                  <w:docPart w:val="AE2B15C6ECD04545AD659F7127C3E878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Telefon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C90242">
        <w:tc>
          <w:tcPr>
            <w:tcW w:w="4928" w:type="dxa"/>
          </w:tcPr>
          <w:p w:rsidR="00C90242" w:rsidRPr="006511CA" w:rsidRDefault="002A1DFF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510881851"/>
                <w:placeholder>
                  <w:docPart w:val="24B8667E1C7746DD9679097D25FFB88C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C90242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Fax</w:t>
      </w:r>
      <w:r w:rsidRPr="006511CA">
        <w:rPr>
          <w:rFonts w:ascii="Arial" w:hAnsi="Arial" w:cs="Arial"/>
          <w:b/>
        </w:rPr>
        <w:tab/>
      </w:r>
    </w:p>
    <w:p w:rsidR="00C90242" w:rsidRPr="006511CA" w:rsidRDefault="00C90242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C90242">
        <w:tc>
          <w:tcPr>
            <w:tcW w:w="4928" w:type="dxa"/>
          </w:tcPr>
          <w:sdt>
            <w:sdtPr>
              <w:rPr>
                <w:rFonts w:ascii="Arial" w:hAnsi="Arial" w:cs="Arial"/>
              </w:rPr>
              <w:id w:val="73561480"/>
              <w:placeholder>
                <w:docPart w:val="663F261677F54EFBACD523B3D58EC67D"/>
              </w:placeholder>
              <w:showingPlcHdr/>
            </w:sdtPr>
            <w:sdtEndPr/>
            <w:sdtContent>
              <w:p w:rsidR="00C90242" w:rsidRPr="006511CA" w:rsidRDefault="006F29DA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053D2" w:rsidRPr="006511CA" w:rsidRDefault="003B3899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E-Mail</w:t>
      </w:r>
      <w:r w:rsidRPr="006511CA">
        <w:rPr>
          <w:rFonts w:ascii="Arial" w:hAnsi="Arial" w:cs="Arial"/>
          <w:b/>
        </w:rPr>
        <w:t>-</w:t>
      </w:r>
      <w:r w:rsidR="001B5528" w:rsidRPr="006511CA">
        <w:rPr>
          <w:rFonts w:ascii="Arial" w:hAnsi="Arial" w:cs="Arial"/>
          <w:i/>
          <w:sz w:val="20"/>
          <w:szCs w:val="20"/>
        </w:rPr>
        <w:t>Adress</w:t>
      </w:r>
      <w:r w:rsidR="001412F0" w:rsidRPr="006511CA">
        <w:rPr>
          <w:rFonts w:ascii="Arial" w:hAnsi="Arial" w:cs="Arial"/>
          <w:i/>
          <w:sz w:val="20"/>
          <w:szCs w:val="20"/>
        </w:rPr>
        <w:t>e</w:t>
      </w:r>
    </w:p>
    <w:p w:rsidR="007138D8" w:rsidRPr="006511CA" w:rsidRDefault="007138D8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  <w:sectPr w:rsidR="007138D8" w:rsidRPr="006511CA" w:rsidSect="00602B4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993" w:left="1417" w:header="708" w:footer="708" w:gutter="0"/>
          <w:pgNumType w:start="1"/>
          <w:cols w:space="708"/>
          <w:titlePg/>
          <w:docGrid w:linePitch="360"/>
        </w:sectPr>
      </w:pPr>
    </w:p>
    <w:p w:rsidR="001412F0" w:rsidRPr="006511CA" w:rsidRDefault="001412F0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1412F0" w:rsidRPr="006511CA" w:rsidRDefault="001412F0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7138D8" w:rsidRPr="006511CA" w:rsidRDefault="002A1DF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01565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7138D8" w:rsidRPr="006511CA">
        <w:rPr>
          <w:rFonts w:ascii="Arial" w:hAnsi="Arial" w:cs="Arial"/>
        </w:rPr>
        <w:tab/>
        <w:t>Vorschlag für Einzelprojekt</w:t>
      </w:r>
    </w:p>
    <w:p w:rsidR="007138D8" w:rsidRPr="006511CA" w:rsidRDefault="007138D8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7138D8" w:rsidRPr="006511CA" w:rsidRDefault="002A1DF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365869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7138D8" w:rsidRPr="006511CA">
        <w:rPr>
          <w:rFonts w:ascii="Arial" w:hAnsi="Arial" w:cs="Arial"/>
        </w:rPr>
        <w:tab/>
        <w:t>Vorschlag für Projekt eines Projektverbunds</w:t>
      </w:r>
    </w:p>
    <w:p w:rsidR="007138D8" w:rsidRPr="006511CA" w:rsidRDefault="007138D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138D8" w:rsidRPr="006511CA" w:rsidRDefault="00181C29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ab/>
      </w:r>
      <w:r w:rsidR="007138D8" w:rsidRPr="006511CA">
        <w:rPr>
          <w:rFonts w:ascii="Arial" w:hAnsi="Arial" w:cs="Arial"/>
        </w:rPr>
        <w:t>Mitglieder des Projektverbunds:</w:t>
      </w:r>
    </w:p>
    <w:tbl>
      <w:tblPr>
        <w:tblStyle w:val="Tabellenraster"/>
        <w:tblW w:w="0" w:type="auto"/>
        <w:tblInd w:w="675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103"/>
        <w:gridCol w:w="5103"/>
        <w:gridCol w:w="3546"/>
      </w:tblGrid>
      <w:tr w:rsidR="0017056C" w:rsidRPr="006511CA" w:rsidTr="0017056C">
        <w:tc>
          <w:tcPr>
            <w:tcW w:w="5103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Institution/Unternehmen/Organisation</w:t>
            </w:r>
          </w:p>
        </w:tc>
        <w:tc>
          <w:tcPr>
            <w:tcW w:w="5103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Anschrift</w:t>
            </w:r>
          </w:p>
        </w:tc>
        <w:tc>
          <w:tcPr>
            <w:tcW w:w="3546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Ansprechpartner/in</w:t>
            </w:r>
          </w:p>
        </w:tc>
      </w:tr>
      <w:tr w:rsidR="003A0806" w:rsidRPr="006511CA" w:rsidTr="0017056C">
        <w:sdt>
          <w:sdtPr>
            <w:rPr>
              <w:rFonts w:ascii="Arial" w:hAnsi="Arial" w:cs="Arial"/>
            </w:rPr>
            <w:id w:val="-2054065249"/>
            <w:placeholder>
              <w:docPart w:val="5BE22796E1344C59B09A2C6B68EE6453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13862043"/>
            <w:placeholder>
              <w:docPart w:val="2A8BDF1861524458AEEAE810A05D5068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27075644"/>
            <w:placeholder>
              <w:docPart w:val="A41DA39F8B834FA1B997E4073189648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0806" w:rsidRPr="006511CA" w:rsidTr="0017056C">
        <w:sdt>
          <w:sdtPr>
            <w:rPr>
              <w:rFonts w:ascii="Arial" w:hAnsi="Arial" w:cs="Arial"/>
            </w:rPr>
            <w:id w:val="1829252023"/>
            <w:placeholder>
              <w:docPart w:val="46330D5240E645BB93E2BD0631D52270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18955293"/>
            <w:placeholder>
              <w:docPart w:val="E2D4DDCDEEAF4522B9869326AC12865E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42379186"/>
            <w:placeholder>
              <w:docPart w:val="A96EE6CA6C494B2387761CA9297BED3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0806" w:rsidRPr="006511CA" w:rsidTr="0017056C">
        <w:sdt>
          <w:sdtPr>
            <w:rPr>
              <w:rFonts w:ascii="Arial" w:hAnsi="Arial" w:cs="Arial"/>
            </w:rPr>
            <w:id w:val="-377248825"/>
            <w:placeholder>
              <w:docPart w:val="02947B0E38214FA28CA0F79BB3AE8E3F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78653435"/>
            <w:placeholder>
              <w:docPart w:val="38E32783D8FA496D9E48285CD6B020E9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04645983"/>
            <w:placeholder>
              <w:docPart w:val="71C27824A5A3410883C6FA934BD6C48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F23EE0" w:rsidP="00C86811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E36A85" w:rsidRPr="006511CA" w:rsidRDefault="0041562D" w:rsidP="00792F0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511CA">
        <w:rPr>
          <w:rFonts w:ascii="Arial" w:hAnsi="Arial" w:cs="Arial"/>
        </w:rPr>
        <w:tab/>
      </w:r>
    </w:p>
    <w:p w:rsidR="0041562D" w:rsidRPr="006511CA" w:rsidRDefault="00E36A85" w:rsidP="00792F0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41562D" w:rsidRPr="006511CA" w:rsidSect="00C908FA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11CA">
        <w:rPr>
          <w:rFonts w:ascii="Arial" w:hAnsi="Arial" w:cs="Arial"/>
        </w:rPr>
        <w:tab/>
      </w:r>
      <w:r w:rsidR="0041562D" w:rsidRPr="006511CA">
        <w:rPr>
          <w:rFonts w:ascii="Arial" w:hAnsi="Arial" w:cs="Arial"/>
          <w:i/>
          <w:sz w:val="20"/>
          <w:szCs w:val="20"/>
        </w:rPr>
        <w:t>ggf. weitere Zeilen hinzufügen</w:t>
      </w:r>
      <w:r w:rsidR="0041562D" w:rsidRPr="006511CA">
        <w:rPr>
          <w:rFonts w:ascii="Arial" w:hAnsi="Arial" w:cs="Arial"/>
          <w:sz w:val="20"/>
          <w:szCs w:val="20"/>
        </w:rPr>
        <w:t xml:space="preserve">: </w:t>
      </w:r>
    </w:p>
    <w:tbl>
      <w:tblPr>
        <w:tblStyle w:val="Tabellenraster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5103"/>
        <w:gridCol w:w="5103"/>
        <w:gridCol w:w="3546"/>
      </w:tblGrid>
      <w:tr w:rsidR="0041562D" w:rsidRPr="006511CA" w:rsidTr="006354DF">
        <w:sdt>
          <w:sdtPr>
            <w:rPr>
              <w:rFonts w:ascii="Arial" w:hAnsi="Arial" w:cs="Arial"/>
            </w:rPr>
            <w:id w:val="1226486309"/>
            <w:placeholder>
              <w:docPart w:val="BE4809510DC04E9FA63982E93AFA6AFF"/>
            </w:placeholder>
            <w:showingPlcHdr/>
          </w:sdtPr>
          <w:sdtEndPr/>
          <w:sdtContent>
            <w:tc>
              <w:tcPr>
                <w:tcW w:w="5103" w:type="dxa"/>
              </w:tcPr>
              <w:p w:rsidR="0041562D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36590487"/>
            <w:placeholder>
              <w:docPart w:val="69DE4BAA1E2E479981019C35039C257D"/>
            </w:placeholder>
            <w:showingPlcHdr/>
          </w:sdtPr>
          <w:sdtEndPr/>
          <w:sdtContent>
            <w:tc>
              <w:tcPr>
                <w:tcW w:w="5103" w:type="dxa"/>
              </w:tcPr>
              <w:p w:rsidR="0041562D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4853839"/>
            <w:placeholder>
              <w:docPart w:val="0604CE67D646465CA82A4689EC6FD2D6"/>
            </w:placeholder>
            <w:showingPlcHdr/>
          </w:sdtPr>
          <w:sdtEndPr/>
          <w:sdtContent>
            <w:tc>
              <w:tcPr>
                <w:tcW w:w="3546" w:type="dxa"/>
              </w:tcPr>
              <w:p w:rsidR="0041562D" w:rsidRPr="006511CA" w:rsidRDefault="000A757B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41562D" w:rsidRPr="006511CA" w:rsidRDefault="0041562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41562D" w:rsidRPr="006511CA" w:rsidSect="0041562D">
          <w:type w:val="continuous"/>
          <w:pgSz w:w="16838" w:h="11906" w:orient="landscape"/>
          <w:pgMar w:top="1417" w:right="1417" w:bottom="1417" w:left="1134" w:header="708" w:footer="708" w:gutter="0"/>
          <w:pgNumType w:start="1"/>
          <w:cols w:space="708"/>
          <w:formProt w:val="0"/>
          <w:docGrid w:linePitch="360"/>
        </w:sectPr>
      </w:pPr>
    </w:p>
    <w:p w:rsidR="0041562D" w:rsidRPr="006511CA" w:rsidRDefault="0041562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138D8" w:rsidRPr="006511CA" w:rsidRDefault="007138D8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1562D" w:rsidRPr="006511CA" w:rsidRDefault="0041562D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41562D" w:rsidRPr="006511CA" w:rsidSect="0041562D">
          <w:type w:val="continuous"/>
          <w:pgSz w:w="16838" w:h="11906" w:orient="landscape"/>
          <w:pgMar w:top="1417" w:right="1417" w:bottom="1417" w:left="1134" w:header="708" w:footer="708" w:gutter="0"/>
          <w:pgNumType w:start="1"/>
          <w:cols w:space="708"/>
          <w:docGrid w:linePitch="360"/>
        </w:sectPr>
      </w:pPr>
    </w:p>
    <w:p w:rsidR="001B5528" w:rsidRPr="006511CA" w:rsidRDefault="001B55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1B5528" w:rsidRPr="006511CA" w:rsidRDefault="00792F0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t xml:space="preserve">Richtlinie über die Gewährung von Zuwendungen im Rahmen des Landesprogramms Regionales Übergangsmanagement (RÜMSA) aus Mitteln des Europäischen Sozialfonds </w:t>
      </w:r>
      <w:r>
        <w:rPr>
          <w:rFonts w:ascii="Arial" w:hAnsi="Arial" w:cs="Arial"/>
          <w:b/>
        </w:rPr>
        <w:t>und des Landes Sachsen-Anhalt</w:t>
      </w:r>
    </w:p>
    <w:p w:rsidR="001B5528" w:rsidRPr="006511CA" w:rsidRDefault="001B55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61144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Erklärung zum Projekt:</w:t>
      </w:r>
      <w:r w:rsidRPr="006511CA">
        <w:rPr>
          <w:rFonts w:ascii="Arial" w:hAnsi="Arial" w:cs="Arial"/>
          <w:b/>
          <w:sz w:val="28"/>
          <w:szCs w:val="28"/>
        </w:rPr>
        <w:tab/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b/>
                <w:sz w:val="28"/>
                <w:szCs w:val="28"/>
              </w:rPr>
              <w:id w:val="1137218482"/>
              <w:placeholder>
                <w:docPart w:val="AB61ABEB8AC4471AA23027AD27BE2F0F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6511CA">
                  <w:rPr>
                    <w:rStyle w:val="Platzhaltertext"/>
                    <w:rFonts w:ascii="Arial" w:hAnsi="Arial" w:cs="Arial"/>
                    <w:sz w:val="28"/>
                    <w:szCs w:val="28"/>
                  </w:rPr>
                  <w:t>Klicken Sie hier, um Text einzugeben.</w:t>
                </w:r>
              </w:p>
            </w:sdtContent>
          </w:sdt>
        </w:tc>
      </w:tr>
    </w:tbl>
    <w:p w:rsidR="00FF11D0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sz w:val="20"/>
          <w:szCs w:val="20"/>
        </w:rPr>
        <w:t>(Titel des Projektvorschlags)</w:t>
      </w:r>
    </w:p>
    <w:p w:rsidR="00C07C28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Diese Erklärung ist sowohl von einzeln einreichenden </w:t>
      </w:r>
      <w:r w:rsidR="001D6F5C" w:rsidRPr="006511CA">
        <w:rPr>
          <w:rFonts w:ascii="Arial" w:hAnsi="Arial" w:cs="Arial"/>
        </w:rPr>
        <w:t xml:space="preserve">Antragstellenden </w:t>
      </w:r>
      <w:r w:rsidRPr="006511CA">
        <w:rPr>
          <w:rFonts w:ascii="Arial" w:hAnsi="Arial" w:cs="Arial"/>
        </w:rPr>
        <w:t xml:space="preserve">als auch von allen </w:t>
      </w:r>
      <w:r w:rsidR="00BF6DFC" w:rsidRPr="006511CA">
        <w:rPr>
          <w:rFonts w:ascii="Arial" w:hAnsi="Arial" w:cs="Arial"/>
        </w:rPr>
        <w:t>Mitgliedern</w:t>
      </w:r>
      <w:r w:rsidR="001D6F5C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 xml:space="preserve">eines beabsichtigten </w:t>
      </w:r>
      <w:r w:rsidR="001D6F5C" w:rsidRPr="006511CA">
        <w:rPr>
          <w:rFonts w:ascii="Arial" w:hAnsi="Arial" w:cs="Arial"/>
        </w:rPr>
        <w:t xml:space="preserve">Projektverbunds </w:t>
      </w:r>
      <w:r w:rsidRPr="006511CA">
        <w:rPr>
          <w:rFonts w:ascii="Arial" w:hAnsi="Arial" w:cs="Arial"/>
        </w:rPr>
        <w:t>auszufüllen.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gebe diese Erklärung ab als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2A1DF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316040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  <w:t>Einzelne</w:t>
      </w:r>
      <w:r w:rsidR="001D6F5C" w:rsidRPr="006511CA">
        <w:rPr>
          <w:rFonts w:ascii="Arial" w:hAnsi="Arial" w:cs="Arial"/>
        </w:rPr>
        <w:t>/</w:t>
      </w:r>
      <w:r w:rsidR="00D01683" w:rsidRPr="006511CA">
        <w:rPr>
          <w:rFonts w:ascii="Arial" w:hAnsi="Arial" w:cs="Arial"/>
        </w:rPr>
        <w:t>r</w:t>
      </w:r>
      <w:r w:rsidR="001D6F5C" w:rsidRPr="006511CA">
        <w:rPr>
          <w:rFonts w:ascii="Arial" w:hAnsi="Arial" w:cs="Arial"/>
        </w:rPr>
        <w:t xml:space="preserve"> Antragstellende(r)</w:t>
      </w:r>
      <w:r w:rsidR="00D01683" w:rsidRPr="006511CA">
        <w:rPr>
          <w:rFonts w:ascii="Arial" w:hAnsi="Arial" w:cs="Arial"/>
        </w:rPr>
        <w:t>.</w:t>
      </w:r>
    </w:p>
    <w:p w:rsidR="00D01683" w:rsidRPr="006511CA" w:rsidRDefault="002A1DF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85606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</w:r>
      <w:r w:rsidR="001D6F5C" w:rsidRPr="006511CA">
        <w:rPr>
          <w:rFonts w:ascii="Arial" w:hAnsi="Arial" w:cs="Arial"/>
        </w:rPr>
        <w:t xml:space="preserve">Antragstellende(r) </w:t>
      </w:r>
      <w:r w:rsidR="00BF6DFC" w:rsidRPr="006511CA">
        <w:rPr>
          <w:rFonts w:ascii="Arial" w:hAnsi="Arial" w:cs="Arial"/>
        </w:rPr>
        <w:t xml:space="preserve">im Rahmen </w:t>
      </w:r>
      <w:r w:rsidR="00D01683" w:rsidRPr="006511CA">
        <w:rPr>
          <w:rFonts w:ascii="Arial" w:hAnsi="Arial" w:cs="Arial"/>
        </w:rPr>
        <w:t xml:space="preserve">eines </w:t>
      </w:r>
      <w:r w:rsidR="001D6F5C" w:rsidRPr="006511CA">
        <w:rPr>
          <w:rFonts w:ascii="Arial" w:hAnsi="Arial" w:cs="Arial"/>
        </w:rPr>
        <w:t xml:space="preserve">Projektverbunds </w:t>
      </w:r>
      <w:r w:rsidR="00D01683" w:rsidRPr="006511CA">
        <w:rPr>
          <w:rFonts w:ascii="Arial" w:hAnsi="Arial" w:cs="Arial"/>
        </w:rPr>
        <w:t xml:space="preserve">(Liste der Mitglieder des </w:t>
      </w:r>
      <w:r w:rsidR="001D6F5C" w:rsidRPr="006511CA">
        <w:rPr>
          <w:rFonts w:ascii="Arial" w:hAnsi="Arial" w:cs="Arial"/>
        </w:rPr>
        <w:t xml:space="preserve">Projektverbunds </w:t>
      </w:r>
      <w:r w:rsidR="00D01683" w:rsidRPr="006511CA">
        <w:rPr>
          <w:rFonts w:ascii="Arial" w:hAnsi="Arial" w:cs="Arial"/>
        </w:rPr>
        <w:t>beifügen).</w:t>
      </w:r>
    </w:p>
    <w:p w:rsidR="00D01683" w:rsidRPr="006511CA" w:rsidRDefault="002A1DF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6155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  <w:t xml:space="preserve">Mitglied eines </w:t>
      </w:r>
      <w:r w:rsidR="001D6F5C" w:rsidRPr="006511CA">
        <w:rPr>
          <w:rFonts w:ascii="Arial" w:hAnsi="Arial" w:cs="Arial"/>
        </w:rPr>
        <w:t>Projektverbunds</w:t>
      </w:r>
      <w:r w:rsidR="00D01683" w:rsidRPr="006511CA">
        <w:rPr>
          <w:rFonts w:ascii="Arial" w:hAnsi="Arial" w:cs="Arial"/>
        </w:rPr>
        <w:t>.</w:t>
      </w:r>
    </w:p>
    <w:p w:rsidR="00D01683" w:rsidRPr="006511CA" w:rsidRDefault="00D01683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2A1DFF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536435285"/>
                <w:placeholder>
                  <w:docPart w:val="BAD68F0AF7214514B8167667FEA28EFE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Name des</w:t>
      </w:r>
      <w:r w:rsidR="001D6F5C" w:rsidRPr="006511CA">
        <w:rPr>
          <w:rFonts w:ascii="Arial" w:hAnsi="Arial" w:cs="Arial"/>
          <w:i/>
          <w:sz w:val="20"/>
          <w:szCs w:val="20"/>
        </w:rPr>
        <w:t>/der</w:t>
      </w:r>
      <w:r w:rsidRPr="006511CA">
        <w:rPr>
          <w:rFonts w:ascii="Arial" w:hAnsi="Arial" w:cs="Arial"/>
          <w:i/>
          <w:sz w:val="20"/>
          <w:szCs w:val="20"/>
        </w:rPr>
        <w:t xml:space="preserve"> </w:t>
      </w:r>
      <w:r w:rsidR="001D6F5C" w:rsidRPr="006511CA">
        <w:rPr>
          <w:rFonts w:ascii="Arial" w:hAnsi="Arial" w:cs="Arial"/>
          <w:i/>
          <w:sz w:val="20"/>
          <w:szCs w:val="20"/>
        </w:rPr>
        <w:t>Antragstellenden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1020315"/>
              <w:placeholder>
                <w:docPart w:val="1289247263524ABD9690F20A8222375E"/>
              </w:placeholder>
              <w:showingPlcHdr/>
            </w:sdtPr>
            <w:sdtEndPr/>
            <w:sdtContent>
              <w:p w:rsidR="00957F97" w:rsidRPr="006511CA" w:rsidRDefault="00C76CCF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659ED" w:rsidRPr="006511CA" w:rsidRDefault="00F35FD6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Rech</w:t>
      </w:r>
      <w:r w:rsidR="00B659ED" w:rsidRPr="006511CA">
        <w:rPr>
          <w:rFonts w:ascii="Arial" w:hAnsi="Arial" w:cs="Arial"/>
          <w:i/>
          <w:sz w:val="20"/>
          <w:szCs w:val="20"/>
        </w:rPr>
        <w:t>t</w:t>
      </w:r>
      <w:r w:rsidRPr="006511CA">
        <w:rPr>
          <w:rFonts w:ascii="Arial" w:hAnsi="Arial" w:cs="Arial"/>
          <w:i/>
          <w:sz w:val="20"/>
          <w:szCs w:val="20"/>
        </w:rPr>
        <w:t>s</w:t>
      </w:r>
      <w:r w:rsidR="00B659ED" w:rsidRPr="006511CA">
        <w:rPr>
          <w:rFonts w:ascii="Arial" w:hAnsi="Arial" w:cs="Arial"/>
          <w:i/>
          <w:sz w:val="20"/>
          <w:szCs w:val="20"/>
        </w:rPr>
        <w:t>form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2A1DFF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010941412"/>
                <w:placeholder>
                  <w:docPart w:val="D48E47F3BCD942A48AF8CA2021439DD9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511CA">
        <w:rPr>
          <w:rFonts w:ascii="Arial" w:hAnsi="Arial" w:cs="Arial"/>
          <w:b/>
          <w:i/>
          <w:sz w:val="20"/>
          <w:szCs w:val="20"/>
        </w:rPr>
        <w:t>Rechtsverbindliche Vertretung nach außen (Name, Vorname)</w:t>
      </w: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511CA">
        <w:rPr>
          <w:rFonts w:ascii="Arial" w:hAnsi="Arial" w:cs="Arial"/>
          <w:b/>
          <w:sz w:val="20"/>
          <w:szCs w:val="20"/>
        </w:rPr>
        <w:t>(Hinweis: Durch diese Person wird der Antrag unterzeichnet)</w:t>
      </w: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2A1DFF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1698849207"/>
                <w:placeholder>
                  <w:docPart w:val="F773A17E4E784DB786B8AF29498B2501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Kontaktperson</w:t>
      </w:r>
      <w:r w:rsidRPr="006511CA">
        <w:rPr>
          <w:rFonts w:ascii="Arial" w:hAnsi="Arial" w:cs="Arial"/>
          <w:b/>
        </w:rPr>
        <w:t xml:space="preserve"> </w:t>
      </w:r>
      <w:r w:rsidRPr="006511CA">
        <w:rPr>
          <w:rFonts w:ascii="Arial" w:hAnsi="Arial" w:cs="Arial"/>
          <w:i/>
          <w:sz w:val="20"/>
          <w:szCs w:val="20"/>
        </w:rPr>
        <w:t>(Name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Vorname</w:t>
      </w:r>
      <w:r w:rsidRPr="006511CA">
        <w:rPr>
          <w:rFonts w:ascii="Arial" w:hAnsi="Arial" w:cs="Arial"/>
        </w:rPr>
        <w:t>)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2A1DFF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669875554"/>
                <w:placeholder>
                  <w:docPart w:val="F127A9250EF449C6987CF0926AC74918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Straße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Hausnummer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2A1DFF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367920747"/>
                <w:placeholder>
                  <w:docPart w:val="CB3B594112434E5E809B4E37FD7C12A0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PLZ</w:t>
      </w:r>
      <w:r w:rsidR="00957F97" w:rsidRPr="006511CA">
        <w:rPr>
          <w:rFonts w:ascii="Arial" w:hAnsi="Arial" w:cs="Arial"/>
          <w:i/>
          <w:sz w:val="20"/>
          <w:szCs w:val="20"/>
        </w:rPr>
        <w:t xml:space="preserve">; </w:t>
      </w:r>
      <w:r w:rsidRPr="006511CA">
        <w:rPr>
          <w:rFonts w:ascii="Arial" w:hAnsi="Arial" w:cs="Arial"/>
          <w:i/>
          <w:sz w:val="20"/>
          <w:szCs w:val="20"/>
        </w:rPr>
        <w:t>Ort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957F97" w:rsidRPr="006511CA" w:rsidTr="00957F97">
        <w:tc>
          <w:tcPr>
            <w:tcW w:w="4503" w:type="dxa"/>
          </w:tcPr>
          <w:p w:rsidR="00957F97" w:rsidRPr="006511CA" w:rsidRDefault="002A1DFF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446737116"/>
                <w:placeholder>
                  <w:docPart w:val="7B0B50665CB74777A7F4FB5E16676A3C"/>
                </w:placeholder>
                <w:showingPlcHdr/>
              </w:sdtPr>
              <w:sdtEndPr/>
              <w:sdtContent>
                <w:r w:rsidR="00141290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Telefon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C76CCF" w:rsidRPr="006511CA" w:rsidTr="00C76CCF">
        <w:tc>
          <w:tcPr>
            <w:tcW w:w="4503" w:type="dxa"/>
          </w:tcPr>
          <w:p w:rsidR="00C76CCF" w:rsidRPr="006511CA" w:rsidRDefault="002A1DFF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80189158"/>
                <w:placeholder>
                  <w:docPart w:val="EDB2BF68837D4D4F96963472FE7579FA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C76CCF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Fax</w:t>
      </w:r>
    </w:p>
    <w:p w:rsidR="00792F08" w:rsidRPr="006511CA" w:rsidRDefault="00792F08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2C6F14" w:rsidRPr="006511CA" w:rsidTr="002C6F14">
        <w:tc>
          <w:tcPr>
            <w:tcW w:w="4503" w:type="dxa"/>
          </w:tcPr>
          <w:p w:rsidR="002C6F14" w:rsidRPr="006511CA" w:rsidRDefault="002A1DFF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69936544"/>
                <w:placeholder>
                  <w:docPart w:val="C27D72895133418794C9E1C29AF4112A"/>
                </w:placeholder>
                <w:showingPlcHdr/>
              </w:sdtPr>
              <w:sdtEndPr/>
              <w:sdtContent>
                <w:r w:rsidR="00AE64C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E-Mail</w:t>
      </w:r>
      <w:r w:rsidRPr="006511CA">
        <w:rPr>
          <w:rFonts w:ascii="Arial" w:hAnsi="Arial" w:cs="Arial"/>
          <w:b/>
        </w:rPr>
        <w:t>-</w:t>
      </w:r>
      <w:r w:rsidRPr="006511CA">
        <w:rPr>
          <w:rFonts w:ascii="Arial" w:hAnsi="Arial" w:cs="Arial"/>
          <w:i/>
          <w:sz w:val="20"/>
          <w:szCs w:val="20"/>
        </w:rPr>
        <w:t>Adresse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p w:rsidR="00F50DE3" w:rsidRPr="006511CA" w:rsidRDefault="00F50DE3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F50DE3" w:rsidRPr="006511CA" w:rsidSect="00D350A7">
          <w:headerReference w:type="first" r:id="rId15"/>
          <w:footerReference w:type="first" r:id="rId16"/>
          <w:pgSz w:w="11906" w:h="16838"/>
          <w:pgMar w:top="1417" w:right="1417" w:bottom="1134" w:left="1417" w:header="708" w:footer="708" w:gutter="0"/>
          <w:pgNumType w:start="3"/>
          <w:cols w:space="708"/>
          <w:titlePg/>
          <w:docGrid w:linePitch="360"/>
        </w:sect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Fachkunde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109C0" w:rsidRPr="006511CA" w:rsidRDefault="00B109C0" w:rsidP="006511CA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Darstellung der Erfahrungen in der Umsetzung von Projekten in vergleichbaren </w:t>
      </w:r>
      <w:r w:rsidR="00747A60" w:rsidRPr="006511CA">
        <w:rPr>
          <w:rFonts w:ascii="Arial" w:hAnsi="Arial" w:cs="Arial"/>
        </w:rPr>
        <w:t>Themenbereiche</w:t>
      </w:r>
      <w:r w:rsidR="000B5DC4" w:rsidRPr="006511CA">
        <w:rPr>
          <w:rFonts w:ascii="Arial" w:hAnsi="Arial" w:cs="Arial"/>
        </w:rPr>
        <w:t>n</w:t>
      </w:r>
      <w:r w:rsidR="00747A60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und der Arbeit mit der/den gewählte(n) Zielgruppe(n) am Übergang Schule-Beruf</w:t>
      </w:r>
    </w:p>
    <w:p w:rsidR="00F50DE3" w:rsidRPr="006511CA" w:rsidRDefault="00F50DE3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/>
          <w:sz w:val="20"/>
          <w:szCs w:val="20"/>
        </w:rPr>
      </w:pPr>
    </w:p>
    <w:p w:rsidR="0057356B" w:rsidRPr="006511CA" w:rsidRDefault="00A15213" w:rsidP="006511CA">
      <w:pPr>
        <w:pStyle w:val="Listenabsatz"/>
        <w:autoSpaceDE w:val="0"/>
        <w:autoSpaceDN w:val="0"/>
        <w:adjustRightInd w:val="0"/>
        <w:spacing w:after="120" w:line="240" w:lineRule="auto"/>
        <w:ind w:left="357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Beschreiben </w:t>
      </w:r>
      <w:r w:rsidR="00B109C0" w:rsidRPr="006511CA">
        <w:rPr>
          <w:rFonts w:ascii="Arial" w:hAnsi="Arial" w:cs="Arial"/>
        </w:rPr>
        <w:t>S</w:t>
      </w:r>
      <w:r w:rsidR="00F50DE3" w:rsidRPr="006511CA">
        <w:rPr>
          <w:rFonts w:ascii="Arial" w:hAnsi="Arial" w:cs="Arial"/>
        </w:rPr>
        <w:t>ie</w:t>
      </w:r>
      <w:r w:rsidR="00B109C0" w:rsidRPr="006511CA">
        <w:rPr>
          <w:rFonts w:ascii="Arial" w:hAnsi="Arial" w:cs="Arial"/>
        </w:rPr>
        <w:t xml:space="preserve"> max. drei Projektbeispiele aus den letzten drei Jahren, die für den/die gewählten Themenbereich(e)</w:t>
      </w:r>
      <w:r w:rsidR="00F50DE3" w:rsidRPr="006511CA">
        <w:rPr>
          <w:rFonts w:ascii="Arial" w:hAnsi="Arial" w:cs="Arial"/>
        </w:rPr>
        <w:t xml:space="preserve"> relevant sind. </w:t>
      </w:r>
      <w:r w:rsidR="003A579D" w:rsidRPr="006511CA">
        <w:rPr>
          <w:rFonts w:ascii="Arial" w:hAnsi="Arial" w:cs="Arial"/>
        </w:rPr>
        <w:t>Bitte strukturieren Sie die Beispiele wie folgt:</w:t>
      </w:r>
      <w:r w:rsidR="003935B4" w:rsidRPr="006511CA">
        <w:rPr>
          <w:rFonts w:ascii="Arial" w:hAnsi="Arial" w:cs="Arial"/>
        </w:rPr>
        <w:t xml:space="preserve"> </w:t>
      </w:r>
    </w:p>
    <w:p w:rsidR="00C76CCF" w:rsidRPr="006511CA" w:rsidRDefault="00C76CCF" w:rsidP="006511CA">
      <w:pPr>
        <w:pStyle w:val="Listenabsatz"/>
        <w:autoSpaceDE w:val="0"/>
        <w:autoSpaceDN w:val="0"/>
        <w:adjustRightInd w:val="0"/>
        <w:spacing w:after="120" w:line="240" w:lineRule="auto"/>
        <w:ind w:left="357"/>
        <w:jc w:val="both"/>
        <w:rPr>
          <w:rFonts w:ascii="Arial" w:hAnsi="Arial" w:cs="Arial"/>
        </w:rPr>
      </w:pPr>
    </w:p>
    <w:p w:rsidR="000D5967" w:rsidRPr="006511CA" w:rsidRDefault="008E6061" w:rsidP="006511CA">
      <w:pPr>
        <w:autoSpaceDE w:val="0"/>
        <w:autoSpaceDN w:val="0"/>
        <w:adjustRightInd w:val="0"/>
        <w:spacing w:after="120" w:line="240" w:lineRule="auto"/>
        <w:ind w:left="170" w:firstLine="170"/>
        <w:jc w:val="both"/>
        <w:rPr>
          <w:rFonts w:ascii="Arial" w:hAnsi="Arial" w:cs="Arial"/>
          <w:i/>
        </w:rPr>
      </w:pPr>
      <w:r w:rsidRPr="006511CA">
        <w:rPr>
          <w:rFonts w:ascii="Arial" w:hAnsi="Arial" w:cs="Arial"/>
          <w:i/>
        </w:rPr>
        <w:t xml:space="preserve">1. </w:t>
      </w:r>
      <w:r w:rsidR="008331B0" w:rsidRPr="006511CA">
        <w:rPr>
          <w:rFonts w:ascii="Arial" w:hAnsi="Arial" w:cs="Arial"/>
          <w:i/>
        </w:rPr>
        <w:t>Beispiel</w:t>
      </w: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8E6061" w:rsidRPr="006511CA" w:rsidTr="00792F08">
        <w:tc>
          <w:tcPr>
            <w:tcW w:w="2699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headerReference w:type="default" r:id="rId17"/>
          <w:headerReference w:type="first" r:id="rId18"/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8E6061" w:rsidRPr="006511CA" w:rsidTr="00141290">
        <w:sdt>
          <w:sdtPr>
            <w:rPr>
              <w:rFonts w:ascii="Arial" w:hAnsi="Arial" w:cs="Arial"/>
            </w:rPr>
            <w:id w:val="-1690986377"/>
            <w:placeholder>
              <w:docPart w:val="A58CAE8DFE764DA6BAFC2030367D01BF"/>
            </w:placeholder>
            <w:showingPlcHdr/>
          </w:sdtPr>
          <w:sdtEndPr/>
          <w:sdtContent>
            <w:tc>
              <w:tcPr>
                <w:tcW w:w="2699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35446265"/>
            <w:placeholder>
              <w:docPart w:val="B0C2C85C7A3E4BA28602AD04EFCE5752"/>
            </w:placeholder>
            <w:showingPlcHdr/>
          </w:sdtPr>
          <w:sdtEndPr/>
          <w:sdtContent>
            <w:tc>
              <w:tcPr>
                <w:tcW w:w="2404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48643543"/>
            <w:placeholder>
              <w:docPart w:val="88C9BEAF83E04ACDB0CB3219DF6483E6"/>
            </w:placeholder>
            <w:showingPlcHdr/>
          </w:sdtPr>
          <w:sdtEndPr/>
          <w:sdtContent>
            <w:tc>
              <w:tcPr>
                <w:tcW w:w="2802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48508488"/>
            <w:placeholder>
              <w:docPart w:val="AA4C610AFC444ABAA9F9912684B798E5"/>
            </w:placeholder>
            <w:showingPlcHdr/>
          </w:sdtPr>
          <w:sdtEndPr/>
          <w:sdtContent>
            <w:tc>
              <w:tcPr>
                <w:tcW w:w="2726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03444331"/>
            <w:placeholder>
              <w:docPart w:val="98BAED77C23B4FCD88CF5D3286E487DA"/>
            </w:placeholder>
            <w:showingPlcHdr/>
          </w:sdtPr>
          <w:sdtEndPr/>
          <w:sdtContent>
            <w:tc>
              <w:tcPr>
                <w:tcW w:w="3827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8E6061" w:rsidRPr="006511CA" w:rsidTr="008E6061">
        <w:tc>
          <w:tcPr>
            <w:tcW w:w="14458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lastRenderedPageBreak/>
              <w:t>Erfahrungsschwerpunkte:</w:t>
            </w:r>
          </w:p>
        </w:tc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8E6061" w:rsidRPr="006511CA" w:rsidTr="00141290">
        <w:sdt>
          <w:sdtPr>
            <w:rPr>
              <w:rFonts w:ascii="Arial" w:hAnsi="Arial" w:cs="Arial"/>
            </w:rPr>
            <w:id w:val="174541103"/>
            <w:placeholder>
              <w:docPart w:val="9B02E991C46841698C10BA1A56F3175E"/>
            </w:placeholder>
            <w:showingPlcHdr/>
          </w:sdtPr>
          <w:sdtEndPr/>
          <w:sdtContent>
            <w:tc>
              <w:tcPr>
                <w:tcW w:w="14458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579D" w:rsidRPr="006511CA" w:rsidTr="00141290">
        <w:tc>
          <w:tcPr>
            <w:tcW w:w="14458" w:type="dxa"/>
            <w:tcBorders>
              <w:left w:val="nil"/>
              <w:bottom w:val="nil"/>
              <w:right w:val="nil"/>
            </w:tcBorders>
          </w:tcPr>
          <w:p w:rsidR="003A579D" w:rsidRPr="006511CA" w:rsidRDefault="003A579D" w:rsidP="006511CA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  <w:i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3A579D">
        <w:tc>
          <w:tcPr>
            <w:tcW w:w="14458" w:type="dxa"/>
            <w:gridSpan w:val="5"/>
            <w:tcBorders>
              <w:top w:val="nil"/>
              <w:left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i/>
              </w:rPr>
              <w:lastRenderedPageBreak/>
              <w:t>2. Beispiel</w:t>
            </w:r>
          </w:p>
        </w:tc>
      </w:tr>
      <w:tr w:rsidR="003A579D" w:rsidRPr="006511CA" w:rsidTr="003A579D">
        <w:tc>
          <w:tcPr>
            <w:tcW w:w="2699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141290" w:rsidRPr="006511CA" w:rsidTr="00141290">
        <w:sdt>
          <w:sdtPr>
            <w:rPr>
              <w:rFonts w:ascii="Arial" w:hAnsi="Arial" w:cs="Arial"/>
            </w:rPr>
            <w:id w:val="-685825029"/>
            <w:placeholder>
              <w:docPart w:val="6F3A8C7AAEB24FDE8AB2A2E48F15E6A9"/>
            </w:placeholder>
            <w:showingPlcHdr/>
          </w:sdtPr>
          <w:sdtEndPr/>
          <w:sdtContent>
            <w:tc>
              <w:tcPr>
                <w:tcW w:w="2699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95528336"/>
            <w:placeholder>
              <w:docPart w:val="B786513155364476BA1DEC9559763943"/>
            </w:placeholder>
            <w:showingPlcHdr/>
          </w:sdtPr>
          <w:sdtEndPr/>
          <w:sdtContent>
            <w:tc>
              <w:tcPr>
                <w:tcW w:w="2404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31178435"/>
            <w:placeholder>
              <w:docPart w:val="F593C536D4B3423ABA71AAB9490F9B02"/>
            </w:placeholder>
            <w:showingPlcHdr/>
          </w:sdtPr>
          <w:sdtEndPr/>
          <w:sdtContent>
            <w:tc>
              <w:tcPr>
                <w:tcW w:w="2802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49966738"/>
            <w:placeholder>
              <w:docPart w:val="DD86E6D3B1F34A2D980A5C4378BD56E2"/>
            </w:placeholder>
            <w:showingPlcHdr/>
          </w:sdtPr>
          <w:sdtEndPr/>
          <w:sdtContent>
            <w:tc>
              <w:tcPr>
                <w:tcW w:w="2726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42258631"/>
            <w:placeholder>
              <w:docPart w:val="631825FDCD044DD386AD61B3B12963AF"/>
            </w:placeholder>
            <w:showingPlcHdr/>
          </w:sdtPr>
          <w:sdtEndPr/>
          <w:sdtContent>
            <w:tc>
              <w:tcPr>
                <w:tcW w:w="3827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3A579D">
        <w:tc>
          <w:tcPr>
            <w:tcW w:w="14458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lastRenderedPageBreak/>
              <w:t>Erfahrungsschwerpunkte: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141290">
        <w:sdt>
          <w:sdtPr>
            <w:rPr>
              <w:rFonts w:ascii="Arial" w:hAnsi="Arial" w:cs="Arial"/>
            </w:rPr>
            <w:id w:val="1609540903"/>
            <w:placeholder>
              <w:docPart w:val="2A44F3B0ABF44DA191F22BA99A298F17"/>
            </w:placeholder>
            <w:showingPlcHdr/>
          </w:sdtPr>
          <w:sdtEndPr/>
          <w:sdtContent>
            <w:tc>
              <w:tcPr>
                <w:tcW w:w="14458" w:type="dxa"/>
                <w:tcBorders>
                  <w:bottom w:val="single" w:sz="4" w:space="0" w:color="auto"/>
                </w:tcBorders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579D" w:rsidRPr="006511CA" w:rsidTr="00141290">
        <w:tc>
          <w:tcPr>
            <w:tcW w:w="14458" w:type="dxa"/>
            <w:tcBorders>
              <w:left w:val="nil"/>
              <w:bottom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  <w:i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3A579D">
        <w:tc>
          <w:tcPr>
            <w:tcW w:w="14458" w:type="dxa"/>
            <w:gridSpan w:val="5"/>
            <w:tcBorders>
              <w:top w:val="nil"/>
              <w:left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i/>
              </w:rPr>
              <w:lastRenderedPageBreak/>
              <w:t>3. Beispiel</w:t>
            </w:r>
          </w:p>
        </w:tc>
      </w:tr>
      <w:tr w:rsidR="003A579D" w:rsidRPr="006511CA" w:rsidTr="003A579D">
        <w:tc>
          <w:tcPr>
            <w:tcW w:w="2699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141290">
        <w:sdt>
          <w:sdtPr>
            <w:rPr>
              <w:rFonts w:ascii="Arial" w:hAnsi="Arial" w:cs="Arial"/>
            </w:rPr>
            <w:id w:val="958070285"/>
            <w:placeholder>
              <w:docPart w:val="DE0AD0D685B241F08B86754ED5230DE2"/>
            </w:placeholder>
            <w:showingPlcHdr/>
          </w:sdtPr>
          <w:sdtEndPr/>
          <w:sdtContent>
            <w:tc>
              <w:tcPr>
                <w:tcW w:w="2699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Text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65843269"/>
            <w:placeholder>
              <w:docPart w:val="133CFB9A507F46DA8C7A7964E4EEE1BF"/>
            </w:placeholder>
            <w:showingPlcHdr/>
          </w:sdtPr>
          <w:sdtEndPr/>
          <w:sdtContent>
            <w:tc>
              <w:tcPr>
                <w:tcW w:w="2404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76315464"/>
            <w:placeholder>
              <w:docPart w:val="0AA88295A8E743FAB5D3D18BD723B29A"/>
            </w:placeholder>
            <w:showingPlcHdr/>
          </w:sdtPr>
          <w:sdtEndPr/>
          <w:sdtContent>
            <w:tc>
              <w:tcPr>
                <w:tcW w:w="2802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Text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9170460"/>
            <w:placeholder>
              <w:docPart w:val="FDC276CF91AB46DAB6BF29615E051FE9"/>
            </w:placeholder>
            <w:showingPlcHdr/>
          </w:sdtPr>
          <w:sdtEndPr/>
          <w:sdtContent>
            <w:tc>
              <w:tcPr>
                <w:tcW w:w="2726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Text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1164754"/>
            <w:placeholder>
              <w:docPart w:val="3531DAE1B6E84BB9810647732C5D91C3"/>
            </w:placeholder>
            <w:showingPlcHdr/>
          </w:sdtPr>
          <w:sdtEndPr/>
          <w:sdtContent>
            <w:tc>
              <w:tcPr>
                <w:tcW w:w="3827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Text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einzugeben.</w:t>
                </w:r>
              </w:p>
            </w:tc>
          </w:sdtContent>
        </w:sdt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3A579D">
        <w:tc>
          <w:tcPr>
            <w:tcW w:w="14458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lastRenderedPageBreak/>
              <w:t>Erfahrungsschwerpunkte: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141290">
        <w:sdt>
          <w:sdtPr>
            <w:rPr>
              <w:rFonts w:ascii="Arial" w:hAnsi="Arial" w:cs="Arial"/>
            </w:rPr>
            <w:id w:val="636232277"/>
            <w:placeholder>
              <w:docPart w:val="B65A116EACA44DB6A46299770843ACF4"/>
            </w:placeholder>
            <w:showingPlcHdr/>
          </w:sdtPr>
          <w:sdtEndPr/>
          <w:sdtContent>
            <w:tc>
              <w:tcPr>
                <w:tcW w:w="14458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2C6F14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b)</w:t>
      </w:r>
      <w:r w:rsidRPr="006511CA">
        <w:rPr>
          <w:rFonts w:ascii="Arial" w:hAnsi="Arial" w:cs="Arial"/>
        </w:rPr>
        <w:tab/>
        <w:t>Darstellung der Erfahrungen im Aufbau von Kooperationen mit Betrieben/Unternehmen oder Einrichtungen der öffentlichen Verwaltung</w:t>
      </w:r>
    </w:p>
    <w:p w:rsidR="002166B5" w:rsidRPr="006511CA" w:rsidRDefault="002166B5" w:rsidP="006511CA">
      <w:pPr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Arial" w:hAnsi="Arial" w:cs="Arial"/>
        </w:rPr>
      </w:pPr>
    </w:p>
    <w:p w:rsidR="0057356B" w:rsidRPr="006511CA" w:rsidRDefault="002166B5" w:rsidP="006511CA">
      <w:pPr>
        <w:autoSpaceDE w:val="0"/>
        <w:autoSpaceDN w:val="0"/>
        <w:adjustRightInd w:val="0"/>
        <w:spacing w:after="120" w:line="240" w:lineRule="auto"/>
        <w:ind w:left="340" w:hanging="340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Beschreiben Sie max. drei </w:t>
      </w:r>
      <w:r w:rsidR="005F6B04" w:rsidRPr="006511CA">
        <w:rPr>
          <w:rFonts w:ascii="Arial" w:hAnsi="Arial" w:cs="Arial"/>
        </w:rPr>
        <w:t>B</w:t>
      </w:r>
      <w:r w:rsidRPr="006511CA">
        <w:rPr>
          <w:rFonts w:ascii="Arial" w:hAnsi="Arial" w:cs="Arial"/>
        </w:rPr>
        <w:t>eispiele aus den letzten drei Jahren</w:t>
      </w:r>
      <w:r w:rsidR="005F6B04" w:rsidRPr="006511CA">
        <w:rPr>
          <w:rFonts w:ascii="Arial" w:hAnsi="Arial" w:cs="Arial"/>
        </w:rPr>
        <w:t xml:space="preserve"> unter Benennung der Kooperationspartner und des Kooperationszeitraums: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-808314417"/>
              <w:placeholder>
                <w:docPart w:val="6C970D80A4634765893B7CD38E277994"/>
              </w:placeholder>
              <w:showingPlcHdr/>
            </w:sdtPr>
            <w:sdtEndPr/>
            <w:sdtContent>
              <w:p w:rsidR="000D5967" w:rsidRPr="006511CA" w:rsidRDefault="00246FE8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7356B" w:rsidRPr="006511CA" w:rsidRDefault="00B109C0" w:rsidP="006511CA">
      <w:pPr>
        <w:pStyle w:val="Listenabsatz"/>
        <w:numPr>
          <w:ilvl w:val="0"/>
          <w:numId w:val="28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Be</w:t>
      </w:r>
      <w:r w:rsidR="005C26F6" w:rsidRPr="006511CA">
        <w:rPr>
          <w:rFonts w:ascii="Arial" w:hAnsi="Arial" w:cs="Arial"/>
        </w:rPr>
        <w:t>ne</w:t>
      </w:r>
      <w:r w:rsidRPr="006511CA">
        <w:rPr>
          <w:rFonts w:ascii="Arial" w:hAnsi="Arial" w:cs="Arial"/>
        </w:rPr>
        <w:t>nnen Sie die erforderlichen fachlichen</w:t>
      </w:r>
      <w:r w:rsidR="00B11A8D" w:rsidRPr="006511CA">
        <w:rPr>
          <w:rFonts w:ascii="Arial" w:hAnsi="Arial" w:cs="Arial"/>
        </w:rPr>
        <w:t xml:space="preserve"> und methodischen</w:t>
      </w:r>
      <w:r w:rsidRPr="006511CA">
        <w:rPr>
          <w:rFonts w:ascii="Arial" w:hAnsi="Arial" w:cs="Arial"/>
        </w:rPr>
        <w:t xml:space="preserve"> Kompetenzen des einzusetzenden Personals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108242881"/>
              <w:placeholder>
                <w:docPart w:val="6F94AF350730442ABABA06B2A2F612AB"/>
              </w:placeholder>
              <w:showingPlcHdr/>
            </w:sdtPr>
            <w:sdtEndPr/>
            <w:sdtContent>
              <w:p w:rsidR="000D5967" w:rsidRPr="006511CA" w:rsidRDefault="000D596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7356B" w:rsidRPr="006511CA" w:rsidRDefault="00B659ED" w:rsidP="006511CA">
      <w:pPr>
        <w:pStyle w:val="Listenabsatz"/>
        <w:numPr>
          <w:ilvl w:val="0"/>
          <w:numId w:val="28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Darstellung der Gender-Diversity-Kompetenz</w:t>
      </w:r>
      <w:r w:rsidR="005C26F6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(Träger und Personal)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-1150741678"/>
              <w:placeholder>
                <w:docPart w:val="8639C9E0EA744B029AC3B5D653799E93"/>
              </w:placeholder>
              <w:showingPlcHdr/>
            </w:sdtPr>
            <w:sdtEndPr/>
            <w:sdtContent>
              <w:p w:rsidR="000D5967" w:rsidRPr="006511CA" w:rsidRDefault="000D596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2A1DF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103720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B659ED" w:rsidRPr="006511CA">
        <w:rPr>
          <w:rFonts w:ascii="Arial" w:hAnsi="Arial" w:cs="Arial"/>
        </w:rPr>
        <w:tab/>
        <w:t>Ich verfüge über qualifiziertes Personal, welches ähnliche Leistungen bereits erbracht hat.</w:t>
      </w:r>
    </w:p>
    <w:p w:rsidR="006F42BF" w:rsidRPr="006511CA" w:rsidRDefault="002A1DF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356420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51E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>Ich habe bisher keine Erfahrungen mit ähnlichen Leistungen.</w:t>
      </w:r>
      <w:r w:rsidR="003935B4" w:rsidRPr="006511CA">
        <w:rPr>
          <w:rFonts w:ascii="Arial" w:hAnsi="Arial" w:cs="Arial"/>
        </w:rPr>
        <w:t xml:space="preserve">  </w:t>
      </w:r>
    </w:p>
    <w:p w:rsidR="006F42BF" w:rsidRPr="006511CA" w:rsidRDefault="006F42B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</w:p>
    <w:p w:rsidR="00F50DE3" w:rsidRPr="006511CA" w:rsidRDefault="00F50DE3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F50DE3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Leistungsfähigkeit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Ich werde sicherstellen, dass </w:t>
      </w:r>
      <w:r w:rsidR="00EE4952" w:rsidRPr="006511CA">
        <w:rPr>
          <w:rFonts w:ascii="Arial" w:hAnsi="Arial" w:cs="Arial"/>
        </w:rPr>
        <w:t>die Umsetzung des Projektes mit geeignetem Personal, welches den im Konzept beschriebenen</w:t>
      </w:r>
      <w:r w:rsidR="00C44621" w:rsidRPr="006511CA">
        <w:rPr>
          <w:rFonts w:ascii="Arial" w:hAnsi="Arial" w:cs="Arial"/>
        </w:rPr>
        <w:t xml:space="preserve"> Anforderungen genügt, erfolgt.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Räumlichkeiten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2A1DF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24418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16AF">
            <w:rPr>
              <w:rFonts w:ascii="MS Gothic" w:eastAsia="MS Gothic" w:hAnsi="MS Gothic" w:cs="Arial" w:hint="eastAsia"/>
            </w:rPr>
            <w:t>☐</w:t>
          </w:r>
        </w:sdtContent>
      </w:sdt>
      <w:r w:rsidR="00B659ED" w:rsidRPr="006511CA">
        <w:rPr>
          <w:rFonts w:ascii="Arial" w:hAnsi="Arial" w:cs="Arial"/>
        </w:rPr>
        <w:tab/>
        <w:t>Ich verfüge bereits jetzt über geeignete Räumlichkeiten zur Projektumsetzung</w:t>
      </w:r>
      <w:r w:rsidR="006F42BF" w:rsidRPr="006511CA">
        <w:rPr>
          <w:rFonts w:ascii="Arial" w:hAnsi="Arial" w:cs="Arial"/>
        </w:rPr>
        <w:t>.</w:t>
      </w:r>
    </w:p>
    <w:p w:rsidR="006F42BF" w:rsidRPr="006511CA" w:rsidRDefault="002A1DF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88840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Ich </w:t>
      </w:r>
      <w:r w:rsidR="00EE4952" w:rsidRPr="006511CA">
        <w:rPr>
          <w:rFonts w:ascii="Arial" w:hAnsi="Arial" w:cs="Arial"/>
        </w:rPr>
        <w:t>werde sicherstellen, dass das Projekt in geeigneten Räumlichkeiten umgesetzt w</w:t>
      </w:r>
      <w:r w:rsidR="00C44621" w:rsidRPr="006511CA">
        <w:rPr>
          <w:rFonts w:ascii="Arial" w:hAnsi="Arial" w:cs="Arial"/>
        </w:rPr>
        <w:t>ird.</w:t>
      </w:r>
    </w:p>
    <w:p w:rsidR="006F42BF" w:rsidRPr="006511CA" w:rsidRDefault="006F42BF" w:rsidP="006511CA">
      <w:pPr>
        <w:autoSpaceDE w:val="0"/>
        <w:autoSpaceDN w:val="0"/>
        <w:adjustRightInd w:val="0"/>
        <w:spacing w:after="0" w:line="240" w:lineRule="auto"/>
        <w:ind w:left="426" w:hanging="705"/>
        <w:jc w:val="both"/>
        <w:rPr>
          <w:rFonts w:ascii="Arial" w:hAnsi="Arial" w:cs="Arial"/>
        </w:r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Vermögen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2A1DFF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4342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</w:r>
      <w:r w:rsidR="00B659ED" w:rsidRPr="006511CA">
        <w:rPr>
          <w:rFonts w:ascii="Arial" w:hAnsi="Arial" w:cs="Arial"/>
        </w:rPr>
        <w:t>Über mein Vermögen wurde in den letzten 12 Monaten ein Insolvenzverfahren eröffnet oder beantragt.</w:t>
      </w:r>
    </w:p>
    <w:p w:rsidR="006F42BF" w:rsidRPr="006511CA" w:rsidRDefault="002A1DFF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51897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Über mein Vermögen wurde in den letzten 12 Monaten </w:t>
      </w:r>
      <w:r w:rsidR="006F42BF" w:rsidRPr="006511CA">
        <w:rPr>
          <w:rFonts w:ascii="Arial" w:hAnsi="Arial" w:cs="Arial"/>
          <w:b/>
        </w:rPr>
        <w:t>kein</w:t>
      </w:r>
      <w:r w:rsidR="006F42BF" w:rsidRPr="006511CA">
        <w:rPr>
          <w:rFonts w:ascii="Arial" w:hAnsi="Arial" w:cs="Arial"/>
        </w:rPr>
        <w:t xml:space="preserve"> Insolvenzverfahren eröffnet oder beantragt.</w:t>
      </w: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Zuverlässigkeit</w:t>
      </w: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erkläre, dass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die Verpflichtungen zur Zahlung von Löhnen und Gehältern entsprechend tariflicher bzw. gesetzlicher Regelungen, von Steuern und Abgaben sowie der Beiträge zur gesetzlichen Sozialversicherung </w:t>
      </w:r>
      <w:r w:rsidR="006F42BF" w:rsidRPr="006511CA">
        <w:rPr>
          <w:rFonts w:ascii="Arial" w:hAnsi="Arial" w:cs="Arial"/>
        </w:rPr>
        <w:t>erfüllt sind</w:t>
      </w:r>
      <w:r w:rsidR="00747A60" w:rsidRPr="006511CA">
        <w:rPr>
          <w:rFonts w:ascii="Arial" w:hAnsi="Arial" w:cs="Arial"/>
        </w:rPr>
        <w:t xml:space="preserve"> (Nachweis: Steuerliche Bescheinigung zur Beteiligung an öffentlichen Aufträgen – Anlage)</w:t>
      </w:r>
      <w:r w:rsidR="006F42BF" w:rsidRPr="006511CA">
        <w:rPr>
          <w:rFonts w:ascii="Arial" w:hAnsi="Arial" w:cs="Arial"/>
        </w:rPr>
        <w:t>,</w:t>
      </w:r>
    </w:p>
    <w:p w:rsidR="00B659ED" w:rsidRPr="006511CA" w:rsidRDefault="00B659ED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die gewerberechtlichen Voraussetzungen für die Ausführung der besc</w:t>
      </w:r>
      <w:r w:rsidR="006F42BF" w:rsidRPr="006511CA">
        <w:rPr>
          <w:rFonts w:ascii="Arial" w:hAnsi="Arial" w:cs="Arial"/>
        </w:rPr>
        <w:t>hriebenen Leistung erfüllt sind</w:t>
      </w:r>
      <w:r w:rsidR="00747A60" w:rsidRPr="006511CA">
        <w:rPr>
          <w:rFonts w:ascii="Arial" w:hAnsi="Arial" w:cs="Arial"/>
        </w:rPr>
        <w:t xml:space="preserve"> (Nachweis: aktueller Handelsregisterauszug, Vereinsregisterauszug – Anlage)</w:t>
      </w:r>
      <w:r w:rsidR="006F42BF" w:rsidRPr="006511CA">
        <w:rPr>
          <w:rFonts w:ascii="Arial" w:hAnsi="Arial" w:cs="Arial"/>
        </w:rPr>
        <w:t>,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6F42BF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</w:t>
      </w:r>
      <w:r w:rsidR="00B659ED" w:rsidRPr="006511CA">
        <w:rPr>
          <w:rFonts w:ascii="Arial" w:hAnsi="Arial" w:cs="Arial"/>
        </w:rPr>
        <w:t xml:space="preserve">ch nicht rechtskräftig verurteilt worden bin bzw. mich nicht in einem laufenden gerichtlichen </w:t>
      </w:r>
      <w:r w:rsidRPr="006511CA">
        <w:rPr>
          <w:rFonts w:ascii="Arial" w:hAnsi="Arial" w:cs="Arial"/>
        </w:rPr>
        <w:t>Verfahren befinde,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6F42BF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</w:t>
      </w:r>
      <w:r w:rsidR="00B659ED" w:rsidRPr="006511CA">
        <w:rPr>
          <w:rFonts w:ascii="Arial" w:hAnsi="Arial" w:cs="Arial"/>
        </w:rPr>
        <w:t>ch nicht aus einem der nachfolgenden Gründe rechtskräftig verurteilt worden bin bzw. mich nicht in einem laufenden gerichtlichen Verfahren befinde: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aa) Beteiligung an einer kriminellen Organisation (§§ 129, 129a, 129b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bb) Geldwäsche (§</w:t>
      </w:r>
      <w:r w:rsidR="005C26F6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261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cc) Subventionsbetrug (§ 264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dd) Bestechung oder Vorteilsgewährung (§§ 299, 333, 334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92F08" w:rsidRDefault="00792F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659ED" w:rsidRPr="006511CA" w:rsidRDefault="00B659ED" w:rsidP="006511CA">
      <w:pPr>
        <w:pStyle w:val="Listenabsatz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lastRenderedPageBreak/>
        <w:t>Qualitätssicherung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426" w:hanging="705"/>
        <w:jc w:val="both"/>
        <w:rPr>
          <w:rFonts w:ascii="Arial" w:hAnsi="Arial" w:cs="Arial"/>
        </w:rPr>
      </w:pPr>
    </w:p>
    <w:p w:rsidR="006F42BF" w:rsidRPr="006511CA" w:rsidRDefault="002A1DFF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84190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>Ich verfüge über ein zertifiziertes und anerkanntes QS-System (Zertifikat - Anlage)</w:t>
      </w:r>
      <w:r w:rsidR="0057356B" w:rsidRPr="006511CA">
        <w:rPr>
          <w:rFonts w:ascii="Arial" w:hAnsi="Arial" w:cs="Arial"/>
        </w:rPr>
        <w:t>.</w:t>
      </w:r>
    </w:p>
    <w:p w:rsidR="006F42BF" w:rsidRPr="006511CA" w:rsidRDefault="002A1DFF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720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51E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Ich verfüge über ein trägerinternes QS-System und </w:t>
      </w:r>
      <w:r w:rsidR="00295E6C" w:rsidRPr="006511CA">
        <w:rPr>
          <w:rFonts w:ascii="Arial" w:hAnsi="Arial" w:cs="Arial"/>
        </w:rPr>
        <w:t xml:space="preserve">erläutere </w:t>
      </w:r>
      <w:r w:rsidR="006F42BF" w:rsidRPr="006511CA">
        <w:rPr>
          <w:rFonts w:ascii="Arial" w:hAnsi="Arial" w:cs="Arial"/>
        </w:rPr>
        <w:t>dieses in einer Kurzdarstellung (Anlage)</w:t>
      </w:r>
      <w:r w:rsidR="0057356B" w:rsidRPr="006511CA">
        <w:rPr>
          <w:rFonts w:ascii="Arial" w:hAnsi="Arial" w:cs="Arial"/>
        </w:rPr>
        <w:t>.</w:t>
      </w:r>
    </w:p>
    <w:p w:rsidR="006F42BF" w:rsidRPr="006511CA" w:rsidRDefault="006F42BF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versichere die Richtigkeit meiner Angaben.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Ich bin mir bewusst, dass (eine) wissentlich falsche Angabe(n) der vorstehenden Erklärung meinen Ausschluss aus dem </w:t>
      </w:r>
      <w:r w:rsidR="00EE4952" w:rsidRPr="006511CA">
        <w:rPr>
          <w:rFonts w:ascii="Arial" w:hAnsi="Arial" w:cs="Arial"/>
        </w:rPr>
        <w:t>Ideenwettbewerb</w:t>
      </w:r>
      <w:r w:rsidRPr="006511CA">
        <w:rPr>
          <w:rFonts w:ascii="Arial" w:hAnsi="Arial" w:cs="Arial"/>
        </w:rPr>
        <w:t xml:space="preserve"> zur Folge hat bzw. haben.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717"/>
      </w:tblGrid>
      <w:tr w:rsidR="007162C5" w:rsidRPr="006511CA" w:rsidTr="00792F08">
        <w:trPr>
          <w:trHeight w:val="1295"/>
        </w:trPr>
        <w:tc>
          <w:tcPr>
            <w:tcW w:w="2518" w:type="dxa"/>
          </w:tcPr>
          <w:p w:rsidR="007162C5" w:rsidRPr="006511CA" w:rsidRDefault="00747A60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Ort/Datum</w:t>
            </w:r>
          </w:p>
        </w:tc>
        <w:tc>
          <w:tcPr>
            <w:tcW w:w="2977" w:type="dxa"/>
          </w:tcPr>
          <w:p w:rsidR="007162C5" w:rsidRPr="006511CA" w:rsidRDefault="007162C5" w:rsidP="00792F0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Name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 xml:space="preserve"> der/des Unterzeichnenden 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>in Druckbuchstaben</w:t>
            </w:r>
          </w:p>
        </w:tc>
        <w:tc>
          <w:tcPr>
            <w:tcW w:w="3717" w:type="dxa"/>
          </w:tcPr>
          <w:p w:rsidR="007162C5" w:rsidRPr="006511CA" w:rsidRDefault="00B11A8D" w:rsidP="00792F0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recht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verbindliche </w:t>
            </w:r>
            <w:r w:rsidR="007162C5" w:rsidRPr="006511CA">
              <w:rPr>
                <w:rFonts w:ascii="Arial" w:hAnsi="Arial" w:cs="Arial"/>
                <w:i/>
                <w:sz w:val="20"/>
                <w:szCs w:val="20"/>
              </w:rPr>
              <w:t>Unterschrift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>/Stempel</w:t>
            </w: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C053D2" w:rsidRPr="006511CA" w:rsidRDefault="00C053D2" w:rsidP="006511CA">
      <w:pPr>
        <w:spacing w:after="0" w:line="240" w:lineRule="auto"/>
        <w:jc w:val="both"/>
        <w:rPr>
          <w:rFonts w:ascii="Arial" w:hAnsi="Arial" w:cs="Arial"/>
        </w:rPr>
        <w:sectPr w:rsidR="00C053D2" w:rsidRPr="006511CA" w:rsidSect="00F50DE3"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:rsidR="00B659ED" w:rsidRDefault="00792F08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lastRenderedPageBreak/>
        <w:t xml:space="preserve">Richtlinie über die Gewährung von Zuwendungen im Rahmen des Landesprogramms Regionales Übergangsmanagement (RÜMSA) aus Mitteln des Europäischen Sozialfonds </w:t>
      </w:r>
      <w:r>
        <w:rPr>
          <w:rFonts w:ascii="Arial" w:hAnsi="Arial" w:cs="Arial"/>
          <w:b/>
        </w:rPr>
        <w:t>und des Landes Sachsen-Anhalt</w:t>
      </w:r>
    </w:p>
    <w:p w:rsidR="00792F08" w:rsidRPr="006511CA" w:rsidRDefault="00792F08" w:rsidP="006511CA">
      <w:pPr>
        <w:spacing w:after="0" w:line="240" w:lineRule="auto"/>
        <w:jc w:val="both"/>
        <w:rPr>
          <w:rFonts w:ascii="Arial" w:hAnsi="Arial" w:cs="Arial"/>
        </w:rPr>
      </w:pPr>
    </w:p>
    <w:p w:rsidR="003B3899" w:rsidRPr="006511CA" w:rsidRDefault="00B659ED" w:rsidP="006511CA">
      <w:pPr>
        <w:pStyle w:val="Listenabsatz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32"/>
          <w:szCs w:val="32"/>
        </w:rPr>
      </w:pPr>
      <w:r w:rsidRPr="006511CA">
        <w:rPr>
          <w:rFonts w:ascii="Arial" w:hAnsi="Arial" w:cs="Arial"/>
          <w:b/>
          <w:sz w:val="32"/>
          <w:szCs w:val="32"/>
        </w:rPr>
        <w:t>Projektidee</w:t>
      </w:r>
    </w:p>
    <w:p w:rsidR="00905C46" w:rsidRPr="006511CA" w:rsidRDefault="00905C46" w:rsidP="006511CA">
      <w:pPr>
        <w:spacing w:before="120" w:after="0" w:line="240" w:lineRule="auto"/>
        <w:jc w:val="both"/>
        <w:rPr>
          <w:rFonts w:ascii="Arial" w:hAnsi="Arial" w:cs="Arial"/>
          <w:i/>
        </w:rPr>
      </w:pPr>
      <w:r w:rsidRPr="006511CA">
        <w:rPr>
          <w:rFonts w:ascii="Arial" w:hAnsi="Arial" w:cs="Arial"/>
          <w:i/>
        </w:rPr>
        <w:t xml:space="preserve">(Bitte beachten: Ausführungen zu </w:t>
      </w:r>
      <w:r w:rsidR="002166B5" w:rsidRPr="006511CA">
        <w:rPr>
          <w:rFonts w:ascii="Arial" w:hAnsi="Arial" w:cs="Arial"/>
          <w:i/>
        </w:rPr>
        <w:t xml:space="preserve">den </w:t>
      </w:r>
      <w:r w:rsidRPr="006511CA">
        <w:rPr>
          <w:rFonts w:ascii="Arial" w:hAnsi="Arial" w:cs="Arial"/>
          <w:i/>
        </w:rPr>
        <w:t xml:space="preserve">Unterpunkten </w:t>
      </w:r>
      <w:r w:rsidR="002166B5" w:rsidRPr="006511CA">
        <w:rPr>
          <w:rFonts w:ascii="Arial" w:hAnsi="Arial" w:cs="Arial"/>
          <w:i/>
        </w:rPr>
        <w:t xml:space="preserve">1.1 bis 1.4 </w:t>
      </w:r>
      <w:r w:rsidRPr="006511CA">
        <w:rPr>
          <w:rFonts w:ascii="Arial" w:hAnsi="Arial" w:cs="Arial"/>
          <w:i/>
        </w:rPr>
        <w:t xml:space="preserve">auf </w:t>
      </w:r>
      <w:r w:rsidR="00F76B50" w:rsidRPr="006511CA">
        <w:rPr>
          <w:rFonts w:ascii="Arial" w:hAnsi="Arial" w:cs="Arial"/>
          <w:i/>
        </w:rPr>
        <w:t>[Begrenzung der S</w:t>
      </w:r>
      <w:r w:rsidR="00C44621" w:rsidRPr="006511CA">
        <w:rPr>
          <w:rFonts w:ascii="Arial" w:hAnsi="Arial" w:cs="Arial"/>
          <w:i/>
        </w:rPr>
        <w:t>eitenzahl durch Kommune möglich]</w:t>
      </w:r>
      <w:r w:rsidR="00885276">
        <w:rPr>
          <w:rFonts w:ascii="Arial" w:hAnsi="Arial" w:cs="Arial"/>
          <w:i/>
        </w:rPr>
        <w:t xml:space="preserve"> Seiten begrenzen</w:t>
      </w:r>
      <w:r w:rsidRPr="006511CA">
        <w:rPr>
          <w:rFonts w:ascii="Arial" w:hAnsi="Arial" w:cs="Arial"/>
          <w:i/>
        </w:rPr>
        <w:t xml:space="preserve">. Aussagen zu den bereichsübergreifenden Grundsätzen – Querschnittsziele – sind in den einzelnen </w:t>
      </w:r>
      <w:r w:rsidR="00295E6C" w:rsidRPr="006511CA">
        <w:rPr>
          <w:rFonts w:ascii="Arial" w:hAnsi="Arial" w:cs="Arial"/>
          <w:i/>
        </w:rPr>
        <w:t>Punkten mit zu berücksichtigen)</w:t>
      </w:r>
    </w:p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B41531" w:rsidRPr="006511CA" w:rsidRDefault="00B41531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B41531" w:rsidRPr="006511CA" w:rsidRDefault="006F42BF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Problemlage und Ziele</w:t>
      </w:r>
    </w:p>
    <w:p w:rsidR="00B41531" w:rsidRPr="006511CA" w:rsidRDefault="00B41531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Beschreiben Sie die Ausgangs- und Problemlage vor Ort (z.B. hinsichtlich der Arbeits- und Ausbildungsmarktsituation, des regionalen Fachkräftebedarfs) und leiten Sie daraus die </w:t>
      </w:r>
      <w:r w:rsidR="00CF2A4A" w:rsidRPr="006511CA">
        <w:rPr>
          <w:rFonts w:ascii="Arial" w:hAnsi="Arial" w:cs="Arial"/>
          <w:sz w:val="24"/>
          <w:szCs w:val="24"/>
        </w:rPr>
        <w:t>(Teil-)</w:t>
      </w:r>
      <w:r w:rsidR="0029325C" w:rsidRPr="006511CA">
        <w:rPr>
          <w:rFonts w:ascii="Arial" w:hAnsi="Arial" w:cs="Arial"/>
          <w:sz w:val="24"/>
          <w:szCs w:val="24"/>
        </w:rPr>
        <w:t>Ziel(e</w:t>
      </w:r>
      <w:r w:rsidRPr="006511CA">
        <w:rPr>
          <w:rFonts w:ascii="Arial" w:hAnsi="Arial" w:cs="Arial"/>
          <w:sz w:val="24"/>
          <w:szCs w:val="24"/>
        </w:rPr>
        <w:t xml:space="preserve">) des Projektes </w:t>
      </w:r>
      <w:r w:rsidR="00FF16AF" w:rsidRPr="006511CA">
        <w:rPr>
          <w:rFonts w:ascii="Arial" w:hAnsi="Arial" w:cs="Arial"/>
          <w:sz w:val="24"/>
          <w:szCs w:val="24"/>
        </w:rPr>
        <w:t>ab: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275186653"/>
              <w:placeholder>
                <w:docPart w:val="9513F02E11C64B5CA5B6E3FE786EF8AD"/>
              </w:placeholder>
              <w:showingPlcHdr/>
            </w:sdtPr>
            <w:sdtEndPr/>
            <w:sdtContent>
              <w:bookmarkStart w:id="0" w:name="_GoBack" w:displacedByCustomXml="prev"/>
              <w:p w:rsidR="00F75369" w:rsidRPr="006511CA" w:rsidRDefault="00DC56AA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  <w:bookmarkEnd w:id="0" w:displacedByCustomXml="next"/>
            </w:sdtContent>
          </w:sdt>
        </w:tc>
      </w:tr>
    </w:tbl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Zielgruppen</w:t>
      </w:r>
    </w:p>
    <w:p w:rsidR="00B41531" w:rsidRPr="006511CA" w:rsidRDefault="00CF2A4A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Stellen Sie die Zielgruppe(n) dar, die Sie erreichen wollen. </w:t>
      </w:r>
      <w:r w:rsidR="00B41531" w:rsidRPr="006511CA">
        <w:rPr>
          <w:rFonts w:ascii="Arial" w:hAnsi="Arial" w:cs="Arial"/>
          <w:sz w:val="24"/>
          <w:szCs w:val="24"/>
        </w:rPr>
        <w:t xml:space="preserve">Beschreiben Sie die Problemlage(n) der Zielgruppe(n) </w:t>
      </w:r>
      <w:r w:rsidR="00905C46" w:rsidRPr="006511CA">
        <w:rPr>
          <w:rFonts w:ascii="Arial" w:hAnsi="Arial" w:cs="Arial"/>
          <w:sz w:val="24"/>
          <w:szCs w:val="24"/>
        </w:rPr>
        <w:t>und leiten Sie daraus den Handlungsbedarf für die Zielgruppe(n) ab.</w:t>
      </w:r>
      <w:r w:rsidR="00FF16AF" w:rsidRPr="006511CA">
        <w:rPr>
          <w:rFonts w:ascii="Arial" w:hAnsi="Arial" w:cs="Arial"/>
          <w:sz w:val="24"/>
          <w:szCs w:val="24"/>
        </w:rPr>
        <w:t xml:space="preserve"> Benennen</w:t>
      </w:r>
      <w:r w:rsidR="0029325C" w:rsidRPr="006511CA">
        <w:rPr>
          <w:rFonts w:ascii="Arial" w:hAnsi="Arial" w:cs="Arial"/>
          <w:sz w:val="24"/>
          <w:szCs w:val="24"/>
        </w:rPr>
        <w:t xml:space="preserve"> Sie mit Bezug zu Ihren Aussagen zur Fachkunde aus der Trägererklärung Ihre bisherigen Erfahr</w:t>
      </w:r>
      <w:r w:rsidR="00FF16AF" w:rsidRPr="006511CA">
        <w:rPr>
          <w:rFonts w:ascii="Arial" w:hAnsi="Arial" w:cs="Arial"/>
          <w:sz w:val="24"/>
          <w:szCs w:val="24"/>
        </w:rPr>
        <w:t>ungen mit der/den Zielgruppe(n):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555627245"/>
              <w:placeholder>
                <w:docPart w:val="D9999BF87E3E4DCC839AB3376879F362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Projektansatz</w:t>
      </w:r>
    </w:p>
    <w:p w:rsidR="00905C46" w:rsidRPr="006511CA" w:rsidRDefault="00905C46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den konzeptionellen Ansatz des Projektes unter Berücksichtigung der wesentlichen Methoden</w:t>
      </w:r>
      <w:r w:rsidR="00DD5B62" w:rsidRPr="006511CA">
        <w:rPr>
          <w:rFonts w:ascii="Arial" w:hAnsi="Arial" w:cs="Arial"/>
          <w:sz w:val="24"/>
          <w:szCs w:val="24"/>
        </w:rPr>
        <w:t xml:space="preserve"> und unter Benennung der inhaltlichen Handlungsschwe</w:t>
      </w:r>
      <w:r w:rsidR="00FF16AF" w:rsidRPr="006511CA">
        <w:rPr>
          <w:rFonts w:ascii="Arial" w:hAnsi="Arial" w:cs="Arial"/>
          <w:sz w:val="24"/>
          <w:szCs w:val="24"/>
        </w:rPr>
        <w:t>rpunkte</w:t>
      </w:r>
      <w:r w:rsidR="008346A8" w:rsidRPr="006511CA">
        <w:rPr>
          <w:rFonts w:ascii="Arial" w:hAnsi="Arial" w:cs="Arial"/>
          <w:sz w:val="24"/>
          <w:szCs w:val="24"/>
        </w:rPr>
        <w:t>. Nehmen Sie dabei Bezug zu den spezifischen Voraussetzungen und Rahmenbedingungen in der Region.</w:t>
      </w:r>
      <w:r w:rsidR="003935B4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333370138"/>
              <w:placeholder>
                <w:docPart w:val="0A6CE683D7DC4F1C94D167BBBE3F60C9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  <w:sz w:val="24"/>
                    <w:szCs w:val="24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Abgrenzung und Kohärenz zu vergleichbaren eigenen und öffentlich geförderten Aktivitäten</w:t>
      </w:r>
    </w:p>
    <w:p w:rsidR="00905C46" w:rsidRPr="006511CA" w:rsidRDefault="00905C46" w:rsidP="006511CA">
      <w:pPr>
        <w:tabs>
          <w:tab w:val="left" w:pos="1222"/>
        </w:tabs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die für d</w:t>
      </w:r>
      <w:r w:rsidR="00482E00" w:rsidRPr="006511CA">
        <w:rPr>
          <w:rFonts w:ascii="Arial" w:hAnsi="Arial" w:cs="Arial"/>
          <w:sz w:val="24"/>
          <w:szCs w:val="24"/>
        </w:rPr>
        <w:t>en</w:t>
      </w:r>
      <w:r w:rsidRPr="006511CA">
        <w:rPr>
          <w:rFonts w:ascii="Arial" w:hAnsi="Arial" w:cs="Arial"/>
          <w:sz w:val="24"/>
          <w:szCs w:val="24"/>
        </w:rPr>
        <w:t xml:space="preserve"> bzw. die Themen</w:t>
      </w:r>
      <w:r w:rsidR="00482E00" w:rsidRPr="006511CA">
        <w:rPr>
          <w:rFonts w:ascii="Arial" w:hAnsi="Arial" w:cs="Arial"/>
          <w:sz w:val="24"/>
          <w:szCs w:val="24"/>
        </w:rPr>
        <w:t>bereich</w:t>
      </w:r>
      <w:r w:rsidRPr="006511CA">
        <w:rPr>
          <w:rFonts w:ascii="Arial" w:hAnsi="Arial" w:cs="Arial"/>
          <w:sz w:val="24"/>
          <w:szCs w:val="24"/>
        </w:rPr>
        <w:t>(e) relevanten Hilfesysteme und Unterstützungsangebote (z.</w:t>
      </w:r>
      <w:r w:rsidR="005C26F6" w:rsidRPr="006511CA">
        <w:rPr>
          <w:rFonts w:ascii="Arial" w:hAnsi="Arial" w:cs="Arial"/>
          <w:sz w:val="24"/>
          <w:szCs w:val="24"/>
        </w:rPr>
        <w:t xml:space="preserve"> </w:t>
      </w:r>
      <w:r w:rsidRPr="006511CA">
        <w:rPr>
          <w:rFonts w:ascii="Arial" w:hAnsi="Arial" w:cs="Arial"/>
          <w:sz w:val="24"/>
          <w:szCs w:val="24"/>
        </w:rPr>
        <w:t xml:space="preserve">B. Bundes- und Landesprogramme) vor Ort. Stellen Sie </w:t>
      </w:r>
      <w:r w:rsidR="00C5726E" w:rsidRPr="006511CA">
        <w:rPr>
          <w:rFonts w:ascii="Arial" w:hAnsi="Arial" w:cs="Arial"/>
          <w:sz w:val="24"/>
          <w:szCs w:val="24"/>
        </w:rPr>
        <w:t>dar, wie die Wirkung dieser Angebote durch das geplante Projektvorhaben flankierend ergänzt und verstärkt werden kann. Beschreiben Sie auch, wie sich die im Projektvorhaben geplanten Maßnahmen von diesen bzw. vergleichbaren Angebote</w:t>
      </w:r>
      <w:r w:rsidR="00FF16AF" w:rsidRPr="006511CA">
        <w:rPr>
          <w:rFonts w:ascii="Arial" w:hAnsi="Arial" w:cs="Arial"/>
          <w:sz w:val="24"/>
          <w:szCs w:val="24"/>
        </w:rPr>
        <w:t>n und Aktivitäten unterscheiden: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422143146"/>
              <w:placeholder>
                <w:docPart w:val="80A0489E467B4453830916DCD32F20B3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  <w:sectPr w:rsidR="00CF2A4A" w:rsidRPr="006511CA" w:rsidSect="00F50DE3">
          <w:headerReference w:type="first" r:id="rId19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146130" w:rsidP="006511CA">
      <w:pPr>
        <w:pStyle w:val="Listenabsatz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Projektstruktur</w:t>
      </w:r>
      <w:r w:rsidR="00263A26" w:rsidRPr="006511CA">
        <w:rPr>
          <w:rFonts w:ascii="Arial" w:hAnsi="Arial" w:cs="Arial"/>
          <w:b/>
          <w:sz w:val="28"/>
          <w:szCs w:val="28"/>
        </w:rPr>
        <w:t>- und Zeitplan</w:t>
      </w:r>
    </w:p>
    <w:p w:rsidR="00263A26" w:rsidRPr="006511CA" w:rsidRDefault="00263A26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Bitte </w:t>
      </w:r>
      <w:r w:rsidR="00F51584" w:rsidRPr="006511CA">
        <w:rPr>
          <w:rFonts w:ascii="Arial" w:hAnsi="Arial" w:cs="Arial"/>
          <w:sz w:val="24"/>
          <w:szCs w:val="24"/>
        </w:rPr>
        <w:t xml:space="preserve">fügen Sie Ihrem </w:t>
      </w:r>
      <w:r w:rsidR="00146130" w:rsidRPr="006511CA">
        <w:rPr>
          <w:rFonts w:ascii="Arial" w:hAnsi="Arial" w:cs="Arial"/>
          <w:sz w:val="24"/>
          <w:szCs w:val="24"/>
        </w:rPr>
        <w:t xml:space="preserve">Projektvorschlag </w:t>
      </w:r>
      <w:r w:rsidR="00F51584" w:rsidRPr="006511CA">
        <w:rPr>
          <w:rFonts w:ascii="Arial" w:hAnsi="Arial" w:cs="Arial"/>
          <w:sz w:val="24"/>
          <w:szCs w:val="24"/>
        </w:rPr>
        <w:t>eine grafische Darstellung</w:t>
      </w:r>
      <w:r w:rsidR="003442D5" w:rsidRPr="006511CA">
        <w:rPr>
          <w:rFonts w:ascii="Arial" w:hAnsi="Arial" w:cs="Arial"/>
          <w:sz w:val="24"/>
          <w:szCs w:val="24"/>
        </w:rPr>
        <w:t xml:space="preserve"> Ihres </w:t>
      </w:r>
      <w:r w:rsidR="00146130" w:rsidRPr="006511CA">
        <w:rPr>
          <w:rFonts w:ascii="Arial" w:hAnsi="Arial" w:cs="Arial"/>
          <w:sz w:val="24"/>
          <w:szCs w:val="24"/>
        </w:rPr>
        <w:t>Projektstruktur</w:t>
      </w:r>
      <w:r w:rsidR="003442D5" w:rsidRPr="006511CA">
        <w:rPr>
          <w:rFonts w:ascii="Arial" w:hAnsi="Arial" w:cs="Arial"/>
          <w:sz w:val="24"/>
          <w:szCs w:val="24"/>
        </w:rPr>
        <w:t>- und Zeitplans bei.</w:t>
      </w:r>
    </w:p>
    <w:p w:rsidR="00D0079E" w:rsidRPr="006511CA" w:rsidRDefault="00D0079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Stellen Sie hierzu Ihre Projektaktivitäten und Arbeitspakete grafisch auf einer Seite dar. Ziel ist es, den zeitlichen und inhaltlichen Zusammenhang der einzelnen Arbeitspakete erkennen zu können. </w:t>
      </w:r>
    </w:p>
    <w:p w:rsidR="00D0079E" w:rsidRPr="006511CA" w:rsidRDefault="00B92A0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Muster</w:t>
      </w:r>
      <w:r w:rsidR="00D0079E" w:rsidRPr="006511CA">
        <w:rPr>
          <w:rFonts w:ascii="Arial" w:hAnsi="Arial" w:cs="Arial"/>
          <w:sz w:val="24"/>
          <w:szCs w:val="24"/>
        </w:rPr>
        <w:t xml:space="preserve"> für die grafische Darstellung des zeitlichen Verlaufs und des Personaleinsatzes kann</w:t>
      </w:r>
      <w:r w:rsidR="00A663AD" w:rsidRPr="006511CA">
        <w:rPr>
          <w:rFonts w:ascii="Arial" w:hAnsi="Arial" w:cs="Arial"/>
          <w:sz w:val="24"/>
          <w:szCs w:val="24"/>
        </w:rPr>
        <w:t xml:space="preserve"> bei dem RÜMSA-Landesportal</w:t>
      </w:r>
      <w:r w:rsidR="00D0079E" w:rsidRPr="006511CA">
        <w:rPr>
          <w:rFonts w:ascii="Arial" w:hAnsi="Arial" w:cs="Arial"/>
          <w:sz w:val="24"/>
          <w:szCs w:val="24"/>
        </w:rPr>
        <w:t xml:space="preserve"> unter der Internetadresse</w:t>
      </w:r>
      <w:r w:rsidR="00C44621" w:rsidRPr="006511CA">
        <w:rPr>
          <w:rFonts w:ascii="Arial" w:hAnsi="Arial" w:cs="Arial"/>
          <w:sz w:val="24"/>
          <w:szCs w:val="24"/>
        </w:rPr>
        <w:t xml:space="preserve"> </w:t>
      </w:r>
      <w:hyperlink r:id="rId20" w:history="1">
        <w:r w:rsidR="00DA58F9" w:rsidRPr="0002254D">
          <w:rPr>
            <w:rStyle w:val="Hyperlink"/>
            <w:rFonts w:ascii="Arial" w:hAnsi="Arial" w:cs="Arial"/>
            <w:sz w:val="24"/>
            <w:szCs w:val="24"/>
          </w:rPr>
          <w:t>http://ruemsa.sachsen-anhalt.de</w:t>
        </w:r>
      </w:hyperlink>
      <w:r w:rsidR="00DA58F9">
        <w:rPr>
          <w:rFonts w:ascii="Arial" w:hAnsi="Arial" w:cs="Arial"/>
          <w:sz w:val="24"/>
          <w:szCs w:val="24"/>
        </w:rPr>
        <w:t xml:space="preserve"> im Menüpunkt „Service“</w:t>
      </w:r>
      <w:r w:rsidR="00D0079E" w:rsidRPr="006511CA">
        <w:rPr>
          <w:rFonts w:ascii="Arial" w:hAnsi="Arial" w:cs="Arial"/>
          <w:sz w:val="24"/>
          <w:szCs w:val="24"/>
        </w:rPr>
        <w:t xml:space="preserve"> heruntergeladen werden.</w:t>
      </w:r>
    </w:p>
    <w:p w:rsidR="00D0079E" w:rsidRPr="006511CA" w:rsidRDefault="00D0079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Sofern nicht alle relevanten Informationen grafisch abgebildet werden können, ergänzen Sie Ihre Darstellung durch textliche Formulierungen oder fügen Sie ergänzend weitere Strukturbilder hinzu.</w:t>
      </w: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95E6C" w:rsidP="006511CA">
      <w:pPr>
        <w:spacing w:after="6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Ggf. </w:t>
      </w:r>
      <w:r w:rsidR="00FF16AF" w:rsidRPr="006511CA">
        <w:rPr>
          <w:rFonts w:ascii="Arial" w:hAnsi="Arial" w:cs="Arial"/>
          <w:sz w:val="24"/>
          <w:szCs w:val="24"/>
        </w:rPr>
        <w:t>textliche Erläuterungen: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F75369" w:rsidRPr="006511CA" w:rsidTr="00F75369">
        <w:tc>
          <w:tcPr>
            <w:tcW w:w="14427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54905336"/>
              <w:placeholder>
                <w:docPart w:val="62527F50B71840528B2D7B7693134641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3A26" w:rsidRPr="006511CA" w:rsidRDefault="00E62F5A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Bei Projektverbünden: Ordnen Sie die Aufgaben den einzelnen Projektpartnern zu und verdeu</w:t>
      </w:r>
      <w:r w:rsidR="00FF16AF" w:rsidRPr="006511CA">
        <w:rPr>
          <w:rFonts w:ascii="Arial" w:hAnsi="Arial" w:cs="Arial"/>
          <w:sz w:val="24"/>
          <w:szCs w:val="24"/>
        </w:rPr>
        <w:t>tlichen Sie die Zuständigkeiten: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F75369" w:rsidRPr="006511CA" w:rsidTr="00F75369">
        <w:tc>
          <w:tcPr>
            <w:tcW w:w="14427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361428588"/>
              <w:placeholder>
                <w:docPart w:val="58B3455CF4F6410397691676C3AF255A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CF2A4A" w:rsidRPr="006511CA" w:rsidSect="00CF2A4A">
          <w:headerReference w:type="default" r:id="rId21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62F5A" w:rsidRPr="006511CA" w:rsidRDefault="00327E55" w:rsidP="00792F08">
      <w:pPr>
        <w:pStyle w:val="Listenabsatz"/>
        <w:numPr>
          <w:ilvl w:val="0"/>
          <w:numId w:val="13"/>
        </w:numPr>
        <w:spacing w:after="120" w:line="240" w:lineRule="auto"/>
        <w:ind w:left="357" w:hanging="357"/>
        <w:rPr>
          <w:rFonts w:ascii="Arial" w:hAnsi="Arial" w:cs="Arial"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Projektumsetzung</w:t>
      </w:r>
      <w:r w:rsidR="003D239A" w:rsidRPr="006511CA">
        <w:rPr>
          <w:rFonts w:ascii="Arial" w:hAnsi="Arial" w:cs="Arial"/>
          <w:b/>
          <w:sz w:val="28"/>
          <w:szCs w:val="28"/>
        </w:rPr>
        <w:t xml:space="preserve"> </w:t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792F08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sz w:val="28"/>
          <w:szCs w:val="28"/>
        </w:rPr>
        <w:t>Nummer AP:</w:t>
      </w:r>
      <w:r w:rsidR="00DC56AA" w:rsidRPr="006511CA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  <w:highlight w:val="lightGray"/>
          </w:rPr>
          <w:id w:val="1864786214"/>
          <w:placeholder>
            <w:docPart w:val="E76198F7B44343E1ACD13EA7215CF369"/>
          </w:placeholder>
          <w:showingPlcHdr/>
        </w:sdtPr>
        <w:sdtEndPr>
          <w:rPr>
            <w:b w:val="0"/>
            <w:highlight w:val="none"/>
          </w:rPr>
        </w:sdtEndPr>
        <w:sdtContent>
          <w:r w:rsidR="00AE64C6"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NR. des AP</w:t>
          </w:r>
        </w:sdtContent>
      </w:sdt>
    </w:p>
    <w:p w:rsidR="00295E6C" w:rsidRPr="006511CA" w:rsidRDefault="00295E6C" w:rsidP="006511C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295E6C" w:rsidRPr="006511CA" w:rsidRDefault="00295E6C" w:rsidP="006511CA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511CA">
        <w:rPr>
          <w:rFonts w:ascii="Arial" w:hAnsi="Arial" w:cs="Arial"/>
          <w:i/>
          <w:sz w:val="24"/>
          <w:szCs w:val="24"/>
        </w:rPr>
        <w:t>Bitte füllen Sie je Arbeitspaket die Punkte 3.1 bis 3.1.7 aus.</w:t>
      </w:r>
    </w:p>
    <w:p w:rsidR="00B00A7E" w:rsidRPr="006511CA" w:rsidRDefault="00B00A7E" w:rsidP="006511C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327E55" w:rsidRPr="006511CA" w:rsidRDefault="00327E55" w:rsidP="006511CA">
      <w:pPr>
        <w:pStyle w:val="Listenabsatz"/>
        <w:numPr>
          <w:ilvl w:val="1"/>
          <w:numId w:val="25"/>
        </w:numPr>
        <w:spacing w:before="120" w:after="0" w:line="24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Inhaltliche Beschreibung der Arbeitspak</w:t>
      </w:r>
      <w:r w:rsidR="007C65A4" w:rsidRPr="006511CA">
        <w:rPr>
          <w:rFonts w:ascii="Arial" w:hAnsi="Arial" w:cs="Arial"/>
          <w:sz w:val="24"/>
          <w:szCs w:val="24"/>
        </w:rPr>
        <w:t>ete</w:t>
      </w:r>
      <w:r w:rsidRPr="006511CA">
        <w:rPr>
          <w:rFonts w:ascii="Arial" w:hAnsi="Arial" w:cs="Arial"/>
          <w:sz w:val="24"/>
          <w:szCs w:val="24"/>
        </w:rPr>
        <w:t xml:space="preserve"> (AP)</w:t>
      </w:r>
    </w:p>
    <w:p w:rsidR="000555C0" w:rsidRPr="006511CA" w:rsidRDefault="007632E8" w:rsidP="006511CA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i/>
        </w:rPr>
        <w:t xml:space="preserve">(Bitte beachten: Ausführungen zu </w:t>
      </w:r>
      <w:r w:rsidR="00295E6C" w:rsidRPr="006511CA">
        <w:rPr>
          <w:rFonts w:ascii="Arial" w:hAnsi="Arial" w:cs="Arial"/>
          <w:i/>
        </w:rPr>
        <w:t>allen Unterpunkten auf</w:t>
      </w:r>
      <w:r w:rsidR="00F76B50" w:rsidRPr="006511CA">
        <w:rPr>
          <w:rFonts w:ascii="Arial" w:hAnsi="Arial" w:cs="Arial"/>
          <w:i/>
        </w:rPr>
        <w:t xml:space="preserve"> [Begrenzung der Seitenzahl durch Kommune möglich]</w:t>
      </w:r>
      <w:r w:rsidR="00B11A8D" w:rsidRPr="006511CA">
        <w:rPr>
          <w:rFonts w:ascii="Arial" w:hAnsi="Arial" w:cs="Arial"/>
          <w:i/>
        </w:rPr>
        <w:t xml:space="preserve"> Seiten)</w:t>
      </w:r>
    </w:p>
    <w:p w:rsidR="000555C0" w:rsidRPr="006511CA" w:rsidRDefault="000555C0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spacing w:after="60" w:line="240" w:lineRule="auto"/>
        <w:ind w:left="510" w:firstLine="170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Kurzbezeichnung</w:t>
      </w:r>
      <w:r w:rsidR="00295E6C" w:rsidRPr="006511CA">
        <w:rPr>
          <w:rFonts w:ascii="Arial" w:hAnsi="Arial" w:cs="Arial"/>
          <w:sz w:val="24"/>
          <w:szCs w:val="24"/>
        </w:rPr>
        <w:t xml:space="preserve"> des Arbeitspaketes</w:t>
      </w:r>
      <w:r w:rsidRPr="006511CA">
        <w:rPr>
          <w:rFonts w:ascii="Arial" w:hAnsi="Arial" w:cs="Arial"/>
          <w:sz w:val="24"/>
          <w:szCs w:val="24"/>
        </w:rPr>
        <w:t>:</w:t>
      </w:r>
    </w:p>
    <w:tbl>
      <w:tblPr>
        <w:tblStyle w:val="Tabellenraster"/>
        <w:tblW w:w="0" w:type="auto"/>
        <w:tblInd w:w="817" w:type="dxa"/>
        <w:tblLook w:val="04A0" w:firstRow="1" w:lastRow="0" w:firstColumn="1" w:lastColumn="0" w:noHBand="0" w:noVBand="1"/>
      </w:tblPr>
      <w:tblGrid>
        <w:gridCol w:w="8395"/>
      </w:tblGrid>
      <w:tr w:rsidR="00D61144" w:rsidRPr="006511CA" w:rsidTr="00D61144">
        <w:tc>
          <w:tcPr>
            <w:tcW w:w="8395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786688205"/>
              <w:placeholder>
                <w:docPart w:val="0BF4A5392E554EA9B409A3D6AA409746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ED1D0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Ziele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Stellen</w:t>
      </w:r>
      <w:r w:rsidR="00295E6C" w:rsidRPr="006511CA">
        <w:rPr>
          <w:rFonts w:ascii="Arial" w:hAnsi="Arial" w:cs="Arial"/>
          <w:sz w:val="24"/>
          <w:szCs w:val="24"/>
        </w:rPr>
        <w:t xml:space="preserve"> Sie die Ziele des Arbeitspaket</w:t>
      </w:r>
      <w:r w:rsidR="005C26F6" w:rsidRPr="006511CA">
        <w:rPr>
          <w:rFonts w:ascii="Arial" w:hAnsi="Arial" w:cs="Arial"/>
          <w:sz w:val="24"/>
          <w:szCs w:val="24"/>
        </w:rPr>
        <w:t>e</w:t>
      </w:r>
      <w:r w:rsidR="00295E6C" w:rsidRPr="006511CA">
        <w:rPr>
          <w:rFonts w:ascii="Arial" w:hAnsi="Arial" w:cs="Arial"/>
          <w:sz w:val="24"/>
          <w:szCs w:val="24"/>
        </w:rPr>
        <w:t>s</w:t>
      </w:r>
      <w:r w:rsidRPr="006511CA">
        <w:rPr>
          <w:rFonts w:ascii="Arial" w:hAnsi="Arial" w:cs="Arial"/>
          <w:sz w:val="24"/>
          <w:szCs w:val="24"/>
        </w:rPr>
        <w:t xml:space="preserve"> unter Berücksichtigung der Analyse der Ausgangssituat</w:t>
      </w:r>
      <w:r w:rsidR="00FF16AF" w:rsidRPr="006511CA">
        <w:rPr>
          <w:rFonts w:ascii="Arial" w:hAnsi="Arial" w:cs="Arial"/>
          <w:sz w:val="24"/>
          <w:szCs w:val="24"/>
        </w:rPr>
        <w:t>ion und der Zielgruppe(n) dar: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759714533"/>
              <w:placeholder>
                <w:docPart w:val="9B3E6D4607AB4F33A0CEA7E78057EE4E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Aktivitäten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konkret die Aktivitäten und Leistungen, die zur Erreichung der Ziele in diesem Arbeitspaket erbracht werden sollen. Erl</w:t>
      </w:r>
      <w:r w:rsidR="00FF16AF" w:rsidRPr="006511CA">
        <w:rPr>
          <w:rFonts w:ascii="Arial" w:hAnsi="Arial" w:cs="Arial"/>
          <w:sz w:val="24"/>
          <w:szCs w:val="24"/>
        </w:rPr>
        <w:t>äutern Sie Inhalte und Methoden: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2039261626"/>
              <w:placeholder>
                <w:docPart w:val="F07989A3446940FEA1DD73EB7D012E41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5B62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Meilensteine/Ergebnisse/Produkte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Benennen Sie Meilensteine, diesen zugeordnete Zeitpunkte sowie</w:t>
      </w:r>
      <w:r w:rsidR="00FF16AF" w:rsidRPr="006511CA">
        <w:rPr>
          <w:rFonts w:ascii="Arial" w:hAnsi="Arial" w:cs="Arial"/>
          <w:sz w:val="24"/>
          <w:szCs w:val="24"/>
        </w:rPr>
        <w:t xml:space="preserve"> (Teil-)Ergebnisse und Produkte: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030036322"/>
              <w:placeholder>
                <w:docPart w:val="EDEB05DD09FC449BBB6BD8D372D0A540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5B62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Risiken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Benennen Sie mögliche Risikofaktoren oder Widerstände, die </w:t>
      </w:r>
      <w:r w:rsidR="005C26F6" w:rsidRPr="006511CA">
        <w:rPr>
          <w:rFonts w:ascii="Arial" w:hAnsi="Arial" w:cs="Arial"/>
          <w:sz w:val="24"/>
          <w:szCs w:val="24"/>
        </w:rPr>
        <w:t>die</w:t>
      </w:r>
      <w:r w:rsidRPr="006511CA">
        <w:rPr>
          <w:rFonts w:ascii="Arial" w:hAnsi="Arial" w:cs="Arial"/>
          <w:sz w:val="24"/>
          <w:szCs w:val="24"/>
        </w:rPr>
        <w:t xml:space="preserve"> Zielerreichung in diesem Arbeitspaket potenziell behindern oder negativ beeinflussen können. Versuchen Sie, Maßnahmen zur Um- oder Gegensteuerung oder </w:t>
      </w:r>
      <w:r w:rsidR="00FF16AF" w:rsidRPr="006511CA">
        <w:rPr>
          <w:rFonts w:ascii="Arial" w:hAnsi="Arial" w:cs="Arial"/>
          <w:sz w:val="24"/>
          <w:szCs w:val="24"/>
        </w:rPr>
        <w:t>alternative Inhalte zu benennen:</w:t>
      </w:r>
      <w:r w:rsidR="003935B4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101915029"/>
              <w:placeholder>
                <w:docPart w:val="2136603BDA60476189FBE1C25AE1ABC9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Relevante Akteure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Benennen Sie die Personen/Institutionen/Netzwerke, die Sie aktiv in die Umsetzung der beschriebenen Aktivitäten einbinden werden. Skizzieren Sie</w:t>
      </w:r>
      <w:r w:rsidR="00FF16AF" w:rsidRPr="006511CA">
        <w:rPr>
          <w:rFonts w:ascii="Arial" w:hAnsi="Arial" w:cs="Arial"/>
          <w:sz w:val="24"/>
          <w:szCs w:val="24"/>
        </w:rPr>
        <w:t xml:space="preserve"> deren Aufgaben im Arbeitspaket: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331266758"/>
              <w:placeholder>
                <w:docPart w:val="5F051642125344F19BAD0FBE0C8D4333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6637" w:rsidRDefault="009B66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632E8" w:rsidRPr="006511CA" w:rsidRDefault="006239B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>Querschnittsziele</w:t>
      </w:r>
      <w:r w:rsidR="00CF2A4A" w:rsidRPr="006511CA">
        <w:rPr>
          <w:rFonts w:ascii="Arial" w:hAnsi="Arial" w:cs="Arial"/>
          <w:sz w:val="24"/>
          <w:szCs w:val="24"/>
        </w:rPr>
        <w:t>:</w:t>
      </w:r>
    </w:p>
    <w:p w:rsidR="003D239A" w:rsidRPr="00B5131E" w:rsidRDefault="00FF16AF" w:rsidP="00B5131E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Beschreiben Sie, durch welche </w:t>
      </w:r>
      <w:r w:rsidRPr="006511CA">
        <w:rPr>
          <w:rFonts w:ascii="Arial" w:hAnsi="Arial" w:cs="Arial"/>
          <w:b/>
          <w:sz w:val="24"/>
          <w:szCs w:val="24"/>
        </w:rPr>
        <w:t>konkreten</w:t>
      </w:r>
      <w:r w:rsidRPr="006511CA">
        <w:rPr>
          <w:rFonts w:ascii="Arial" w:hAnsi="Arial" w:cs="Arial"/>
          <w:sz w:val="24"/>
          <w:szCs w:val="24"/>
        </w:rPr>
        <w:t xml:space="preserve"> Maßnahmen, Aktivitäten und Methoden das Projektvorhaben zur Erreichung der Querschnittsziele Gleichstellung von Frauen und Männern und Chancengle</w:t>
      </w:r>
      <w:r w:rsidR="00B5131E">
        <w:rPr>
          <w:rFonts w:ascii="Arial" w:hAnsi="Arial" w:cs="Arial"/>
          <w:sz w:val="24"/>
          <w:szCs w:val="24"/>
        </w:rPr>
        <w:t>ichheit und Inklusion beiträgt.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719F5" w:rsidRPr="006511CA" w:rsidTr="00B719F5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820113569"/>
              <w:placeholder>
                <w:docPart w:val="73FFB9C73ADC4F529A87A9C167537679"/>
              </w:placeholder>
              <w:showingPlcHdr/>
            </w:sdtPr>
            <w:sdtEndPr/>
            <w:sdtContent>
              <w:p w:rsidR="00B719F5" w:rsidRPr="006511CA" w:rsidRDefault="00B719F5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ED1D09" w:rsidRPr="006511CA" w:rsidRDefault="00ED1D0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D239A" w:rsidRPr="006511CA" w:rsidRDefault="003D239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39B9" w:rsidRPr="006511CA" w:rsidRDefault="006239B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Relevanz im Kontext zum Gesamtvorhaben</w:t>
      </w:r>
      <w:r w:rsidR="00FF16AF" w:rsidRPr="006511CA">
        <w:rPr>
          <w:rFonts w:ascii="Arial" w:hAnsi="Arial" w:cs="Arial"/>
          <w:sz w:val="24"/>
          <w:szCs w:val="24"/>
        </w:rPr>
        <w:t>:</w:t>
      </w:r>
    </w:p>
    <w:p w:rsidR="00FF16AF" w:rsidRPr="006511CA" w:rsidRDefault="00FF16AF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Erläutern Sie die Relevanz dieses Arbeitspaket</w:t>
      </w:r>
      <w:r w:rsidR="005C26F6" w:rsidRPr="006511CA">
        <w:rPr>
          <w:rFonts w:ascii="Arial" w:hAnsi="Arial" w:cs="Arial"/>
          <w:sz w:val="24"/>
          <w:szCs w:val="24"/>
        </w:rPr>
        <w:t>e</w:t>
      </w:r>
      <w:r w:rsidRPr="006511CA">
        <w:rPr>
          <w:rFonts w:ascii="Arial" w:hAnsi="Arial" w:cs="Arial"/>
          <w:sz w:val="24"/>
          <w:szCs w:val="24"/>
        </w:rPr>
        <w:t>s im Vergleich mit anderen Arbeitspaketen in Bezug auf das Gesamtvorhaben: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719F5" w:rsidRPr="006511CA" w:rsidTr="00B719F5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608157614"/>
              <w:placeholder>
                <w:docPart w:val="EDC05140EBCC472BB897EC7196284BCB"/>
              </w:placeholder>
              <w:showingPlcHdr/>
            </w:sdtPr>
            <w:sdtEndPr/>
            <w:sdtContent>
              <w:p w:rsidR="00B719F5" w:rsidRPr="006511CA" w:rsidRDefault="00B719F5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6239B9" w:rsidRPr="006511CA" w:rsidRDefault="006239B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6239B9" w:rsidRPr="006511CA" w:rsidSect="00CF2A4A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6239B9" w:rsidRPr="006511CA" w:rsidRDefault="006239B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39B9" w:rsidRPr="006511CA" w:rsidRDefault="006239B9" w:rsidP="006511CA">
      <w:pPr>
        <w:pStyle w:val="Listenabsatz"/>
        <w:numPr>
          <w:ilvl w:val="1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Indikatoren/Ergebnisse</w:t>
      </w:r>
    </w:p>
    <w:p w:rsidR="0009724E" w:rsidRPr="006511CA" w:rsidRDefault="0009724E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Unter Berücksichtigung der im Formblatt 3 Nr. 3.1.3 benannten Meilensteine/Ergebnisse/Produkte sind von Ihnen bitte </w:t>
      </w:r>
      <w:r w:rsidR="00441CD9" w:rsidRPr="006511CA">
        <w:rPr>
          <w:rFonts w:ascii="Arial" w:hAnsi="Arial" w:cs="Arial"/>
          <w:sz w:val="24"/>
          <w:szCs w:val="24"/>
        </w:rPr>
        <w:t xml:space="preserve">im Folgenden </w:t>
      </w:r>
      <w:r w:rsidRPr="006511CA">
        <w:rPr>
          <w:rFonts w:ascii="Arial" w:hAnsi="Arial" w:cs="Arial"/>
          <w:sz w:val="24"/>
          <w:szCs w:val="24"/>
        </w:rPr>
        <w:t>genauere Angaben zu den Indikatoren zu machen</w:t>
      </w:r>
      <w:r w:rsidR="0098146A" w:rsidRPr="006511CA">
        <w:rPr>
          <w:rFonts w:ascii="Arial" w:hAnsi="Arial" w:cs="Arial"/>
          <w:sz w:val="24"/>
          <w:szCs w:val="24"/>
        </w:rPr>
        <w:t>.</w:t>
      </w:r>
    </w:p>
    <w:p w:rsidR="002B0726" w:rsidRPr="006511CA" w:rsidRDefault="0009724E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3.2.1 Bitte geben Sie die Anzahl der durch das Projekt zu erreichenden Teilnehmende</w:t>
      </w:r>
      <w:r w:rsidR="00792F08">
        <w:rPr>
          <w:rFonts w:ascii="Arial" w:hAnsi="Arial" w:cs="Arial"/>
          <w:sz w:val="24"/>
          <w:szCs w:val="24"/>
        </w:rPr>
        <w:t>n</w:t>
      </w:r>
      <w:r w:rsidRPr="006511CA">
        <w:rPr>
          <w:rFonts w:ascii="Arial" w:hAnsi="Arial" w:cs="Arial"/>
          <w:sz w:val="24"/>
          <w:szCs w:val="24"/>
        </w:rPr>
        <w:t xml:space="preserve"> (unter 25jährige, in Ausnahmefällen unter 35jährige) pro Jahr </w:t>
      </w:r>
      <w:r w:rsidRPr="006511CA">
        <w:rPr>
          <w:rFonts w:ascii="Arial" w:hAnsi="Arial" w:cs="Arial"/>
          <w:b/>
          <w:sz w:val="24"/>
          <w:szCs w:val="24"/>
        </w:rPr>
        <w:t>insgesamt</w:t>
      </w:r>
      <w:r w:rsidR="002B0726" w:rsidRPr="006511CA">
        <w:rPr>
          <w:rFonts w:ascii="Arial" w:hAnsi="Arial" w:cs="Arial"/>
          <w:sz w:val="24"/>
          <w:szCs w:val="24"/>
        </w:rPr>
        <w:t xml:space="preserve"> an: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1276"/>
        <w:gridCol w:w="1134"/>
        <w:gridCol w:w="1134"/>
        <w:gridCol w:w="1134"/>
        <w:gridCol w:w="1134"/>
        <w:gridCol w:w="1134"/>
        <w:gridCol w:w="1134"/>
        <w:gridCol w:w="1134"/>
      </w:tblGrid>
      <w:tr w:rsidR="00BD3110" w:rsidRPr="006511CA" w:rsidTr="00623AE2">
        <w:trPr>
          <w:trHeight w:val="467"/>
        </w:trPr>
        <w:tc>
          <w:tcPr>
            <w:tcW w:w="3369" w:type="dxa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Indikator</w:t>
            </w:r>
          </w:p>
        </w:tc>
        <w:tc>
          <w:tcPr>
            <w:tcW w:w="1275" w:type="dxa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Gesamt</w:t>
            </w:r>
          </w:p>
        </w:tc>
        <w:tc>
          <w:tcPr>
            <w:tcW w:w="1276" w:type="dxa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davon weiblich</w:t>
            </w:r>
          </w:p>
        </w:tc>
        <w:tc>
          <w:tcPr>
            <w:tcW w:w="1134" w:type="dxa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davon männlich</w:t>
            </w:r>
          </w:p>
        </w:tc>
        <w:tc>
          <w:tcPr>
            <w:tcW w:w="1134" w:type="dxa"/>
          </w:tcPr>
          <w:p w:rsidR="00BD3110" w:rsidRPr="006511CA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BD3110" w:rsidRPr="006511CA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BD3110" w:rsidRPr="006511CA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BD3110" w:rsidRPr="006511CA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1134" w:type="dxa"/>
          </w:tcPr>
          <w:p w:rsidR="00BD3110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</w:tcPr>
          <w:p w:rsidR="00BD3110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2022</w:t>
            </w:r>
          </w:p>
        </w:tc>
      </w:tr>
      <w:tr w:rsidR="00BD3110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Anzahl der Teilnehmenden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13576659"/>
            <w:placeholder>
              <w:docPart w:val="4177CD9BADC849819751FC70F15DDEFD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BF0E0C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730159390"/>
            <w:placeholder>
              <w:docPart w:val="B7DF9585DCA243CCB497FD57302EB902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42923019"/>
            <w:placeholder>
              <w:docPart w:val="70241C2E3A794BE79ADDFB974A691E11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13436020"/>
            <w:placeholder>
              <w:docPart w:val="582AD0859DC44162AE4FD04E261ECEF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634128701"/>
            <w:placeholder>
              <w:docPart w:val="776A29725EEB4A5686E717D8D928348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756402693"/>
            <w:placeholder>
              <w:docPart w:val="6A5A3C1EAB524421AC273E1121041A9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770706299"/>
            <w:placeholder>
              <w:docPart w:val="7A37A10D69524D7CBF698B6FE10D0E8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80462059"/>
            <w:placeholder>
              <w:docPart w:val="E27AAFECA9D04BC6B57663B2F74DFE58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54433335"/>
            <w:placeholder>
              <w:docPart w:val="86FFA2189801449A8D28FF06B640DAD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zwischen 25 und 35 Jahren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706519224"/>
            <w:placeholder>
              <w:docPart w:val="2EFA1EF2B5A34F9093BE6FD086E1B9D6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71251285"/>
            <w:placeholder>
              <w:docPart w:val="63B2671FCF5E4D5AA0B38127753052D9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08201994"/>
            <w:placeholder>
              <w:docPart w:val="9F1DE0A4B8B74BF9AC0869771C5D913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35130418"/>
            <w:placeholder>
              <w:docPart w:val="2C03631613B94B00BA3036CF2354446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05258361"/>
            <w:placeholder>
              <w:docPart w:val="73F049F9E4664085950D35CBD31E77D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48167042"/>
            <w:placeholder>
              <w:docPart w:val="1848B46DA428433C944B0577BE17253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95282028"/>
            <w:placeholder>
              <w:docPart w:val="2D1C39381969496B9FB33A0335BD3DD1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17781061"/>
            <w:placeholder>
              <w:docPart w:val="505D1A81FF6747E28D0B026A065B175F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612583871"/>
            <w:placeholder>
              <w:docPart w:val="BE7BCCF9F9254D67A2BBC533E4986B1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Teilnehmende mit Migrationshintergrund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90969399"/>
            <w:placeholder>
              <w:docPart w:val="FC243533739E4797AFBBF504D23994E8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641186813"/>
            <w:placeholder>
              <w:docPart w:val="BD5AA42B041A4B71BF3C4A5AB3202A93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78275086"/>
            <w:placeholder>
              <w:docPart w:val="01B2076D56C64893A19E2E81FE6E15CF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831264882"/>
            <w:placeholder>
              <w:docPart w:val="3F48DB4BC14C4D39A7E38FF5DFA212B5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81428760"/>
            <w:placeholder>
              <w:docPart w:val="B26AE013B8ED4A74B3C5E06FFB3AC4F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14054562"/>
            <w:placeholder>
              <w:docPart w:val="1E0DC5A43BA548B0A161EDC14C1959F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5134943"/>
            <w:placeholder>
              <w:docPart w:val="B371F351062F482EBEE694DC25B23E3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14004473"/>
            <w:placeholder>
              <w:docPart w:val="1E63006474E54099A69FFFDE9C2584E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11271508"/>
            <w:placeholder>
              <w:docPart w:val="67B7ABF470C7417D8F4A9641BCC8EB97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Teilnehmende mit Behinderungen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801300053"/>
            <w:placeholder>
              <w:docPart w:val="7A489004E84145549281F2BA3106EC40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71894140"/>
            <w:placeholder>
              <w:docPart w:val="85E5A9B9489744DEB02C15AA22EAAD12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14569754"/>
            <w:placeholder>
              <w:docPart w:val="1A963DBEBD4B48CBB1B3D16563B68EF9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6717239"/>
            <w:placeholder>
              <w:docPart w:val="D5B2127E0C034CC2A2EAFB786FB64A92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54680322"/>
            <w:placeholder>
              <w:docPart w:val="A31022AC515C499094F39C6438D9B3C5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35897818"/>
            <w:placeholder>
              <w:docPart w:val="5882988A75B6474EB494B691EF553BB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64112194"/>
            <w:placeholder>
              <w:docPart w:val="61D9AEAB8C674AC797659FBBEF488D42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691377852"/>
            <w:placeholder>
              <w:docPart w:val="EF8F505315444EA2BA53C49001CD55F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90774510"/>
            <w:placeholder>
              <w:docPart w:val="D265FCC87DD4432F80E15E4C154C5AA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1029"/>
        </w:trPr>
        <w:sdt>
          <w:sdtPr>
            <w:rPr>
              <w:rFonts w:ascii="Arial" w:hAnsi="Arial" w:cs="Arial"/>
              <w:sz w:val="20"/>
              <w:szCs w:val="20"/>
            </w:rPr>
            <w:id w:val="-714429928"/>
            <w:placeholder>
              <w:docPart w:val="84B2455A01A445989F5670CD3B6C3924"/>
            </w:placeholder>
            <w:showingPlcHdr/>
          </w:sdtPr>
          <w:sdtEndPr/>
          <w:sdtContent>
            <w:tc>
              <w:tcPr>
                <w:tcW w:w="3369" w:type="dxa"/>
                <w:vAlign w:val="center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98869807"/>
            <w:placeholder>
              <w:docPart w:val="56EC8AE3FE7A4BD496A48258CC48CD77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14444923"/>
            <w:placeholder>
              <w:docPart w:val="BBBA082D837C46428C757BDF5A99D10F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5798743"/>
            <w:placeholder>
              <w:docPart w:val="E2AB0DE58FB54CB0B1C7111A3D0E5C3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51941310"/>
            <w:placeholder>
              <w:docPart w:val="2D0449CC9D1B480B9F9585C7E8D4375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63957999"/>
            <w:placeholder>
              <w:docPart w:val="02401AA251D84E3280F53349BADD386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48704297"/>
            <w:placeholder>
              <w:docPart w:val="D50613233C9A434AB073C35BFF6822B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125849041"/>
            <w:placeholder>
              <w:docPart w:val="1EA021ABB20641B984042164888AABC0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10616628"/>
            <w:placeholder>
              <w:docPart w:val="B48224E839F84FBFBF1AD145A891177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45994930"/>
            <w:placeholder>
              <w:docPart w:val="83989A8026274ADC8D6B7352FF9D386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714"/>
        </w:trPr>
        <w:sdt>
          <w:sdtPr>
            <w:rPr>
              <w:rFonts w:ascii="Arial" w:hAnsi="Arial" w:cs="Arial"/>
              <w:sz w:val="20"/>
              <w:szCs w:val="20"/>
            </w:rPr>
            <w:id w:val="-1426874361"/>
            <w:placeholder>
              <w:docPart w:val="B06CAC4195AA498BB68C146D901D6037"/>
            </w:placeholder>
            <w:showingPlcHdr/>
          </w:sdtPr>
          <w:sdtEndPr/>
          <w:sdtContent>
            <w:tc>
              <w:tcPr>
                <w:tcW w:w="3369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16943375"/>
            <w:placeholder>
              <w:docPart w:val="133F5F018B7040EAABCA92A75ECDD049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68232453"/>
            <w:placeholder>
              <w:docPart w:val="A469D569937E491C973063D00A98DDC8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98412887"/>
            <w:placeholder>
              <w:docPart w:val="15157656438B4A40BD4160F597F264C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44151888"/>
            <w:placeholder>
              <w:docPart w:val="5C1D7238EEBF4E399EBDE106A9B058C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37611375"/>
            <w:placeholder>
              <w:docPart w:val="E46850A8C56546A2ADA417F1166DE39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35995460"/>
            <w:placeholder>
              <w:docPart w:val="73C0D9DF43F246C0AE2B4BE6B01F053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32021446"/>
            <w:placeholder>
              <w:docPart w:val="362203857ABE472E9764F2B5F596D7C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11304842"/>
            <w:placeholder>
              <w:docPart w:val="6359FC878E9445B4BB3FCCAFBD7494D8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691759097"/>
            <w:placeholder>
              <w:docPart w:val="A91BF9003E504FEF8C1FD63A5FB0963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1808123220"/>
            <w:placeholder>
              <w:docPart w:val="F9827291041F48EC9BB8DE282E6E0B19"/>
            </w:placeholder>
            <w:showingPlcHdr/>
          </w:sdtPr>
          <w:sdtEndPr/>
          <w:sdtContent>
            <w:tc>
              <w:tcPr>
                <w:tcW w:w="3369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050339630"/>
            <w:placeholder>
              <w:docPart w:val="CF92A0BBDA8E4488B32632F6AE0F7C2B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70414111"/>
            <w:placeholder>
              <w:docPart w:val="A53459EA4C12415EADE43BE9B4CBE933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96247820"/>
            <w:placeholder>
              <w:docPart w:val="1CC04F43EA8446F889C020641218BF72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45056769"/>
            <w:placeholder>
              <w:docPart w:val="87F2F58100E846BE83CBD256BB23EC1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93766981"/>
            <w:placeholder>
              <w:docPart w:val="E62272538B6B46E19736872DA7281C85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44284008"/>
            <w:placeholder>
              <w:docPart w:val="D2F50D11F60E4E5A8727B30BFDE3AAD0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916309482"/>
            <w:placeholder>
              <w:docPart w:val="ED07789BC9B94FC58696CEFDB991D20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293671"/>
            <w:placeholder>
              <w:docPart w:val="ABC04C6C379347FEAB2131D6D058F91F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48395471"/>
            <w:placeholder>
              <w:docPart w:val="99364ED89A28472581D603EFBF3FCA6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1037782796"/>
            <w:placeholder>
              <w:docPart w:val="BAEAC20BFCCE40AB98DF5C5289ACAED0"/>
            </w:placeholder>
            <w:showingPlcHdr/>
          </w:sdtPr>
          <w:sdtEndPr/>
          <w:sdtContent>
            <w:tc>
              <w:tcPr>
                <w:tcW w:w="3369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47690353"/>
            <w:placeholder>
              <w:docPart w:val="3D314257ECE54007A3E23FCD1AA145E8"/>
            </w:placeholder>
            <w:showingPlcHdr/>
          </w:sdtPr>
          <w:sdtEndPr/>
          <w:sdtContent>
            <w:tc>
              <w:tcPr>
                <w:tcW w:w="1275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84848172"/>
            <w:placeholder>
              <w:docPart w:val="7E4A4BAB47D94BFC9A23550FA7E22E5E"/>
            </w:placeholder>
            <w:showingPlcHdr/>
          </w:sdtPr>
          <w:sdtEndPr/>
          <w:sdtContent>
            <w:tc>
              <w:tcPr>
                <w:tcW w:w="1276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518580797"/>
            <w:placeholder>
              <w:docPart w:val="DA4082EBBFD44C83893963FA63BE5730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04977584"/>
            <w:placeholder>
              <w:docPart w:val="7B10432802B94B259A6D0F80495BAA24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0398525"/>
            <w:placeholder>
              <w:docPart w:val="31D0801423A74A3B963E418F97EA9D1A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62826989"/>
            <w:placeholder>
              <w:docPart w:val="4BBEDF3054D146FA90C1CECB1F395F49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78096341"/>
            <w:placeholder>
              <w:docPart w:val="9E908C394CFC4ECA8E0D373005AC50C0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212502438"/>
            <w:placeholder>
              <w:docPart w:val="D98E3F9678B44F219205EF004FAB25B5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22803289"/>
            <w:placeholder>
              <w:docPart w:val="008F4D86C87D42DE9FB9436EA43A339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623AE2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1894391567"/>
            <w:placeholder>
              <w:docPart w:val="ADB1CDE0443E445D9036731AF215B853"/>
            </w:placeholder>
            <w:showingPlcHdr/>
          </w:sdtPr>
          <w:sdtEndPr/>
          <w:sdtContent>
            <w:tc>
              <w:tcPr>
                <w:tcW w:w="3369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17617692"/>
            <w:placeholder>
              <w:docPart w:val="3BE5B77686454964909EF17BD09B024F"/>
            </w:placeholder>
            <w:showingPlcHdr/>
          </w:sdtPr>
          <w:sdtEndPr/>
          <w:sdtContent>
            <w:tc>
              <w:tcPr>
                <w:tcW w:w="1275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61388356"/>
            <w:placeholder>
              <w:docPart w:val="F8D755EDCEB84CB394B50BADC495342D"/>
            </w:placeholder>
            <w:showingPlcHdr/>
          </w:sdtPr>
          <w:sdtEndPr/>
          <w:sdtContent>
            <w:tc>
              <w:tcPr>
                <w:tcW w:w="1276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57772600"/>
            <w:placeholder>
              <w:docPart w:val="F6A58662469F4EF2A6FEBCDF978482F1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74201330"/>
            <w:placeholder>
              <w:docPart w:val="9407C285BA1F40C29C9B8EF5B6AB590A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20457471"/>
            <w:placeholder>
              <w:docPart w:val="80479CC489C840E796664D09ED888E2F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75251774"/>
            <w:placeholder>
              <w:docPart w:val="69A3607D5F2E4AEDB2A0401EB107F4F8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67511824"/>
            <w:placeholder>
              <w:docPart w:val="783B425D69244610B8BB3C2242C3A837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7143241"/>
            <w:placeholder>
              <w:docPart w:val="FF95C974254A47F1BD3B12F92C1F385C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47011750"/>
            <w:placeholder>
              <w:docPart w:val="349C15260FA24962AD00001719B6E632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623AE2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-361522359"/>
            <w:placeholder>
              <w:docPart w:val="F44053E9D4954B10A4F688D8E7CA7A72"/>
            </w:placeholder>
            <w:showingPlcHdr/>
          </w:sdtPr>
          <w:sdtEndPr/>
          <w:sdtContent>
            <w:tc>
              <w:tcPr>
                <w:tcW w:w="3369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34133243"/>
            <w:placeholder>
              <w:docPart w:val="569EA5F0EAE9497DA215F0CFE4D38B64"/>
            </w:placeholder>
            <w:showingPlcHdr/>
          </w:sdtPr>
          <w:sdtEndPr/>
          <w:sdtContent>
            <w:tc>
              <w:tcPr>
                <w:tcW w:w="1275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40660478"/>
            <w:placeholder>
              <w:docPart w:val="80FEE04813E64014A8427EF27B657607"/>
            </w:placeholder>
            <w:showingPlcHdr/>
          </w:sdtPr>
          <w:sdtEndPr/>
          <w:sdtContent>
            <w:tc>
              <w:tcPr>
                <w:tcW w:w="1276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04574950"/>
            <w:placeholder>
              <w:docPart w:val="A7BCACE17C4D4D029F6AEFD64B86EBDD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37744741"/>
            <w:placeholder>
              <w:docPart w:val="0EEF6877E9D64C599B2CECECB0DD98F4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57459605"/>
            <w:placeholder>
              <w:docPart w:val="C0B7D3A5A5FC484085CDE06D705410D1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814033843"/>
            <w:placeholder>
              <w:docPart w:val="58B95DA047D14C23A744914EE16F5D89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67936691"/>
            <w:placeholder>
              <w:docPart w:val="2E473A48C4BA4F5184CDB046A6C1050F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69185176"/>
            <w:placeholder>
              <w:docPart w:val="040AD9D8B3EE4B5BBFF165D8CD55DEB8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92194607"/>
            <w:placeholder>
              <w:docPart w:val="7ADE23628BFA4579A26B6E2D278A1FC5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</w:tbl>
    <w:p w:rsidR="00EE3B70" w:rsidRPr="006511CA" w:rsidRDefault="00EE3B70" w:rsidP="00EE3B70">
      <w:pPr>
        <w:rPr>
          <w:rFonts w:ascii="Arial" w:hAnsi="Arial" w:cs="Arial"/>
          <w:i/>
          <w:sz w:val="20"/>
          <w:szCs w:val="20"/>
        </w:rPr>
        <w:sectPr w:rsidR="00EE3B70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11CA">
        <w:rPr>
          <w:rFonts w:ascii="Arial" w:hAnsi="Arial" w:cs="Arial"/>
          <w:i/>
          <w:sz w:val="20"/>
          <w:szCs w:val="20"/>
        </w:rPr>
        <w:t>ggf. weitere Zeilen hinzufügen: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1276"/>
        <w:gridCol w:w="1134"/>
        <w:gridCol w:w="1134"/>
        <w:gridCol w:w="1134"/>
        <w:gridCol w:w="1134"/>
        <w:gridCol w:w="1134"/>
        <w:gridCol w:w="1134"/>
        <w:gridCol w:w="1134"/>
      </w:tblGrid>
      <w:tr w:rsidR="00BD3110" w:rsidRPr="006511CA" w:rsidTr="00B95829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-1426958728"/>
            <w:placeholder>
              <w:docPart w:val="6033C0E50EFE45CC8C940BE4F9F939C8"/>
            </w:placeholder>
            <w:showingPlcHdr/>
          </w:sdtPr>
          <w:sdtEndPr/>
          <w:sdtContent>
            <w:tc>
              <w:tcPr>
                <w:tcW w:w="3369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86264247"/>
            <w:placeholder>
              <w:docPart w:val="FF848EFB8CF942C68359530BF9D79C25"/>
            </w:placeholder>
            <w:showingPlcHdr/>
          </w:sdtPr>
          <w:sdtEndPr/>
          <w:sdtContent>
            <w:tc>
              <w:tcPr>
                <w:tcW w:w="1275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467673335"/>
            <w:placeholder>
              <w:docPart w:val="009A3C41541F4C65ACCE7F397F0698EE"/>
            </w:placeholder>
            <w:showingPlcHdr/>
          </w:sdtPr>
          <w:sdtEndPr/>
          <w:sdtContent>
            <w:tc>
              <w:tcPr>
                <w:tcW w:w="1276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846854252"/>
            <w:placeholder>
              <w:docPart w:val="B87143CFC087450DB04711785A8D8D54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10381386"/>
            <w:placeholder>
              <w:docPart w:val="EF0917156731463080E9F90243FCE9F1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75046131"/>
            <w:placeholder>
              <w:docPart w:val="1F8DE495DF52450282D397588EFFE06E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72770364"/>
            <w:placeholder>
              <w:docPart w:val="CEB7BF49B44E499BB952816C45329074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25020763"/>
            <w:placeholder>
              <w:docPart w:val="2DF5D9169CD2479F9B8023D989298AFA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650801845"/>
            <w:placeholder>
              <w:docPart w:val="8B9643B400D84C0E8ADA18F73CF6ABA2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25583577"/>
            <w:placeholder>
              <w:docPart w:val="29EBB36088964BE484AC9966AD8E7049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</w:tbl>
    <w:p w:rsidR="00EE3B70" w:rsidRPr="006511CA" w:rsidRDefault="00EE3B70" w:rsidP="00EE3B70">
      <w:pPr>
        <w:jc w:val="both"/>
        <w:rPr>
          <w:rFonts w:ascii="Arial" w:hAnsi="Arial" w:cs="Arial"/>
          <w:i/>
        </w:rPr>
        <w:sectPr w:rsidR="00EE3B70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EE3B70" w:rsidRPr="006511CA" w:rsidRDefault="00EE3B70" w:rsidP="00EE3B70">
      <w:pPr>
        <w:jc w:val="both"/>
        <w:rPr>
          <w:rFonts w:ascii="Arial" w:hAnsi="Arial" w:cs="Arial"/>
          <w:i/>
        </w:rPr>
        <w:sectPr w:rsidR="00EE3B70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B0726" w:rsidRPr="006511CA" w:rsidRDefault="002B0726" w:rsidP="006511CA">
      <w:pPr>
        <w:jc w:val="both"/>
        <w:rPr>
          <w:rFonts w:ascii="Arial" w:hAnsi="Arial" w:cs="Arial"/>
          <w:sz w:val="24"/>
          <w:szCs w:val="24"/>
        </w:rPr>
      </w:pPr>
    </w:p>
    <w:p w:rsidR="002B0726" w:rsidRPr="006511CA" w:rsidRDefault="002B0726" w:rsidP="006511CA">
      <w:pPr>
        <w:jc w:val="both"/>
        <w:rPr>
          <w:rFonts w:ascii="Arial" w:hAnsi="Arial" w:cs="Arial"/>
          <w:sz w:val="24"/>
          <w:szCs w:val="24"/>
        </w:rPr>
      </w:pPr>
    </w:p>
    <w:p w:rsidR="009B6637" w:rsidRDefault="009B66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239B9" w:rsidRPr="00B92A0E" w:rsidRDefault="002B0726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 xml:space="preserve">3.2.2 </w:t>
      </w:r>
      <w:r w:rsidR="00E50C3C" w:rsidRPr="006511CA">
        <w:rPr>
          <w:rFonts w:ascii="Arial" w:hAnsi="Arial" w:cs="Arial"/>
          <w:sz w:val="24"/>
          <w:szCs w:val="24"/>
        </w:rPr>
        <w:t>Ben</w:t>
      </w:r>
      <w:r w:rsidR="00FF16AF" w:rsidRPr="006511CA">
        <w:rPr>
          <w:rFonts w:ascii="Arial" w:hAnsi="Arial" w:cs="Arial"/>
          <w:sz w:val="24"/>
          <w:szCs w:val="24"/>
        </w:rPr>
        <w:t xml:space="preserve">ennen Sie die </w:t>
      </w:r>
      <w:r w:rsidR="009B6637" w:rsidRPr="009B6637">
        <w:rPr>
          <w:rFonts w:ascii="Arial" w:hAnsi="Arial" w:cs="Arial"/>
          <w:sz w:val="24"/>
          <w:szCs w:val="24"/>
        </w:rPr>
        <w:t>qualitativen</w:t>
      </w:r>
      <w:r w:rsidR="00E36E00" w:rsidRPr="009B6637">
        <w:rPr>
          <w:rFonts w:ascii="Arial" w:hAnsi="Arial" w:cs="Arial"/>
          <w:sz w:val="24"/>
          <w:szCs w:val="24"/>
        </w:rPr>
        <w:t xml:space="preserve"> Indikatoren (Ergebnisse)</w:t>
      </w:r>
      <w:r w:rsidR="00FF16AF" w:rsidRPr="009B6637">
        <w:rPr>
          <w:rFonts w:ascii="Arial" w:hAnsi="Arial" w:cs="Arial"/>
          <w:sz w:val="24"/>
          <w:szCs w:val="24"/>
        </w:rPr>
        <w:t xml:space="preserve">, </w:t>
      </w:r>
      <w:r w:rsidR="00FF16AF" w:rsidRPr="006511CA">
        <w:rPr>
          <w:rFonts w:ascii="Arial" w:hAnsi="Arial" w:cs="Arial"/>
          <w:sz w:val="24"/>
          <w:szCs w:val="24"/>
        </w:rPr>
        <w:t xml:space="preserve">anhand derer </w:t>
      </w:r>
      <w:r w:rsidR="005C26F6" w:rsidRPr="006511CA">
        <w:rPr>
          <w:rFonts w:ascii="Arial" w:hAnsi="Arial" w:cs="Arial"/>
          <w:sz w:val="24"/>
          <w:szCs w:val="24"/>
        </w:rPr>
        <w:t>S</w:t>
      </w:r>
      <w:r w:rsidR="00FF16AF" w:rsidRPr="006511CA">
        <w:rPr>
          <w:rFonts w:ascii="Arial" w:hAnsi="Arial" w:cs="Arial"/>
          <w:sz w:val="24"/>
          <w:szCs w:val="24"/>
        </w:rPr>
        <w:t>ie den Erfolg des Vorhabens in den einzelnen Arbeitspaketen</w:t>
      </w:r>
      <w:r w:rsidR="008F33CA" w:rsidRPr="006511CA">
        <w:rPr>
          <w:rFonts w:ascii="Arial" w:hAnsi="Arial" w:cs="Arial"/>
          <w:sz w:val="24"/>
          <w:szCs w:val="24"/>
        </w:rPr>
        <w:t xml:space="preserve"> bewerten wollen.</w:t>
      </w:r>
      <w:r w:rsidR="00BC2179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128"/>
        <w:gridCol w:w="2420"/>
        <w:gridCol w:w="5436"/>
        <w:gridCol w:w="3224"/>
      </w:tblGrid>
      <w:tr w:rsidR="006239B9" w:rsidRPr="006511CA" w:rsidTr="009B6637">
        <w:tc>
          <w:tcPr>
            <w:tcW w:w="3128" w:type="dxa"/>
            <w:vAlign w:val="center"/>
          </w:tcPr>
          <w:p w:rsidR="006239B9" w:rsidRPr="006511CA" w:rsidRDefault="00D0079E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Benennung</w:t>
            </w:r>
            <w:r w:rsidR="006239B9" w:rsidRPr="006511CA">
              <w:rPr>
                <w:rFonts w:ascii="Arial" w:hAnsi="Arial" w:cs="Arial"/>
                <w:sz w:val="28"/>
                <w:szCs w:val="28"/>
              </w:rPr>
              <w:t>/Ergebnisse</w:t>
            </w:r>
          </w:p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>(nachweislich/empirisch)</w:t>
            </w:r>
          </w:p>
        </w:tc>
        <w:tc>
          <w:tcPr>
            <w:tcW w:w="2420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Nummer AP</w:t>
            </w:r>
          </w:p>
        </w:tc>
        <w:tc>
          <w:tcPr>
            <w:tcW w:w="5436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Aussagen zur Erfüllung/Fertigstellung</w:t>
            </w:r>
          </w:p>
          <w:p w:rsidR="006239B9" w:rsidRPr="006511CA" w:rsidRDefault="006239B9" w:rsidP="009B6637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>(z.B. Teilschritte/Zwischenstände/Teilergebnisse)</w:t>
            </w:r>
          </w:p>
        </w:tc>
        <w:tc>
          <w:tcPr>
            <w:tcW w:w="3224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Termin Erfüllung/Fertigstellung</w:t>
            </w:r>
          </w:p>
        </w:tc>
      </w:tr>
    </w:tbl>
    <w:p w:rsidR="002C6F14" w:rsidRPr="006511CA" w:rsidRDefault="002C6F14" w:rsidP="009B6637">
      <w:pPr>
        <w:rPr>
          <w:rFonts w:ascii="Arial" w:hAnsi="Arial" w:cs="Arial"/>
          <w:sz w:val="24"/>
          <w:szCs w:val="24"/>
        </w:rPr>
        <w:sectPr w:rsidR="002C6F14" w:rsidRPr="006511CA" w:rsidSect="00EE3B70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064"/>
        <w:gridCol w:w="2420"/>
        <w:gridCol w:w="5436"/>
        <w:gridCol w:w="3224"/>
      </w:tblGrid>
      <w:tr w:rsidR="006239B9" w:rsidRPr="006511CA" w:rsidTr="008E0ACC">
        <w:sdt>
          <w:sdtPr>
            <w:rPr>
              <w:rFonts w:ascii="Arial" w:hAnsi="Arial" w:cs="Arial"/>
            </w:rPr>
            <w:id w:val="1075478990"/>
            <w:placeholder>
              <w:docPart w:val="5159BA4475404951AD996BC01A07E289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71608047"/>
            <w:placeholder>
              <w:docPart w:val="BD085B7F44054C9DB219D20F4B4BA277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604236"/>
            <w:placeholder>
              <w:docPart w:val="A36D93DF8F3E4B6DBED00C29CDFF7822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7825413"/>
            <w:placeholder>
              <w:docPart w:val="ED026DCE5DF6482CBB0730B1B58D7CD5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230742479"/>
            <w:placeholder>
              <w:docPart w:val="0706C57B3ECC4661926B057ECAE69F06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94271554"/>
            <w:placeholder>
              <w:docPart w:val="232E62A526BC40D8802236A239CE377B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6175211"/>
            <w:placeholder>
              <w:docPart w:val="ACF4016AC5FE42ABAD3B05866C2A8A64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13489169"/>
            <w:placeholder>
              <w:docPart w:val="24B7B6B4F05449F0A07F365DD0CD6EE9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1197964834"/>
            <w:placeholder>
              <w:docPart w:val="9C70D2D3879F4727AF26C007E6C10CAC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13621137"/>
            <w:placeholder>
              <w:docPart w:val="00ABF11B30574F1E8BFF220555A5108E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677748"/>
            <w:placeholder>
              <w:docPart w:val="054879EFBDBA4BB3B2E81001B9EC3628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17884811"/>
            <w:placeholder>
              <w:docPart w:val="803D48D7BA18490AA98E100FD35D251C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1130818073"/>
            <w:placeholder>
              <w:docPart w:val="7731ECF8B9244EFBA6204DA127528F51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21312286"/>
            <w:placeholder>
              <w:docPart w:val="82E5D845344F49B486FAE33A7C3831CE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89926236"/>
            <w:placeholder>
              <w:docPart w:val="97BD9EF16DBA4A18A1EC541B7EC5303A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53230274"/>
            <w:placeholder>
              <w:docPart w:val="8EC5F925D536446C89E4E6B19C34FF8D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538699969"/>
            <w:placeholder>
              <w:docPart w:val="FE09DF64C278493BA6D2789C4BBDE590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2585613"/>
            <w:placeholder>
              <w:docPart w:val="C7EF9F46AED440FEA085B6F5DCD72743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26720948"/>
            <w:placeholder>
              <w:docPart w:val="6496233BD17A45A5B4C44CF6E8155FA2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71181038"/>
            <w:placeholder>
              <w:docPart w:val="8405F45F3EA14600BF9B99968F400000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-1457023048"/>
            <w:placeholder>
              <w:docPart w:val="9C2E36AC4CB7445C820375D9F200E3F6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51114611"/>
            <w:placeholder>
              <w:docPart w:val="3C8F1A3E952B4AFAA9925C7378522C12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92527993"/>
            <w:placeholder>
              <w:docPart w:val="400C2D3B5AC349259D87B22F94279E57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25647213"/>
            <w:placeholder>
              <w:docPart w:val="F83B63D86E1E4109BDD495F500C82115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9B6637">
      <w:pPr>
        <w:rPr>
          <w:rFonts w:ascii="Arial" w:hAnsi="Arial" w:cs="Arial"/>
          <w:i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2C6F14" w:rsidRPr="006511CA" w:rsidRDefault="002C6F14" w:rsidP="009B6637">
      <w:pPr>
        <w:rPr>
          <w:rFonts w:ascii="Arial" w:hAnsi="Arial" w:cs="Arial"/>
          <w:i/>
          <w:sz w:val="20"/>
          <w:szCs w:val="20"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11CA">
        <w:rPr>
          <w:rFonts w:ascii="Arial" w:hAnsi="Arial" w:cs="Arial"/>
          <w:i/>
          <w:sz w:val="20"/>
          <w:szCs w:val="20"/>
        </w:rPr>
        <w:lastRenderedPageBreak/>
        <w:t>g</w:t>
      </w:r>
      <w:r w:rsidR="006239B9" w:rsidRPr="006511CA">
        <w:rPr>
          <w:rFonts w:ascii="Arial" w:hAnsi="Arial" w:cs="Arial"/>
          <w:i/>
          <w:sz w:val="20"/>
          <w:szCs w:val="20"/>
        </w:rPr>
        <w:t>gf. weitere Zeilen hinzufügen</w:t>
      </w:r>
      <w:r w:rsidRPr="006511CA">
        <w:rPr>
          <w:rFonts w:ascii="Arial" w:hAnsi="Arial" w:cs="Arial"/>
          <w:i/>
          <w:sz w:val="20"/>
          <w:szCs w:val="20"/>
        </w:rPr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5325"/>
        <w:gridCol w:w="3322"/>
      </w:tblGrid>
      <w:tr w:rsidR="002C6F14" w:rsidRPr="006511CA" w:rsidTr="00AE64C6">
        <w:sdt>
          <w:sdtPr>
            <w:rPr>
              <w:rFonts w:ascii="Arial" w:hAnsi="Arial" w:cs="Arial"/>
            </w:rPr>
            <w:id w:val="-836999379"/>
            <w:placeholder>
              <w:docPart w:val="E456CC84298C40E2B3BEDB82733F75B6"/>
            </w:placeholder>
            <w:showingPlcHdr/>
          </w:sdtPr>
          <w:sdtEndPr/>
          <w:sdtContent>
            <w:tc>
              <w:tcPr>
                <w:tcW w:w="3085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0375627"/>
            <w:placeholder>
              <w:docPart w:val="6EC65CCE459047A29E16E9E8DC0532B2"/>
            </w:placeholder>
            <w:showingPlcHdr/>
          </w:sdtPr>
          <w:sdtEndPr/>
          <w:sdtContent>
            <w:tc>
              <w:tcPr>
                <w:tcW w:w="2410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95637089"/>
            <w:placeholder>
              <w:docPart w:val="997D608D76C843EDB126273D33BB96B2"/>
            </w:placeholder>
            <w:showingPlcHdr/>
          </w:sdtPr>
          <w:sdtEndPr/>
          <w:sdtContent>
            <w:tc>
              <w:tcPr>
                <w:tcW w:w="5325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56155020"/>
            <w:placeholder>
              <w:docPart w:val="A4BF0062C73A4D59B9025EC7337F9A47"/>
            </w:placeholder>
            <w:showingPlcHdr/>
          </w:sdtPr>
          <w:sdtEndPr/>
          <w:sdtContent>
            <w:tc>
              <w:tcPr>
                <w:tcW w:w="3322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6511CA">
      <w:pPr>
        <w:jc w:val="both"/>
        <w:rPr>
          <w:rFonts w:ascii="Arial" w:hAnsi="Arial" w:cs="Arial"/>
          <w:i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8E0ACC" w:rsidRPr="006511CA" w:rsidRDefault="008E0ACC" w:rsidP="006511CA">
      <w:pPr>
        <w:jc w:val="both"/>
        <w:rPr>
          <w:rFonts w:ascii="Arial" w:hAnsi="Arial" w:cs="Arial"/>
          <w:i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C6F14" w:rsidRPr="006511CA" w:rsidRDefault="002C6F14" w:rsidP="006511CA">
      <w:pPr>
        <w:jc w:val="both"/>
        <w:rPr>
          <w:rFonts w:ascii="Arial" w:hAnsi="Arial" w:cs="Arial"/>
          <w:i/>
        </w:rPr>
      </w:pPr>
    </w:p>
    <w:p w:rsidR="002B0726" w:rsidRPr="006511CA" w:rsidRDefault="002B0726" w:rsidP="006511CA">
      <w:pPr>
        <w:jc w:val="both"/>
        <w:rPr>
          <w:rFonts w:ascii="Arial" w:hAnsi="Arial" w:cs="Arial"/>
          <w:i/>
        </w:rPr>
      </w:pPr>
    </w:p>
    <w:p w:rsidR="009B6637" w:rsidRDefault="009B66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C299F" w:rsidRPr="006511CA" w:rsidRDefault="002C299F" w:rsidP="006511CA">
      <w:pPr>
        <w:pStyle w:val="Listenabsatz"/>
        <w:numPr>
          <w:ilvl w:val="1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>Projekt- und Honorarpersonal</w:t>
      </w:r>
    </w:p>
    <w:p w:rsidR="002C299F" w:rsidRPr="006511CA" w:rsidRDefault="002C299F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3.3.1</w:t>
      </w:r>
      <w:r w:rsidRPr="006511CA">
        <w:rPr>
          <w:rFonts w:ascii="Arial" w:hAnsi="Arial" w:cs="Arial"/>
          <w:sz w:val="24"/>
          <w:szCs w:val="24"/>
        </w:rPr>
        <w:tab/>
      </w:r>
      <w:r w:rsidRPr="006511CA">
        <w:rPr>
          <w:rFonts w:ascii="Arial" w:hAnsi="Arial" w:cs="Arial"/>
          <w:sz w:val="24"/>
          <w:szCs w:val="24"/>
        </w:rPr>
        <w:tab/>
        <w:t>Personal Projektmitarbeiter</w:t>
      </w:r>
      <w:r w:rsidR="00791F2F" w:rsidRPr="006511CA">
        <w:rPr>
          <w:rFonts w:ascii="Arial" w:hAnsi="Arial" w:cs="Arial"/>
          <w:sz w:val="24"/>
          <w:szCs w:val="24"/>
        </w:rPr>
        <w:t>/</w:t>
      </w:r>
      <w:r w:rsidRPr="006511CA">
        <w:rPr>
          <w:rFonts w:ascii="Arial" w:hAnsi="Arial" w:cs="Arial"/>
          <w:sz w:val="24"/>
          <w:szCs w:val="24"/>
        </w:rPr>
        <w:t>in</w:t>
      </w: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2C299F" w:rsidRPr="006511CA" w:rsidTr="00526B66">
        <w:tc>
          <w:tcPr>
            <w:tcW w:w="7196" w:type="dxa"/>
            <w:vAlign w:val="center"/>
          </w:tcPr>
          <w:p w:rsidR="00526B66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Stellenbezeichnung/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qualifikatorische Voraussetzungen</w:t>
            </w:r>
          </w:p>
        </w:tc>
        <w:tc>
          <w:tcPr>
            <w:tcW w:w="1417" w:type="dxa"/>
            <w:vAlign w:val="center"/>
          </w:tcPr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Kapazität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Projekt</w:t>
            </w:r>
            <w:r w:rsidR="00526B66" w:rsidRPr="006511CA">
              <w:rPr>
                <w:rFonts w:ascii="Arial" w:hAnsi="Arial" w:cs="Arial"/>
                <w:sz w:val="28"/>
                <w:szCs w:val="28"/>
              </w:rPr>
              <w:t>-</w:t>
            </w:r>
            <w:r w:rsidRPr="006511CA">
              <w:rPr>
                <w:rFonts w:ascii="Arial" w:hAnsi="Arial" w:cs="Arial"/>
                <w:sz w:val="28"/>
                <w:szCs w:val="28"/>
              </w:rPr>
              <w:t>zeitraum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 xml:space="preserve">(in </w:t>
            </w:r>
            <w:r w:rsidR="00C44621" w:rsidRPr="006511CA">
              <w:rPr>
                <w:rFonts w:ascii="Arial" w:hAnsi="Arial" w:cs="Arial"/>
                <w:i/>
                <w:sz w:val="24"/>
                <w:szCs w:val="24"/>
              </w:rPr>
              <w:t>VZÄ</w:t>
            </w:r>
            <w:r w:rsidRPr="006511CA">
              <w:rPr>
                <w:rFonts w:ascii="Arial" w:hAnsi="Arial" w:cs="Arial"/>
                <w:i/>
                <w:sz w:val="24"/>
                <w:szCs w:val="24"/>
              </w:rPr>
              <w:t>)</w:t>
            </w:r>
            <w:r w:rsidR="003935B4" w:rsidRPr="006511CA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814" w:type="dxa"/>
            <w:vAlign w:val="center"/>
          </w:tcPr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Aktivitäten</w:t>
            </w:r>
            <w:r w:rsidR="00791F2F" w:rsidRPr="006511C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82BB8" w:rsidRPr="006511CA">
              <w:rPr>
                <w:rFonts w:ascii="Arial" w:hAnsi="Arial" w:cs="Arial"/>
                <w:sz w:val="28"/>
                <w:szCs w:val="28"/>
              </w:rPr>
              <w:t>(nach AP)</w:t>
            </w:r>
          </w:p>
        </w:tc>
      </w:tr>
    </w:tbl>
    <w:p w:rsidR="008E0ACC" w:rsidRPr="006511CA" w:rsidRDefault="008E0ACC" w:rsidP="006511CA">
      <w:pPr>
        <w:tabs>
          <w:tab w:val="left" w:pos="9846"/>
        </w:tabs>
        <w:jc w:val="both"/>
        <w:rPr>
          <w:rFonts w:ascii="Arial" w:hAnsi="Arial" w:cs="Arial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526B66" w:rsidRPr="006511CA" w:rsidTr="00526B66">
        <w:sdt>
          <w:sdtPr>
            <w:rPr>
              <w:rFonts w:ascii="Arial" w:hAnsi="Arial" w:cs="Arial"/>
            </w:rPr>
            <w:id w:val="1707291208"/>
            <w:placeholder>
              <w:docPart w:val="B4BA278D67DC4691BBDCFD0B60973B8C"/>
            </w:placeholder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12992598"/>
            <w:placeholder>
              <w:docPart w:val="AEFEFC65DDC548A0BEF725799B546CAF"/>
            </w:placeholder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06416316"/>
            <w:placeholder>
              <w:docPart w:val="BFBF7376661847D498D003A0EB081684"/>
            </w:placeholder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526B66" w:rsidRPr="006511CA" w:rsidTr="00526B66">
        <w:sdt>
          <w:sdtPr>
            <w:rPr>
              <w:rFonts w:ascii="Arial" w:hAnsi="Arial" w:cs="Arial"/>
            </w:rPr>
            <w:id w:val="1185708519"/>
            <w:placeholder>
              <w:docPart w:val="9208B840A17443E1B887E0C53302D8C1"/>
            </w:placeholder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33337090"/>
            <w:placeholder>
              <w:docPart w:val="583311B9BF2349CC8DFF2F3FEA20ECA2"/>
            </w:placeholder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17153757"/>
            <w:placeholder>
              <w:docPart w:val="B35F6034D5C84075A3684B96BE94F35D"/>
            </w:placeholder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526B66" w:rsidRPr="006511CA" w:rsidTr="00526B66">
        <w:sdt>
          <w:sdtPr>
            <w:rPr>
              <w:rFonts w:ascii="Arial" w:hAnsi="Arial" w:cs="Arial"/>
            </w:rPr>
            <w:id w:val="-345404229"/>
            <w:placeholder>
              <w:docPart w:val="750D5822090A4EA19CA58168C3F65AC2"/>
            </w:placeholder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136363250"/>
            <w:placeholder>
              <w:docPart w:val="549243E6770949368256598ADD0918BF"/>
            </w:placeholder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12346036"/>
            <w:placeholder>
              <w:docPart w:val="43189B26D61A4BB5B3C3DFAF49E2BC55"/>
            </w:placeholder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0ACC" w:rsidRPr="006511CA" w:rsidRDefault="008E0ACC" w:rsidP="009B6637">
      <w:pPr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526B66" w:rsidRPr="006511CA" w:rsidRDefault="008E0ACC" w:rsidP="009B6637">
      <w:pPr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lastRenderedPageBreak/>
        <w:t>g</w:t>
      </w:r>
      <w:r w:rsidR="00526B66" w:rsidRPr="006511CA">
        <w:rPr>
          <w:rFonts w:ascii="Arial" w:hAnsi="Arial" w:cs="Arial"/>
          <w:i/>
          <w:sz w:val="20"/>
          <w:szCs w:val="20"/>
        </w:rPr>
        <w:t>gf. weitere Zeilen hinzufügen</w:t>
      </w:r>
      <w:r w:rsidRPr="006511CA">
        <w:rPr>
          <w:rFonts w:ascii="Arial" w:hAnsi="Arial" w:cs="Arial"/>
          <w:i/>
          <w:sz w:val="20"/>
          <w:szCs w:val="20"/>
        </w:rPr>
        <w:t>:</w:t>
      </w:r>
    </w:p>
    <w:p w:rsidR="008E0ACC" w:rsidRPr="006511CA" w:rsidRDefault="008E0ACC" w:rsidP="009B6637">
      <w:pPr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8E0ACC" w:rsidRPr="006511CA" w:rsidTr="00F205D6">
        <w:sdt>
          <w:sdtPr>
            <w:rPr>
              <w:rFonts w:ascii="Arial" w:hAnsi="Arial" w:cs="Arial"/>
            </w:rPr>
            <w:id w:val="-1708721529"/>
            <w:placeholder>
              <w:docPart w:val="69703D889D054CC28E8C973AFE90F8DB"/>
            </w:placeholder>
            <w:showingPlcHdr/>
          </w:sdtPr>
          <w:sdtEndPr/>
          <w:sdtContent>
            <w:tc>
              <w:tcPr>
                <w:tcW w:w="7196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47453974"/>
            <w:placeholder>
              <w:docPart w:val="9D0ABC0E8BC2401A9D6883C2E27B6F6D"/>
            </w:placeholder>
            <w:showingPlcHdr/>
          </w:sdtPr>
          <w:sdtEndPr/>
          <w:sdtContent>
            <w:tc>
              <w:tcPr>
                <w:tcW w:w="1417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27955029"/>
            <w:placeholder>
              <w:docPart w:val="E83784825B1F45E9BBA0114080A4D803"/>
            </w:placeholder>
            <w:showingPlcHdr/>
          </w:sdtPr>
          <w:sdtEndPr/>
          <w:sdtContent>
            <w:tc>
              <w:tcPr>
                <w:tcW w:w="5814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0ACC" w:rsidRPr="006511CA" w:rsidRDefault="008E0ACC" w:rsidP="006511CA">
      <w:pPr>
        <w:jc w:val="both"/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F205D6" w:rsidRPr="006511CA" w:rsidRDefault="00F205D6" w:rsidP="006511CA">
      <w:pPr>
        <w:jc w:val="both"/>
        <w:rPr>
          <w:rFonts w:ascii="Arial" w:hAnsi="Arial" w:cs="Arial"/>
          <w:i/>
          <w:sz w:val="20"/>
          <w:szCs w:val="20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8E0ACC" w:rsidRPr="006511CA" w:rsidRDefault="008E0ACC" w:rsidP="006511CA">
      <w:pPr>
        <w:jc w:val="both"/>
        <w:rPr>
          <w:rFonts w:ascii="Arial" w:hAnsi="Arial" w:cs="Arial"/>
          <w:i/>
          <w:sz w:val="20"/>
          <w:szCs w:val="20"/>
        </w:rPr>
      </w:pPr>
    </w:p>
    <w:p w:rsidR="00B82BB8" w:rsidRPr="006511CA" w:rsidRDefault="00B82BB8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 xml:space="preserve">3.3.2 </w:t>
      </w:r>
      <w:r w:rsidR="00A663AD" w:rsidRPr="006511CA">
        <w:rPr>
          <w:rFonts w:ascii="Arial" w:hAnsi="Arial" w:cs="Arial"/>
          <w:sz w:val="24"/>
          <w:szCs w:val="24"/>
        </w:rPr>
        <w:t>Honorarleistungen</w:t>
      </w: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(Hinweis: Ausgaben für Honorare, Lehrgänge und Leistungen externer Einrichtungen sind grundsätzlich förderfähig, wenn sie für eine angemessene, projektbezogene Weiterbildung des Projektpersonals und/oder von Teilnehmenden notwendig sind. </w:t>
      </w:r>
      <w:r w:rsidRPr="006511CA">
        <w:rPr>
          <w:rFonts w:ascii="Arial" w:eastAsia="Times New Roman" w:hAnsi="Arial" w:cs="Arial"/>
          <w:color w:val="222222"/>
          <w:lang w:eastAsia="de-DE"/>
        </w:rPr>
        <w:t>(Vgl. Förderhandbuch ESF Förderperiode 2014-2020 für den Zuständigkeitsbereich des Ministeriums für Arbeit und Soziales des Landes Sachsen-Anhalt, Abteilung 5)</w:t>
      </w:r>
      <w:r w:rsidR="00A663AD" w:rsidRPr="006511CA">
        <w:rPr>
          <w:rFonts w:ascii="Arial" w:eastAsia="Times New Roman" w:hAnsi="Arial" w:cs="Arial"/>
          <w:color w:val="222222"/>
          <w:lang w:eastAsia="de-DE"/>
        </w:rPr>
        <w:t>)</w:t>
      </w:r>
      <w:r w:rsidRPr="006511CA">
        <w:rPr>
          <w:rFonts w:ascii="Arial" w:eastAsia="Times New Roman" w:hAnsi="Arial" w:cs="Arial"/>
          <w:color w:val="222222"/>
          <w:lang w:eastAsia="de-DE"/>
        </w:rPr>
        <w:t>.</w:t>
      </w: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39"/>
        <w:gridCol w:w="3239"/>
        <w:gridCol w:w="3239"/>
      </w:tblGrid>
      <w:tr w:rsidR="001412F0" w:rsidRPr="006511CA" w:rsidTr="008E0ACC">
        <w:trPr>
          <w:trHeight w:val="375"/>
        </w:trPr>
        <w:tc>
          <w:tcPr>
            <w:tcW w:w="4066" w:type="dxa"/>
            <w:vMerge w:val="restart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 xml:space="preserve">Funktion im Projekt/ qualifikatorische </w:t>
            </w:r>
            <w:r w:rsidRPr="006511CA">
              <w:rPr>
                <w:rFonts w:ascii="Arial" w:hAnsi="Arial" w:cs="Arial"/>
                <w:sz w:val="28"/>
                <w:szCs w:val="28"/>
              </w:rPr>
              <w:br/>
              <w:t>Voraussetzungen</w:t>
            </w:r>
          </w:p>
        </w:tc>
        <w:tc>
          <w:tcPr>
            <w:tcW w:w="9717" w:type="dxa"/>
            <w:gridSpan w:val="3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Geplanter Einsatz in den Arbeitspaketen</w:t>
            </w:r>
          </w:p>
        </w:tc>
      </w:tr>
      <w:tr w:rsidR="001412F0" w:rsidRPr="006511CA" w:rsidTr="008E0ACC">
        <w:trPr>
          <w:trHeight w:val="375"/>
        </w:trPr>
        <w:tc>
          <w:tcPr>
            <w:tcW w:w="4066" w:type="dxa"/>
            <w:vMerge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Nummer AP</w:t>
            </w: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Aktivitäten im AP</w:t>
            </w: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Zeitlicher Umfang im AP (</w:t>
            </w:r>
            <w:r w:rsidRPr="006511CA">
              <w:rPr>
                <w:rFonts w:ascii="Arial" w:hAnsi="Arial" w:cs="Arial"/>
                <w:i/>
                <w:sz w:val="24"/>
                <w:szCs w:val="24"/>
              </w:rPr>
              <w:t>in Stunden)</w:t>
            </w:r>
          </w:p>
        </w:tc>
      </w:tr>
    </w:tbl>
    <w:p w:rsidR="00F205D6" w:rsidRPr="006511CA" w:rsidRDefault="00F205D6" w:rsidP="006511CA">
      <w:pPr>
        <w:pStyle w:val="Listenabsatz"/>
        <w:tabs>
          <w:tab w:val="left" w:pos="9846"/>
        </w:tabs>
        <w:ind w:left="0"/>
        <w:jc w:val="both"/>
        <w:rPr>
          <w:rFonts w:ascii="Arial" w:hAnsi="Arial" w:cs="Arial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39"/>
        <w:gridCol w:w="3239"/>
        <w:gridCol w:w="3239"/>
      </w:tblGrid>
      <w:tr w:rsidR="001412F0" w:rsidRPr="006511CA" w:rsidTr="008E0ACC">
        <w:trPr>
          <w:trHeight w:val="375"/>
        </w:trPr>
        <w:sdt>
          <w:sdtPr>
            <w:rPr>
              <w:rFonts w:ascii="Arial" w:hAnsi="Arial" w:cs="Arial"/>
            </w:rPr>
            <w:id w:val="-1026938068"/>
            <w:placeholder>
              <w:docPart w:val="20543272FED14160834757E46D2E9FEF"/>
            </w:placeholder>
            <w:showingPlcHdr/>
          </w:sdtPr>
          <w:sdtEndPr/>
          <w:sdtContent>
            <w:tc>
              <w:tcPr>
                <w:tcW w:w="4066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12526658"/>
            <w:placeholder>
              <w:docPart w:val="70016B55508C42D1A05D5E1A56BDC34B"/>
            </w:placeholder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53358026"/>
            <w:placeholder>
              <w:docPart w:val="669A2A83A631453B9CBDA1497AC83FC4"/>
            </w:placeholder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56346675"/>
            <w:placeholder>
              <w:docPart w:val="D9AEB506A3884CA1A9C8AD7758A5F54D"/>
            </w:placeholder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F205D6" w:rsidRPr="006511CA" w:rsidRDefault="00F205D6" w:rsidP="009B6637">
      <w:pPr>
        <w:pStyle w:val="Listenabsatz"/>
        <w:tabs>
          <w:tab w:val="left" w:pos="9846"/>
        </w:tabs>
        <w:rPr>
          <w:rFonts w:ascii="Arial" w:hAnsi="Arial" w:cs="Arial"/>
          <w:i/>
          <w:sz w:val="20"/>
          <w:szCs w:val="20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1412F0" w:rsidRPr="006511CA" w:rsidRDefault="008E0ACC" w:rsidP="009B6637">
      <w:pPr>
        <w:pStyle w:val="Listenabsatz"/>
        <w:tabs>
          <w:tab w:val="left" w:pos="9846"/>
        </w:tabs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lastRenderedPageBreak/>
        <w:t>ggf. weitere Zeilen hinzufügen:</w:t>
      </w:r>
    </w:p>
    <w:p w:rsidR="00F205D6" w:rsidRPr="006511CA" w:rsidRDefault="00F205D6" w:rsidP="009B6637">
      <w:pPr>
        <w:pStyle w:val="Listenabsatz"/>
        <w:tabs>
          <w:tab w:val="left" w:pos="9846"/>
        </w:tabs>
        <w:ind w:left="0"/>
        <w:rPr>
          <w:rFonts w:ascii="Arial" w:hAnsi="Arial" w:cs="Arial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60"/>
        <w:gridCol w:w="3261"/>
        <w:gridCol w:w="3196"/>
      </w:tblGrid>
      <w:tr w:rsidR="008E0ACC" w:rsidRPr="006511CA" w:rsidTr="008E0ACC">
        <w:sdt>
          <w:sdtPr>
            <w:rPr>
              <w:rFonts w:ascii="Arial" w:hAnsi="Arial" w:cs="Arial"/>
            </w:rPr>
            <w:id w:val="-1108044976"/>
            <w:placeholder>
              <w:docPart w:val="924333C11B374B74997D4E72F18E097C"/>
            </w:placeholder>
            <w:showingPlcHdr/>
          </w:sdtPr>
          <w:sdtEndPr/>
          <w:sdtContent>
            <w:tc>
              <w:tcPr>
                <w:tcW w:w="4066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07889113"/>
            <w:placeholder>
              <w:docPart w:val="F186580F4B504222BC9DCA75A6212552"/>
            </w:placeholder>
            <w:showingPlcHdr/>
          </w:sdtPr>
          <w:sdtEndPr/>
          <w:sdtContent>
            <w:tc>
              <w:tcPr>
                <w:tcW w:w="3260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10505307"/>
            <w:placeholder>
              <w:docPart w:val="3AC9E5224A92484AA7A9513DCE5B852C"/>
            </w:placeholder>
            <w:showingPlcHdr/>
          </w:sdtPr>
          <w:sdtEndPr/>
          <w:sdtContent>
            <w:tc>
              <w:tcPr>
                <w:tcW w:w="3261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15542917"/>
            <w:placeholder>
              <w:docPart w:val="6DA20ECD760A457EB211D0D57EB881B6"/>
            </w:placeholder>
            <w:showingPlcHdr/>
          </w:sdtPr>
          <w:sdtEndPr/>
          <w:sdtContent>
            <w:tc>
              <w:tcPr>
                <w:tcW w:w="3196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0A757B" w:rsidRPr="006511CA" w:rsidTr="008E0ACC">
        <w:tc>
          <w:tcPr>
            <w:tcW w:w="4066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196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F205D6" w:rsidRPr="006511CA" w:rsidRDefault="00F205D6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i/>
          <w:sz w:val="24"/>
          <w:szCs w:val="24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8E0ACC" w:rsidRPr="006511CA" w:rsidRDefault="008E0ACC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i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ED1D09" w:rsidRPr="006511CA" w:rsidRDefault="00ED1D09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  <w:sectPr w:rsidR="00ED1D09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6239B9" w:rsidRPr="006511CA" w:rsidRDefault="00B11A8D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>3.4</w:t>
      </w:r>
      <w:r w:rsidR="001412F0" w:rsidRPr="006511CA">
        <w:rPr>
          <w:rFonts w:ascii="Arial" w:hAnsi="Arial" w:cs="Arial"/>
          <w:sz w:val="24"/>
          <w:szCs w:val="24"/>
        </w:rPr>
        <w:t xml:space="preserve"> </w:t>
      </w:r>
      <w:r w:rsidR="00ED1D09" w:rsidRPr="006511CA">
        <w:rPr>
          <w:rFonts w:ascii="Arial" w:hAnsi="Arial" w:cs="Arial"/>
          <w:sz w:val="24"/>
          <w:szCs w:val="24"/>
        </w:rPr>
        <w:t>Durchführungsorte</w:t>
      </w:r>
    </w:p>
    <w:p w:rsidR="00ED1D09" w:rsidRPr="006511CA" w:rsidRDefault="00ED1D09" w:rsidP="006511C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ED1D09" w:rsidRPr="006511CA" w:rsidTr="00F205D6">
        <w:tc>
          <w:tcPr>
            <w:tcW w:w="4606" w:type="dxa"/>
            <w:vAlign w:val="center"/>
          </w:tcPr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Anschrift vorgesehene Durchführungsorte</w:t>
            </w:r>
          </w:p>
        </w:tc>
        <w:tc>
          <w:tcPr>
            <w:tcW w:w="4606" w:type="dxa"/>
            <w:vAlign w:val="center"/>
          </w:tcPr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Verfügbarkeitsstatus der Räumlichkeiten</w:t>
            </w:r>
          </w:p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(z.</w:t>
            </w:r>
            <w:r w:rsidR="005C26F6" w:rsidRPr="006511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11CA">
              <w:rPr>
                <w:rFonts w:ascii="Arial" w:hAnsi="Arial" w:cs="Arial"/>
                <w:sz w:val="24"/>
                <w:szCs w:val="24"/>
              </w:rPr>
              <w:t>B. vorhanden, Mietoptionen, ggf. weitere)</w:t>
            </w:r>
            <w:r w:rsidR="003935B4" w:rsidRPr="006511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F205D6" w:rsidRPr="006511CA" w:rsidRDefault="00F205D6" w:rsidP="006511CA">
      <w:pPr>
        <w:jc w:val="both"/>
        <w:rPr>
          <w:rFonts w:ascii="Arial" w:hAnsi="Arial" w:cs="Arial"/>
        </w:rPr>
        <w:sectPr w:rsidR="00F205D6" w:rsidRPr="006511CA" w:rsidSect="00ED1D0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1F10A1" w:rsidRPr="006511CA" w:rsidTr="00F205D6">
        <w:sdt>
          <w:sdtPr>
            <w:rPr>
              <w:rFonts w:ascii="Arial" w:hAnsi="Arial" w:cs="Arial"/>
            </w:rPr>
            <w:id w:val="-894508236"/>
            <w:placeholder>
              <w:docPart w:val="C0A5D1F4C2644EFA860540191EFC8471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4670116"/>
            <w:placeholder>
              <w:docPart w:val="A0D1581C2BE048D8AB2FA817D83CC6E5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-1275479944"/>
            <w:placeholder>
              <w:docPart w:val="E7123BB6AA1542CBA1AE69AAA22BFCD5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98440936"/>
            <w:placeholder>
              <w:docPart w:val="506DE19D1C204446B3CD31FBD072B72C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416450914"/>
            <w:placeholder>
              <w:docPart w:val="2805263705394D15BECD261B2A126B5B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10272420"/>
            <w:placeholder>
              <w:docPart w:val="F6C6814B218E4C2EAA5BF7CF582F158A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857005894"/>
            <w:placeholder>
              <w:docPart w:val="7234DC8E343F47CF96B1660F31591F03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01829866"/>
            <w:placeholder>
              <w:docPart w:val="BE7CBB9B9EC44E5E903EF0B265F15CF3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-1148352437"/>
            <w:placeholder>
              <w:docPart w:val="D6FBFC2ED960420BB6BAC6D2E2230C8C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43165055"/>
            <w:placeholder>
              <w:docPart w:val="CF9C9A7665E64DA6A7417C7DAC8A0345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1070389546"/>
            <w:placeholder>
              <w:docPart w:val="215FA206845B43368413BF91B0399910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91543025"/>
            <w:placeholder>
              <w:docPart w:val="86FF67EE384740F4B6FFDE050B4A6728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F205D6" w:rsidRPr="006511CA" w:rsidRDefault="00F205D6" w:rsidP="006511CA">
      <w:pPr>
        <w:jc w:val="both"/>
        <w:rPr>
          <w:rFonts w:ascii="Arial" w:hAnsi="Arial" w:cs="Arial"/>
          <w:sz w:val="24"/>
          <w:szCs w:val="24"/>
        </w:rPr>
        <w:sectPr w:rsidR="00F205D6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D01683" w:rsidRPr="006511CA" w:rsidRDefault="00F205D6" w:rsidP="006511CA">
      <w:pPr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lastRenderedPageBreak/>
        <w:t>ggf. Zeilen hinzufügen:</w:t>
      </w:r>
    </w:p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F205D6" w:rsidRPr="006511CA" w:rsidTr="00DC67DE">
        <w:sdt>
          <w:sdtPr>
            <w:rPr>
              <w:rFonts w:ascii="Arial" w:hAnsi="Arial" w:cs="Arial"/>
            </w:rPr>
            <w:id w:val="1292251974"/>
            <w:placeholder>
              <w:docPart w:val="6415CE78628E4EB098A1B8596C7DAD15"/>
            </w:placeholder>
            <w:showingPlcHdr/>
          </w:sdtPr>
          <w:sdtEndPr/>
          <w:sdtContent>
            <w:tc>
              <w:tcPr>
                <w:tcW w:w="4606" w:type="dxa"/>
              </w:tcPr>
              <w:p w:rsidR="00F205D6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4934005"/>
            <w:placeholder>
              <w:docPart w:val="56B4608B77024C5192CFDAF064964060"/>
            </w:placeholder>
            <w:showingPlcHdr/>
          </w:sdtPr>
          <w:sdtEndPr/>
          <w:sdtContent>
            <w:tc>
              <w:tcPr>
                <w:tcW w:w="4606" w:type="dxa"/>
              </w:tcPr>
              <w:p w:rsidR="00F205D6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D1D09" w:rsidRPr="006511CA" w:rsidRDefault="00D01683" w:rsidP="006511CA">
      <w:pPr>
        <w:pStyle w:val="Listenabsatz"/>
        <w:numPr>
          <w:ilvl w:val="1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>Maßnahmen zur Qualitätssicherung/zum Projektmonitoring</w:t>
      </w:r>
    </w:p>
    <w:p w:rsidR="00D01683" w:rsidRPr="006511CA" w:rsidRDefault="00D01683" w:rsidP="006511CA">
      <w:pPr>
        <w:ind w:left="680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(bitte beachten: Ausführungen zu diesem Punkt nur, wenn entsprechende Maßnahmen nicht als gesondertes Arbeitspaket oder in einzelnen Arbeitspaketen bereits dargestellt sind)</w:t>
      </w:r>
    </w:p>
    <w:p w:rsidR="00D01683" w:rsidRPr="006511CA" w:rsidRDefault="00D01683" w:rsidP="006511CA">
      <w:pPr>
        <w:ind w:left="680"/>
        <w:jc w:val="both"/>
        <w:rPr>
          <w:rFonts w:ascii="Arial" w:hAnsi="Arial" w:cs="Arial"/>
          <w:sz w:val="24"/>
          <w:szCs w:val="24"/>
        </w:rPr>
      </w:pPr>
    </w:p>
    <w:p w:rsidR="00A54FB9" w:rsidRPr="006511CA" w:rsidRDefault="00A54FB9" w:rsidP="006511CA">
      <w:pPr>
        <w:jc w:val="both"/>
        <w:rPr>
          <w:rFonts w:ascii="Arial" w:hAnsi="Arial" w:cs="Arial"/>
          <w:sz w:val="24"/>
          <w:szCs w:val="24"/>
        </w:rPr>
        <w:sectPr w:rsidR="00A54FB9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212"/>
      </w:tblGrid>
      <w:tr w:rsidR="00D01683" w:rsidRPr="006511CA" w:rsidTr="00DC67DE">
        <w:sdt>
          <w:sdtPr>
            <w:rPr>
              <w:rFonts w:ascii="Arial" w:hAnsi="Arial" w:cs="Arial"/>
            </w:rPr>
            <w:id w:val="1519044925"/>
            <w:placeholder>
              <w:docPart w:val="069F51142FA84B7B954150BB06833F8C"/>
            </w:placeholder>
            <w:showingPlcHdr/>
          </w:sdtPr>
          <w:sdtEndPr/>
          <w:sdtContent>
            <w:tc>
              <w:tcPr>
                <w:tcW w:w="9212" w:type="dxa"/>
              </w:tcPr>
              <w:p w:rsidR="00D01683" w:rsidRPr="006511CA" w:rsidRDefault="00AE64C6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A54FB9" w:rsidRPr="006511CA" w:rsidRDefault="00A54FB9" w:rsidP="006511CA">
      <w:pPr>
        <w:jc w:val="both"/>
        <w:rPr>
          <w:rFonts w:ascii="Arial" w:hAnsi="Arial" w:cs="Arial"/>
          <w:sz w:val="24"/>
          <w:szCs w:val="24"/>
        </w:rPr>
        <w:sectPr w:rsidR="00A54FB9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FF16AF" w:rsidRPr="006511CA" w:rsidRDefault="00FF16AF" w:rsidP="006511CA">
      <w:pPr>
        <w:jc w:val="both"/>
        <w:rPr>
          <w:rFonts w:ascii="Arial" w:hAnsi="Arial" w:cs="Arial"/>
          <w:sz w:val="24"/>
          <w:szCs w:val="24"/>
        </w:rPr>
      </w:pPr>
    </w:p>
    <w:p w:rsidR="007162C5" w:rsidRPr="006511CA" w:rsidRDefault="006C2A81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717"/>
      </w:tblGrid>
      <w:tr w:rsidR="007162C5" w:rsidRPr="006511CA" w:rsidTr="00153912">
        <w:trPr>
          <w:trHeight w:val="1154"/>
        </w:trPr>
        <w:tc>
          <w:tcPr>
            <w:tcW w:w="2518" w:type="dxa"/>
          </w:tcPr>
          <w:p w:rsidR="007162C5" w:rsidRPr="006511CA" w:rsidRDefault="00EE279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Ort/Datum </w:t>
            </w:r>
          </w:p>
        </w:tc>
        <w:tc>
          <w:tcPr>
            <w:tcW w:w="2977" w:type="dxa"/>
          </w:tcPr>
          <w:p w:rsidR="007162C5" w:rsidRPr="006511CA" w:rsidRDefault="007162C5" w:rsidP="009B6637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Name</w:t>
            </w:r>
            <w:r w:rsidR="00EE2795" w:rsidRPr="006511CA">
              <w:rPr>
                <w:rFonts w:ascii="Arial" w:hAnsi="Arial" w:cs="Arial"/>
                <w:i/>
                <w:sz w:val="20"/>
                <w:szCs w:val="20"/>
              </w:rPr>
              <w:t xml:space="preserve"> der/des Unterzeichnenden 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>in Druckbuchstaben</w:t>
            </w:r>
          </w:p>
        </w:tc>
        <w:tc>
          <w:tcPr>
            <w:tcW w:w="3717" w:type="dxa"/>
          </w:tcPr>
          <w:p w:rsidR="007162C5" w:rsidRPr="006511CA" w:rsidRDefault="00B11A8D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rechtsverbindliche </w:t>
            </w:r>
            <w:r w:rsidR="007162C5" w:rsidRPr="006511CA">
              <w:rPr>
                <w:rFonts w:ascii="Arial" w:hAnsi="Arial" w:cs="Arial"/>
                <w:i/>
                <w:sz w:val="20"/>
                <w:szCs w:val="20"/>
              </w:rPr>
              <w:t>Unterschrift</w:t>
            </w:r>
            <w:r w:rsidR="00EE2795" w:rsidRPr="006511CA">
              <w:rPr>
                <w:rFonts w:ascii="Arial" w:hAnsi="Arial" w:cs="Arial"/>
                <w:i/>
                <w:sz w:val="20"/>
                <w:szCs w:val="20"/>
              </w:rPr>
              <w:t>/Stempel</w:t>
            </w: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2F7805" w:rsidRPr="006511CA" w:rsidRDefault="002F7805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2F7805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D86471" w:rsidRPr="006511CA" w:rsidRDefault="00D86471" w:rsidP="006511CA">
      <w:pPr>
        <w:jc w:val="both"/>
        <w:rPr>
          <w:rFonts w:ascii="Arial" w:hAnsi="Arial" w:cs="Arial"/>
          <w:sz w:val="24"/>
          <w:szCs w:val="24"/>
        </w:rPr>
      </w:pPr>
    </w:p>
    <w:sectPr w:rsidR="00D86471" w:rsidRPr="006511CA" w:rsidSect="00A54FB9">
      <w:headerReference w:type="default" r:id="rId22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5C1711" w15:done="0"/>
  <w15:commentEx w15:paraId="16EDE7FB" w15:done="0"/>
  <w15:commentEx w15:paraId="3FE944F3" w15:done="0"/>
  <w15:commentEx w15:paraId="73070407" w15:done="0"/>
  <w15:commentEx w15:paraId="6F327401" w15:done="0"/>
  <w15:commentEx w15:paraId="7D99471E" w15:done="0"/>
  <w15:commentEx w15:paraId="7C4A345E" w15:done="0"/>
  <w15:commentEx w15:paraId="45C7FEB2" w15:done="0"/>
  <w15:commentEx w15:paraId="2482D8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EE0" w:rsidRDefault="00F23EE0" w:rsidP="000B731E">
      <w:pPr>
        <w:spacing w:after="0" w:line="240" w:lineRule="auto"/>
      </w:pPr>
      <w:r>
        <w:separator/>
      </w:r>
    </w:p>
  </w:endnote>
  <w:endnote w:type="continuationSeparator" w:id="0">
    <w:p w:rsidR="00F23EE0" w:rsidRDefault="00F23EE0" w:rsidP="000B7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897" w:rsidRDefault="00DA289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2A1DFF" w:rsidP="00C908FA">
    <w:pPr>
      <w:pStyle w:val="Fuzeile"/>
      <w:jc w:val="right"/>
      <w:rPr>
        <w:rFonts w:ascii="Arial" w:hAnsi="Arial" w:cs="Arial"/>
      </w:rPr>
    </w:pPr>
    <w:sdt>
      <w:sdtPr>
        <w:rPr>
          <w:rFonts w:ascii="Arial" w:hAnsi="Arial" w:cs="Arial"/>
        </w:rPr>
        <w:id w:val="-1242480423"/>
        <w:docPartObj>
          <w:docPartGallery w:val="Page Numbers (Top of Page)"/>
          <w:docPartUnique/>
        </w:docPartObj>
      </w:sdtPr>
      <w:sdtEndPr/>
      <w:sdtContent>
        <w:r w:rsidR="00F23EE0" w:rsidRPr="00792F08">
          <w:rPr>
            <w:rFonts w:ascii="Arial" w:hAnsi="Arial" w:cs="Arial"/>
          </w:rPr>
          <w:t xml:space="preserve">Seite 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="00F23EE0" w:rsidRPr="00792F08">
          <w:rPr>
            <w:rFonts w:ascii="Arial" w:hAnsi="Arial" w:cs="Arial"/>
            <w:b/>
            <w:bCs/>
          </w:rPr>
          <w:instrText>PAGE</w:instrTex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>
          <w:rPr>
            <w:rFonts w:ascii="Arial" w:hAnsi="Arial" w:cs="Arial"/>
            <w:b/>
            <w:bCs/>
            <w:noProof/>
            <w:sz w:val="24"/>
            <w:szCs w:val="24"/>
          </w:rPr>
          <w:t>17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="00F23EE0" w:rsidRPr="00792F08">
          <w:rPr>
            <w:rFonts w:ascii="Arial" w:hAnsi="Arial" w:cs="Arial"/>
          </w:rPr>
          <w:t xml:space="preserve"> von 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="00F23EE0" w:rsidRPr="00792F08">
          <w:rPr>
            <w:rFonts w:ascii="Arial" w:hAnsi="Arial" w:cs="Arial"/>
            <w:b/>
            <w:bCs/>
          </w:rPr>
          <w:instrText>NUMPAGES</w:instrTex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>
          <w:rPr>
            <w:rFonts w:ascii="Arial" w:hAnsi="Arial" w:cs="Arial"/>
            <w:b/>
            <w:bCs/>
            <w:noProof/>
            <w:sz w:val="24"/>
            <w:szCs w:val="24"/>
          </w:rPr>
          <w:t>17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sdtContent>
    </w:sdt>
  </w:p>
  <w:p w:rsidR="00F23EE0" w:rsidRPr="00792F08" w:rsidRDefault="00F23EE0" w:rsidP="002F7805">
    <w:pPr>
      <w:pStyle w:val="Kopfzeile"/>
      <w:rPr>
        <w:rFonts w:ascii="Arial" w:hAnsi="Arial" w:cs="Arial"/>
      </w:rPr>
    </w:pPr>
    <w:r w:rsidRPr="00792F08">
      <w:rPr>
        <w:rFonts w:ascii="Arial" w:hAnsi="Arial" w:cs="Arial"/>
      </w:rPr>
      <w:t>Antragsformular für Träger / Handlungssäule II RÜMSA</w:t>
    </w:r>
  </w:p>
  <w:p w:rsidR="00F23EE0" w:rsidRPr="00792F08" w:rsidRDefault="00F23EE0" w:rsidP="00DA2897">
    <w:pPr>
      <w:pStyle w:val="Fuzeile"/>
      <w:rPr>
        <w:rFonts w:ascii="Arial" w:hAnsi="Arial" w:cs="Arial"/>
      </w:rPr>
    </w:pPr>
    <w:r w:rsidRPr="00792F08">
      <w:rPr>
        <w:rFonts w:ascii="Arial" w:hAnsi="Arial" w:cs="Arial"/>
      </w:rPr>
      <w:t xml:space="preserve">Stand: </w:t>
    </w:r>
    <w:r w:rsidR="00DA2897">
      <w:rPr>
        <w:rFonts w:ascii="Arial" w:hAnsi="Arial" w:cs="Arial"/>
      </w:rPr>
      <w:t>26.07.18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602B49" w:rsidP="001F14B5">
    <w:pPr>
      <w:pStyle w:val="Fuzeile"/>
      <w:tabs>
        <w:tab w:val="left" w:pos="330"/>
        <w:tab w:val="left" w:pos="3975"/>
      </w:tabs>
      <w:rPr>
        <w:rFonts w:ascii="Arial" w:hAnsi="Arial" w:cs="Arial"/>
      </w:rPr>
    </w:pPr>
    <w:r>
      <w:rPr>
        <w:noProof/>
        <w:lang w:eastAsia="de-DE"/>
      </w:rPr>
      <w:drawing>
        <wp:anchor distT="0" distB="0" distL="114300" distR="114300" simplePos="0" relativeHeight="251676672" behindDoc="1" locked="0" layoutInCell="1" allowOverlap="1" wp14:anchorId="1960ED4B" wp14:editId="367C0FF1">
          <wp:simplePos x="0" y="0"/>
          <wp:positionH relativeFrom="column">
            <wp:posOffset>3748405</wp:posOffset>
          </wp:positionH>
          <wp:positionV relativeFrom="paragraph">
            <wp:posOffset>42545</wp:posOffset>
          </wp:positionV>
          <wp:extent cx="2590800" cy="542925"/>
          <wp:effectExtent l="0" t="0" r="0" b="9525"/>
          <wp:wrapTight wrapText="bothSides">
            <wp:wrapPolygon edited="0">
              <wp:start x="0" y="0"/>
              <wp:lineTo x="0" y="21221"/>
              <wp:lineTo x="21441" y="21221"/>
              <wp:lineTo x="21441" y="0"/>
              <wp:lineTo x="0" y="0"/>
            </wp:wrapPolygon>
          </wp:wrapTight>
          <wp:docPr id="2" name="Grafik 2" descr="N:\FBB\PG-IB\B - RÜM\2 Projektdurchführung\2.3 Produkte und Öffentlichkeitsarbeit\2.3.0 Publizitätsvorschriften ST\ESF_hier.investiert.europa.in.d.zukunft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FBB\PG-IB\B - RÜM\2 Projektdurchführung\2.3 Produkte und Öffentlichkeitsarbeit\2.3.0 Publizitätsvorschriften ST\ESF_hier.investiert.europa.in.d.zukunft_4c_prin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5648" behindDoc="1" locked="0" layoutInCell="1" allowOverlap="1" wp14:anchorId="507C6525" wp14:editId="4F41190D">
          <wp:simplePos x="0" y="0"/>
          <wp:positionH relativeFrom="column">
            <wp:posOffset>-52070</wp:posOffset>
          </wp:positionH>
          <wp:positionV relativeFrom="paragraph">
            <wp:posOffset>-14605</wp:posOffset>
          </wp:positionV>
          <wp:extent cx="3590925" cy="600710"/>
          <wp:effectExtent l="0" t="0" r="9525" b="8890"/>
          <wp:wrapTight wrapText="bothSides">
            <wp:wrapPolygon edited="0">
              <wp:start x="0" y="0"/>
              <wp:lineTo x="0" y="21235"/>
              <wp:lineTo x="21543" y="21235"/>
              <wp:lineTo x="21543" y="0"/>
              <wp:lineTo x="0" y="0"/>
            </wp:wrapPolygon>
          </wp:wrapTight>
          <wp:docPr id="1" name="Grafik 1" descr="N:\FBB\PG-IB\B - RÜM\2 Projektdurchführung\2.3 Produkte und Öffentlichkeitsarbeit\2.3.0 Publizitätsvorschriften ST\ESF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FBB\PG-IB\B - RÜM\2 Projektdurchführung\2.3 Produkte und Öffentlichkeitsarbeit\2.3.0 Publizitätsvorschriften ST\ESF_4c_print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092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="001F14B5">
      <w:rPr>
        <w:rFonts w:ascii="Arial" w:hAnsi="Arial" w:cs="Arial"/>
      </w:rPr>
      <w:tab/>
    </w:r>
    <w:r>
      <w:rPr>
        <w:rFonts w:ascii="Arial" w:hAnsi="Arial" w:cs="Arial"/>
      </w:rPr>
      <w:tab/>
    </w:r>
  </w:p>
  <w:p w:rsidR="00F23EE0" w:rsidRDefault="00F23EE0" w:rsidP="001F14B5">
    <w:pPr>
      <w:pStyle w:val="Fuzeile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068086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1F14B5" w:rsidRDefault="001F14B5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A1DFF">
              <w:rPr>
                <w:b/>
                <w:bCs/>
                <w:noProof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A1DFF">
              <w:rPr>
                <w:b/>
                <w:bCs/>
                <w:noProof/>
                <w:sz w:val="24"/>
                <w:szCs w:val="24"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F14B5" w:rsidRDefault="001F14B5" w:rsidP="001F14B5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EE0" w:rsidRDefault="00F23EE0" w:rsidP="000B731E">
      <w:pPr>
        <w:spacing w:after="0" w:line="240" w:lineRule="auto"/>
      </w:pPr>
      <w:r>
        <w:separator/>
      </w:r>
    </w:p>
  </w:footnote>
  <w:footnote w:type="continuationSeparator" w:id="0">
    <w:p w:rsidR="00F23EE0" w:rsidRDefault="00F23EE0" w:rsidP="000B7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897" w:rsidRDefault="00DA289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6511CA" w:rsidRDefault="00F23EE0" w:rsidP="001B5528">
    <w:pPr>
      <w:pStyle w:val="Kopfzeile"/>
      <w:tabs>
        <w:tab w:val="clear" w:pos="4536"/>
      </w:tabs>
      <w:rPr>
        <w:rFonts w:ascii="Arial" w:hAnsi="Arial" w:cs="Arial"/>
      </w:rPr>
    </w:pPr>
    <w:r w:rsidRPr="006511CA">
      <w:rPr>
        <w:rFonts w:ascii="Arial" w:hAnsi="Arial" w:cs="Arial"/>
        <w:noProof/>
        <w:lang w:eastAsia="de-DE"/>
      </w:rPr>
      <w:t>Formblatt 1: Deckblatt zum Projektvorschlag</w:t>
    </w:r>
    <w:r w:rsidRPr="006511CA">
      <w:rPr>
        <w:rFonts w:ascii="Arial" w:hAnsi="Arial" w:cs="Arial"/>
        <w:noProof/>
        <w:lang w:eastAsia="de-D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Default="00F23EE0" w:rsidP="003B3899">
    <w:pPr>
      <w:pStyle w:val="Kopfzeile"/>
    </w:pPr>
    <w:r w:rsidRPr="003B3899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45C0077A" wp14:editId="72EBB8D8">
          <wp:simplePos x="0" y="0"/>
          <wp:positionH relativeFrom="column">
            <wp:posOffset>4929505</wp:posOffset>
          </wp:positionH>
          <wp:positionV relativeFrom="paragraph">
            <wp:posOffset>-230505</wp:posOffset>
          </wp:positionV>
          <wp:extent cx="1190625" cy="638175"/>
          <wp:effectExtent l="0" t="0" r="9525" b="9525"/>
          <wp:wrapNone/>
          <wp:docPr id="10" name="Grafik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87" t="59389" r="44508" b="6684"/>
                  <a:stretch/>
                </pic:blipFill>
                <pic:spPr bwMode="auto">
                  <a:xfrm>
                    <a:off x="0" y="0"/>
                    <a:ext cx="119062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B38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1F3B64" wp14:editId="41364E29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77.45pt;margin-top:30.5pt;width:173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885276" w:rsidRDefault="00F23EE0" w:rsidP="003B3899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F78C535" wp14:editId="57326CCD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7.45pt;margin-top:30.5pt;width:173.2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85276">
      <w:rPr>
        <w:rFonts w:ascii="Arial" w:hAnsi="Arial" w:cs="Arial"/>
      </w:rPr>
      <w:t>Formblatt 2: Erklärung zum Projektvorschlag</w: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885276" w:rsidRDefault="00F23EE0" w:rsidP="001B5528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w:t>Formblatt 2: Erklärung zum Projektvorschlag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885276" w:rsidRDefault="00F23EE0" w:rsidP="003B3899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49A9BF" wp14:editId="48020FFA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77.45pt;margin-top:30.5pt;width:173.2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85276">
      <w:rPr>
        <w:rFonts w:ascii="Arial" w:hAnsi="Arial" w:cs="Arial"/>
      </w:rPr>
      <w:t>Formblatt 2: Erklärung zum Projektvorschlag</w: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F23EE0" w:rsidP="003B3899">
    <w:pPr>
      <w:pStyle w:val="Kopfzeile"/>
      <w:rPr>
        <w:rFonts w:ascii="Arial" w:hAnsi="Arial" w:cs="Arial"/>
      </w:rPr>
    </w:pPr>
    <w:r w:rsidRPr="00792F08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EC76ED1" wp14:editId="33F31A33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77.45pt;margin-top:30.5pt;width:173.2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792F08">
      <w:rPr>
        <w:rFonts w:ascii="Arial" w:hAnsi="Arial" w:cs="Arial"/>
      </w:rPr>
      <w:t>Formblatt 3: Beschreibung des Projektvorschlags</w: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F23EE0" w:rsidP="001B5528">
    <w:pPr>
      <w:pStyle w:val="Kopfzeile"/>
      <w:rPr>
        <w:rFonts w:ascii="Arial" w:hAnsi="Arial" w:cs="Arial"/>
      </w:rPr>
    </w:pPr>
    <w:r w:rsidRPr="00792F08">
      <w:rPr>
        <w:rFonts w:ascii="Arial" w:hAnsi="Arial" w:cs="Arial"/>
        <w:noProof/>
        <w:lang w:eastAsia="de-DE"/>
      </w:rPr>
      <w:t>Formblatt 3: Beschreibung des Projektvorschlags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9B6637" w:rsidRDefault="00F23EE0" w:rsidP="001B5528">
    <w:pPr>
      <w:pStyle w:val="Kopfzeile"/>
      <w:rPr>
        <w:rFonts w:ascii="Arial" w:hAnsi="Arial" w:cs="Arial"/>
      </w:rPr>
    </w:pPr>
    <w:r w:rsidRPr="009B6637">
      <w:rPr>
        <w:rFonts w:ascii="Arial" w:hAnsi="Arial" w:cs="Arial"/>
        <w:noProof/>
        <w:lang w:eastAsia="de-DE"/>
      </w:rPr>
      <w:t>ESF-Förderhandbuch/Formblätter</w:t>
    </w:r>
    <w:r w:rsidRPr="009B6637">
      <w:rPr>
        <w:rFonts w:ascii="Arial" w:hAnsi="Arial" w:cs="Arial"/>
        <w:noProof/>
        <w:lang w:eastAsia="de-DE"/>
      </w:rPr>
      <w:tab/>
    </w:r>
    <w:r w:rsidRPr="009B6637">
      <w:rPr>
        <w:rFonts w:ascii="Arial" w:hAnsi="Arial" w:cs="Arial"/>
        <w:noProof/>
        <w:lang w:eastAsia="de-DE"/>
      </w:rPr>
      <w:tab/>
      <w:t>Anlage 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A3385"/>
    <w:multiLevelType w:val="hybridMultilevel"/>
    <w:tmpl w:val="B8AAE0E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201D38"/>
    <w:multiLevelType w:val="multilevel"/>
    <w:tmpl w:val="298090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8B964FF"/>
    <w:multiLevelType w:val="multilevel"/>
    <w:tmpl w:val="165641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DDA1139"/>
    <w:multiLevelType w:val="hybridMultilevel"/>
    <w:tmpl w:val="6118681E"/>
    <w:lvl w:ilvl="0" w:tplc="3DB0DD0A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>
    <w:nsid w:val="10194A86"/>
    <w:multiLevelType w:val="hybridMultilevel"/>
    <w:tmpl w:val="238E603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3D3407"/>
    <w:multiLevelType w:val="multilevel"/>
    <w:tmpl w:val="BF3296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4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7C92FD3"/>
    <w:multiLevelType w:val="multilevel"/>
    <w:tmpl w:val="C494FB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88D20D3"/>
    <w:multiLevelType w:val="multilevel"/>
    <w:tmpl w:val="702E31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A1C527A"/>
    <w:multiLevelType w:val="multilevel"/>
    <w:tmpl w:val="235A86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D544BF4"/>
    <w:multiLevelType w:val="multilevel"/>
    <w:tmpl w:val="353CB26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4307C40"/>
    <w:multiLevelType w:val="hybridMultilevel"/>
    <w:tmpl w:val="6F8A9A3A"/>
    <w:lvl w:ilvl="0" w:tplc="D382CB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D40EF"/>
    <w:multiLevelType w:val="multilevel"/>
    <w:tmpl w:val="04E4F0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74B2E3F"/>
    <w:multiLevelType w:val="multilevel"/>
    <w:tmpl w:val="1870E3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8AF7530"/>
    <w:multiLevelType w:val="hybridMultilevel"/>
    <w:tmpl w:val="22127BA2"/>
    <w:lvl w:ilvl="0" w:tplc="921EF85A">
      <w:start w:val="1"/>
      <w:numFmt w:val="decimal"/>
      <w:lvlText w:val="%1."/>
      <w:lvlJc w:val="left"/>
      <w:pPr>
        <w:ind w:left="70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">
    <w:nsid w:val="31E1356D"/>
    <w:multiLevelType w:val="multilevel"/>
    <w:tmpl w:val="1460E9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54E1EB2"/>
    <w:multiLevelType w:val="hybridMultilevel"/>
    <w:tmpl w:val="4EB61A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551247"/>
    <w:multiLevelType w:val="multilevel"/>
    <w:tmpl w:val="235A86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F56173E"/>
    <w:multiLevelType w:val="hybridMultilevel"/>
    <w:tmpl w:val="A486491E"/>
    <w:lvl w:ilvl="0" w:tplc="0407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D04B31"/>
    <w:multiLevelType w:val="multilevel"/>
    <w:tmpl w:val="C09000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1483627"/>
    <w:multiLevelType w:val="hybridMultilevel"/>
    <w:tmpl w:val="B8482E3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DC4499"/>
    <w:multiLevelType w:val="hybridMultilevel"/>
    <w:tmpl w:val="994A2984"/>
    <w:lvl w:ilvl="0" w:tplc="0407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ABE2EA3"/>
    <w:multiLevelType w:val="multilevel"/>
    <w:tmpl w:val="9BCC6D4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F7C1149"/>
    <w:multiLevelType w:val="hybridMultilevel"/>
    <w:tmpl w:val="9C469A8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25E1445"/>
    <w:multiLevelType w:val="multilevel"/>
    <w:tmpl w:val="F00EF0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7051147"/>
    <w:multiLevelType w:val="hybridMultilevel"/>
    <w:tmpl w:val="62803F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CA38AD"/>
    <w:multiLevelType w:val="multilevel"/>
    <w:tmpl w:val="5D9C95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CCC45D3"/>
    <w:multiLevelType w:val="multilevel"/>
    <w:tmpl w:val="B9DE2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6171714F"/>
    <w:multiLevelType w:val="hybridMultilevel"/>
    <w:tmpl w:val="AD80BD2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44A318C"/>
    <w:multiLevelType w:val="multilevel"/>
    <w:tmpl w:val="EFEE47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8C3336D"/>
    <w:multiLevelType w:val="hybridMultilevel"/>
    <w:tmpl w:val="03565388"/>
    <w:lvl w:ilvl="0" w:tplc="CE9017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A6C5D38"/>
    <w:multiLevelType w:val="hybridMultilevel"/>
    <w:tmpl w:val="B328B9D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21"/>
  </w:num>
  <w:num w:numId="3">
    <w:abstractNumId w:val="9"/>
  </w:num>
  <w:num w:numId="4">
    <w:abstractNumId w:val="1"/>
  </w:num>
  <w:num w:numId="5">
    <w:abstractNumId w:val="27"/>
  </w:num>
  <w:num w:numId="6">
    <w:abstractNumId w:val="4"/>
  </w:num>
  <w:num w:numId="7">
    <w:abstractNumId w:val="19"/>
  </w:num>
  <w:num w:numId="8">
    <w:abstractNumId w:val="0"/>
  </w:num>
  <w:num w:numId="9">
    <w:abstractNumId w:val="17"/>
  </w:num>
  <w:num w:numId="10">
    <w:abstractNumId w:val="15"/>
  </w:num>
  <w:num w:numId="11">
    <w:abstractNumId w:val="13"/>
  </w:num>
  <w:num w:numId="12">
    <w:abstractNumId w:val="10"/>
  </w:num>
  <w:num w:numId="13">
    <w:abstractNumId w:val="26"/>
  </w:num>
  <w:num w:numId="14">
    <w:abstractNumId w:val="25"/>
  </w:num>
  <w:num w:numId="15">
    <w:abstractNumId w:val="28"/>
  </w:num>
  <w:num w:numId="16">
    <w:abstractNumId w:val="6"/>
  </w:num>
  <w:num w:numId="17">
    <w:abstractNumId w:val="14"/>
  </w:num>
  <w:num w:numId="18">
    <w:abstractNumId w:val="18"/>
  </w:num>
  <w:num w:numId="19">
    <w:abstractNumId w:val="5"/>
  </w:num>
  <w:num w:numId="20">
    <w:abstractNumId w:val="23"/>
  </w:num>
  <w:num w:numId="21">
    <w:abstractNumId w:val="11"/>
  </w:num>
  <w:num w:numId="22">
    <w:abstractNumId w:val="2"/>
  </w:num>
  <w:num w:numId="23">
    <w:abstractNumId w:val="12"/>
  </w:num>
  <w:num w:numId="24">
    <w:abstractNumId w:val="8"/>
  </w:num>
  <w:num w:numId="25">
    <w:abstractNumId w:val="16"/>
  </w:num>
  <w:num w:numId="26">
    <w:abstractNumId w:val="29"/>
  </w:num>
  <w:num w:numId="27">
    <w:abstractNumId w:val="22"/>
  </w:num>
  <w:num w:numId="28">
    <w:abstractNumId w:val="20"/>
  </w:num>
  <w:num w:numId="29">
    <w:abstractNumId w:val="7"/>
  </w:num>
  <w:num w:numId="30">
    <w:abstractNumId w:val="24"/>
  </w:num>
  <w:num w:numId="31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dra Bartels">
    <w15:presenceInfo w15:providerId="Windows Live" w15:userId="a9aa3e4a2753c2a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/>
  <w:documentProtection w:edit="forms" w:enforcement="1" w:cryptProviderType="rsaFull" w:cryptAlgorithmClass="hash" w:cryptAlgorithmType="typeAny" w:cryptAlgorithmSid="4" w:cryptSpinCount="100000" w:hash="aY/xBSsMVSunFiRr0zDGmRGFeoA=" w:salt="P8JFQgiV1pxN82k8Sr4cow=="/>
  <w:defaultTabStop w:val="170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AB3"/>
    <w:rsid w:val="00016913"/>
    <w:rsid w:val="000555C0"/>
    <w:rsid w:val="00066AA3"/>
    <w:rsid w:val="00085598"/>
    <w:rsid w:val="0009476C"/>
    <w:rsid w:val="0009724E"/>
    <w:rsid w:val="000A757B"/>
    <w:rsid w:val="000B5DC4"/>
    <w:rsid w:val="000B731E"/>
    <w:rsid w:val="000C4688"/>
    <w:rsid w:val="000C7717"/>
    <w:rsid w:val="000D211E"/>
    <w:rsid w:val="000D5967"/>
    <w:rsid w:val="000D71EC"/>
    <w:rsid w:val="001279ED"/>
    <w:rsid w:val="00132095"/>
    <w:rsid w:val="00134130"/>
    <w:rsid w:val="00135AFC"/>
    <w:rsid w:val="00141290"/>
    <w:rsid w:val="001412F0"/>
    <w:rsid w:val="001421A4"/>
    <w:rsid w:val="001431D3"/>
    <w:rsid w:val="00146130"/>
    <w:rsid w:val="00153912"/>
    <w:rsid w:val="001541D3"/>
    <w:rsid w:val="0017056C"/>
    <w:rsid w:val="001744F3"/>
    <w:rsid w:val="00181C29"/>
    <w:rsid w:val="00190D93"/>
    <w:rsid w:val="001A2A45"/>
    <w:rsid w:val="001A77EE"/>
    <w:rsid w:val="001B5528"/>
    <w:rsid w:val="001B66E9"/>
    <w:rsid w:val="001C771C"/>
    <w:rsid w:val="001D27E1"/>
    <w:rsid w:val="001D6F5C"/>
    <w:rsid w:val="001E0E5D"/>
    <w:rsid w:val="001E451B"/>
    <w:rsid w:val="001F10A1"/>
    <w:rsid w:val="001F14B5"/>
    <w:rsid w:val="002129F4"/>
    <w:rsid w:val="002166B5"/>
    <w:rsid w:val="00216B8C"/>
    <w:rsid w:val="00220B41"/>
    <w:rsid w:val="00233E7A"/>
    <w:rsid w:val="00234EDF"/>
    <w:rsid w:val="002416AF"/>
    <w:rsid w:val="00245427"/>
    <w:rsid w:val="00246FE8"/>
    <w:rsid w:val="00263A26"/>
    <w:rsid w:val="00270E61"/>
    <w:rsid w:val="00283C14"/>
    <w:rsid w:val="00287F3B"/>
    <w:rsid w:val="0029325C"/>
    <w:rsid w:val="00295E6C"/>
    <w:rsid w:val="002A1DFF"/>
    <w:rsid w:val="002B0726"/>
    <w:rsid w:val="002B132C"/>
    <w:rsid w:val="002C23EF"/>
    <w:rsid w:val="002C2485"/>
    <w:rsid w:val="002C299F"/>
    <w:rsid w:val="002C40E8"/>
    <w:rsid w:val="002C6F14"/>
    <w:rsid w:val="002D5C64"/>
    <w:rsid w:val="002E0C7B"/>
    <w:rsid w:val="002F7622"/>
    <w:rsid w:val="002F7805"/>
    <w:rsid w:val="00306262"/>
    <w:rsid w:val="003258D1"/>
    <w:rsid w:val="00327E55"/>
    <w:rsid w:val="003442D5"/>
    <w:rsid w:val="00363FA6"/>
    <w:rsid w:val="00374627"/>
    <w:rsid w:val="003935B4"/>
    <w:rsid w:val="003A0806"/>
    <w:rsid w:val="003A579D"/>
    <w:rsid w:val="003B3899"/>
    <w:rsid w:val="003C03A8"/>
    <w:rsid w:val="003D239A"/>
    <w:rsid w:val="003E2D77"/>
    <w:rsid w:val="003E7467"/>
    <w:rsid w:val="003F7D7B"/>
    <w:rsid w:val="0041562D"/>
    <w:rsid w:val="004256A0"/>
    <w:rsid w:val="00432EAF"/>
    <w:rsid w:val="00433F00"/>
    <w:rsid w:val="00441CD9"/>
    <w:rsid w:val="00442BB1"/>
    <w:rsid w:val="00467E8D"/>
    <w:rsid w:val="00482E00"/>
    <w:rsid w:val="004867E3"/>
    <w:rsid w:val="004873A1"/>
    <w:rsid w:val="004D15AC"/>
    <w:rsid w:val="00522617"/>
    <w:rsid w:val="00526B66"/>
    <w:rsid w:val="00526D17"/>
    <w:rsid w:val="005434F6"/>
    <w:rsid w:val="00556D55"/>
    <w:rsid w:val="0057356B"/>
    <w:rsid w:val="00596E9F"/>
    <w:rsid w:val="005B46D8"/>
    <w:rsid w:val="005C26F6"/>
    <w:rsid w:val="005C2D2A"/>
    <w:rsid w:val="005F560B"/>
    <w:rsid w:val="005F6B04"/>
    <w:rsid w:val="0060211F"/>
    <w:rsid w:val="00602B49"/>
    <w:rsid w:val="006061F0"/>
    <w:rsid w:val="006239B9"/>
    <w:rsid w:val="00625FCB"/>
    <w:rsid w:val="006354DF"/>
    <w:rsid w:val="006511CA"/>
    <w:rsid w:val="006575E8"/>
    <w:rsid w:val="00667194"/>
    <w:rsid w:val="006806AB"/>
    <w:rsid w:val="00696F9B"/>
    <w:rsid w:val="006B57AA"/>
    <w:rsid w:val="006C2A81"/>
    <w:rsid w:val="006C651E"/>
    <w:rsid w:val="006D5EE1"/>
    <w:rsid w:val="006E7D67"/>
    <w:rsid w:val="006F29DA"/>
    <w:rsid w:val="006F42BF"/>
    <w:rsid w:val="007138D8"/>
    <w:rsid w:val="007162C5"/>
    <w:rsid w:val="007330FD"/>
    <w:rsid w:val="00747A60"/>
    <w:rsid w:val="007632E8"/>
    <w:rsid w:val="0076401F"/>
    <w:rsid w:val="0077717D"/>
    <w:rsid w:val="00791F2F"/>
    <w:rsid w:val="007926B0"/>
    <w:rsid w:val="00792F08"/>
    <w:rsid w:val="00796C0E"/>
    <w:rsid w:val="007C65A4"/>
    <w:rsid w:val="007C7164"/>
    <w:rsid w:val="007D7AAA"/>
    <w:rsid w:val="007E11D2"/>
    <w:rsid w:val="0080416C"/>
    <w:rsid w:val="00813BF8"/>
    <w:rsid w:val="008179EA"/>
    <w:rsid w:val="00832E11"/>
    <w:rsid w:val="008331B0"/>
    <w:rsid w:val="008346A8"/>
    <w:rsid w:val="008811BA"/>
    <w:rsid w:val="008817D3"/>
    <w:rsid w:val="00885276"/>
    <w:rsid w:val="00886A7A"/>
    <w:rsid w:val="0089223C"/>
    <w:rsid w:val="008B2343"/>
    <w:rsid w:val="008E0ACC"/>
    <w:rsid w:val="008E15DD"/>
    <w:rsid w:val="008E6061"/>
    <w:rsid w:val="008F140C"/>
    <w:rsid w:val="008F33CA"/>
    <w:rsid w:val="00901955"/>
    <w:rsid w:val="00905C46"/>
    <w:rsid w:val="00931144"/>
    <w:rsid w:val="00943495"/>
    <w:rsid w:val="00946C0B"/>
    <w:rsid w:val="00947FE5"/>
    <w:rsid w:val="0095731A"/>
    <w:rsid w:val="00957F97"/>
    <w:rsid w:val="009622E3"/>
    <w:rsid w:val="009714B1"/>
    <w:rsid w:val="0098146A"/>
    <w:rsid w:val="00991128"/>
    <w:rsid w:val="00991D62"/>
    <w:rsid w:val="009970AE"/>
    <w:rsid w:val="00997E49"/>
    <w:rsid w:val="009A2C9F"/>
    <w:rsid w:val="009A5D14"/>
    <w:rsid w:val="009B6637"/>
    <w:rsid w:val="009C0A71"/>
    <w:rsid w:val="009C2810"/>
    <w:rsid w:val="009D689F"/>
    <w:rsid w:val="009E3835"/>
    <w:rsid w:val="009F127D"/>
    <w:rsid w:val="009F3DA9"/>
    <w:rsid w:val="009F49D6"/>
    <w:rsid w:val="00A00E66"/>
    <w:rsid w:val="00A1418C"/>
    <w:rsid w:val="00A15213"/>
    <w:rsid w:val="00A270CC"/>
    <w:rsid w:val="00A37ED7"/>
    <w:rsid w:val="00A47419"/>
    <w:rsid w:val="00A54FB9"/>
    <w:rsid w:val="00A616E6"/>
    <w:rsid w:val="00A663AD"/>
    <w:rsid w:val="00A66E4B"/>
    <w:rsid w:val="00A70494"/>
    <w:rsid w:val="00A74F00"/>
    <w:rsid w:val="00A914F7"/>
    <w:rsid w:val="00A97E28"/>
    <w:rsid w:val="00AA0B89"/>
    <w:rsid w:val="00AB2348"/>
    <w:rsid w:val="00AC1B2D"/>
    <w:rsid w:val="00AC75F5"/>
    <w:rsid w:val="00AE64C6"/>
    <w:rsid w:val="00B00A7E"/>
    <w:rsid w:val="00B01581"/>
    <w:rsid w:val="00B109C0"/>
    <w:rsid w:val="00B11A8D"/>
    <w:rsid w:val="00B12FD4"/>
    <w:rsid w:val="00B25288"/>
    <w:rsid w:val="00B41531"/>
    <w:rsid w:val="00B5131E"/>
    <w:rsid w:val="00B51ED6"/>
    <w:rsid w:val="00B5561D"/>
    <w:rsid w:val="00B659ED"/>
    <w:rsid w:val="00B719F5"/>
    <w:rsid w:val="00B73970"/>
    <w:rsid w:val="00B82BB8"/>
    <w:rsid w:val="00B91909"/>
    <w:rsid w:val="00B92A0E"/>
    <w:rsid w:val="00B933C5"/>
    <w:rsid w:val="00BA0E4E"/>
    <w:rsid w:val="00BC2179"/>
    <w:rsid w:val="00BC475C"/>
    <w:rsid w:val="00BC5F63"/>
    <w:rsid w:val="00BD3110"/>
    <w:rsid w:val="00BD3ABA"/>
    <w:rsid w:val="00BE3522"/>
    <w:rsid w:val="00BF0E0C"/>
    <w:rsid w:val="00BF6704"/>
    <w:rsid w:val="00BF6DFC"/>
    <w:rsid w:val="00C053D2"/>
    <w:rsid w:val="00C06327"/>
    <w:rsid w:val="00C07654"/>
    <w:rsid w:val="00C07C28"/>
    <w:rsid w:val="00C17A6A"/>
    <w:rsid w:val="00C17ACD"/>
    <w:rsid w:val="00C23EAA"/>
    <w:rsid w:val="00C24DF2"/>
    <w:rsid w:val="00C31E71"/>
    <w:rsid w:val="00C3529B"/>
    <w:rsid w:val="00C35A28"/>
    <w:rsid w:val="00C44621"/>
    <w:rsid w:val="00C452A2"/>
    <w:rsid w:val="00C4724A"/>
    <w:rsid w:val="00C5726E"/>
    <w:rsid w:val="00C60A7A"/>
    <w:rsid w:val="00C62D84"/>
    <w:rsid w:val="00C704B3"/>
    <w:rsid w:val="00C76CCF"/>
    <w:rsid w:val="00C86811"/>
    <w:rsid w:val="00C90242"/>
    <w:rsid w:val="00C908FA"/>
    <w:rsid w:val="00C96806"/>
    <w:rsid w:val="00CA05FB"/>
    <w:rsid w:val="00CA5C58"/>
    <w:rsid w:val="00CB2AF9"/>
    <w:rsid w:val="00CB6DBA"/>
    <w:rsid w:val="00CC13AA"/>
    <w:rsid w:val="00CD29FE"/>
    <w:rsid w:val="00CE4698"/>
    <w:rsid w:val="00CF2A4A"/>
    <w:rsid w:val="00D0079E"/>
    <w:rsid w:val="00D01683"/>
    <w:rsid w:val="00D01999"/>
    <w:rsid w:val="00D22AEB"/>
    <w:rsid w:val="00D350A7"/>
    <w:rsid w:val="00D4378D"/>
    <w:rsid w:val="00D50060"/>
    <w:rsid w:val="00D51AA6"/>
    <w:rsid w:val="00D61144"/>
    <w:rsid w:val="00D621DC"/>
    <w:rsid w:val="00D645B3"/>
    <w:rsid w:val="00D64644"/>
    <w:rsid w:val="00D70D61"/>
    <w:rsid w:val="00D86471"/>
    <w:rsid w:val="00DA2897"/>
    <w:rsid w:val="00DA58F9"/>
    <w:rsid w:val="00DC56AA"/>
    <w:rsid w:val="00DC67DE"/>
    <w:rsid w:val="00DD5B62"/>
    <w:rsid w:val="00E01490"/>
    <w:rsid w:val="00E0587E"/>
    <w:rsid w:val="00E06D56"/>
    <w:rsid w:val="00E136C7"/>
    <w:rsid w:val="00E238CF"/>
    <w:rsid w:val="00E24349"/>
    <w:rsid w:val="00E35486"/>
    <w:rsid w:val="00E36A85"/>
    <w:rsid w:val="00E36E00"/>
    <w:rsid w:val="00E4062C"/>
    <w:rsid w:val="00E50C3C"/>
    <w:rsid w:val="00E618AD"/>
    <w:rsid w:val="00E62F5A"/>
    <w:rsid w:val="00E64FCF"/>
    <w:rsid w:val="00E66312"/>
    <w:rsid w:val="00E716EB"/>
    <w:rsid w:val="00E7724C"/>
    <w:rsid w:val="00E82B20"/>
    <w:rsid w:val="00E91943"/>
    <w:rsid w:val="00EA10E8"/>
    <w:rsid w:val="00EC68DF"/>
    <w:rsid w:val="00ED1D09"/>
    <w:rsid w:val="00ED51B1"/>
    <w:rsid w:val="00ED7FCC"/>
    <w:rsid w:val="00EE2795"/>
    <w:rsid w:val="00EE3B70"/>
    <w:rsid w:val="00EE4952"/>
    <w:rsid w:val="00F12C47"/>
    <w:rsid w:val="00F17390"/>
    <w:rsid w:val="00F205D6"/>
    <w:rsid w:val="00F23EE0"/>
    <w:rsid w:val="00F26AB3"/>
    <w:rsid w:val="00F3121A"/>
    <w:rsid w:val="00F35AFC"/>
    <w:rsid w:val="00F35FD6"/>
    <w:rsid w:val="00F36D11"/>
    <w:rsid w:val="00F40D5B"/>
    <w:rsid w:val="00F50DE3"/>
    <w:rsid w:val="00F51584"/>
    <w:rsid w:val="00F5310F"/>
    <w:rsid w:val="00F55C26"/>
    <w:rsid w:val="00F75369"/>
    <w:rsid w:val="00F75968"/>
    <w:rsid w:val="00F76B50"/>
    <w:rsid w:val="00FA258A"/>
    <w:rsid w:val="00FD2501"/>
    <w:rsid w:val="00FD6678"/>
    <w:rsid w:val="00FF11D0"/>
    <w:rsid w:val="00FF16AF"/>
    <w:rsid w:val="00FF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0D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731E"/>
  </w:style>
  <w:style w:type="paragraph" w:styleId="Fuzeile">
    <w:name w:val="footer"/>
    <w:basedOn w:val="Standard"/>
    <w:link w:val="Fu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731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731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32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270C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32E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32E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2E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2E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2E11"/>
    <w:rPr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96806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96806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968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9680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D0079E"/>
    <w:rPr>
      <w:color w:val="0000FF" w:themeColor="hyperlink"/>
      <w:u w:val="single"/>
    </w:rPr>
  </w:style>
  <w:style w:type="paragraph" w:customStyle="1" w:styleId="Default">
    <w:name w:val="Default"/>
    <w:rsid w:val="00B00A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44621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0587E"/>
    <w:rPr>
      <w:color w:val="808080"/>
    </w:rPr>
  </w:style>
  <w:style w:type="paragraph" w:styleId="berarbeitung">
    <w:name w:val="Revision"/>
    <w:hidden/>
    <w:uiPriority w:val="99"/>
    <w:semiHidden/>
    <w:rsid w:val="00066A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0D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731E"/>
  </w:style>
  <w:style w:type="paragraph" w:styleId="Fuzeile">
    <w:name w:val="footer"/>
    <w:basedOn w:val="Standard"/>
    <w:link w:val="Fu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731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731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32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270C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32E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32E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2E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2E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2E11"/>
    <w:rPr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96806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96806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968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9680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D0079E"/>
    <w:rPr>
      <w:color w:val="0000FF" w:themeColor="hyperlink"/>
      <w:u w:val="single"/>
    </w:rPr>
  </w:style>
  <w:style w:type="paragraph" w:customStyle="1" w:styleId="Default">
    <w:name w:val="Default"/>
    <w:rsid w:val="00B00A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44621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0587E"/>
    <w:rPr>
      <w:color w:val="808080"/>
    </w:rPr>
  </w:style>
  <w:style w:type="paragraph" w:styleId="berarbeitung">
    <w:name w:val="Revision"/>
    <w:hidden/>
    <w:uiPriority w:val="99"/>
    <w:semiHidden/>
    <w:rsid w:val="00066A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ruemsa.sachsen-anhalt.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9.xml"/><Relationship Id="rId27" Type="http://schemas.microsoft.com/office/2011/relationships/commentsExtended" Target="commentsExtended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62E9D411A6C404B9DC670AFAABF90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F7162-4BF8-4490-9C33-965761BEBCB8}"/>
      </w:docPartPr>
      <w:docPartBody>
        <w:p w:rsidR="00380D14" w:rsidRDefault="006835ED" w:rsidP="006835ED">
          <w:pPr>
            <w:pStyle w:val="A62E9D411A6C404B9DC670AFAABF9062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610314A91E844DB8A7D6188E7691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280EFF-D819-4A6F-87FB-56746B52D8D9}"/>
      </w:docPartPr>
      <w:docPartBody>
        <w:p w:rsidR="00380D14" w:rsidRDefault="006835ED" w:rsidP="006835ED">
          <w:pPr>
            <w:pStyle w:val="E610314A91E844DB8A7D6188E7691014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E2B15C6ECD04545AD659F7127C3E8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FC5B34-5BF2-4348-92DE-85A8DEF642E3}"/>
      </w:docPartPr>
      <w:docPartBody>
        <w:p w:rsidR="00380D14" w:rsidRDefault="006835ED" w:rsidP="006835ED">
          <w:pPr>
            <w:pStyle w:val="AE2B15C6ECD04545AD659F7127C3E878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4B8667E1C7746DD9679097D25FFB8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404EFD-781A-47F8-91BB-80F6956C97BA}"/>
      </w:docPartPr>
      <w:docPartBody>
        <w:p w:rsidR="00380D14" w:rsidRDefault="006835ED" w:rsidP="006835ED">
          <w:pPr>
            <w:pStyle w:val="24B8667E1C7746DD9679097D25FFB88C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63F261677F54EFBACD523B3D58EC6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CB2F8C-814A-479E-A648-DAD3B5047F51}"/>
      </w:docPartPr>
      <w:docPartBody>
        <w:p w:rsidR="00380D14" w:rsidRDefault="006835ED" w:rsidP="006835ED">
          <w:pPr>
            <w:pStyle w:val="663F261677F54EFBACD523B3D58EC67D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6D87844606D45DDBBBB1243DD5ED9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188841-21C0-4712-8D27-C1C2D14C6139}"/>
      </w:docPartPr>
      <w:docPartBody>
        <w:p w:rsidR="00380D14" w:rsidRDefault="006835ED" w:rsidP="006835ED">
          <w:pPr>
            <w:pStyle w:val="06D87844606D45DDBBBB1243DD5ED98F1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4825879407B4DC3B73DD80BDD53B4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56F7E0-110F-4BB7-B87E-9FA5B83CA50D}"/>
      </w:docPartPr>
      <w:docPartBody>
        <w:p w:rsidR="00380D14" w:rsidRDefault="006835ED" w:rsidP="006835ED">
          <w:pPr>
            <w:pStyle w:val="54825879407B4DC3B73DD80BDD53B4EB16"/>
          </w:pPr>
          <w:r w:rsidRPr="003A080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11E085D578E4E85813E1EDCBB01C4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CAE293-3360-4259-85C9-11CFB746C507}"/>
      </w:docPartPr>
      <w:docPartBody>
        <w:p w:rsidR="00380D14" w:rsidRDefault="006835ED" w:rsidP="006835ED">
          <w:pPr>
            <w:pStyle w:val="811E085D578E4E85813E1EDCBB01C49016"/>
          </w:pPr>
          <w:r w:rsidRPr="003A080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468605C6D824177B61DBB0ED76693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916B06-4C6B-4C89-9F4B-03D771CFA241}"/>
      </w:docPartPr>
      <w:docPartBody>
        <w:p w:rsidR="00380D14" w:rsidRDefault="006835ED" w:rsidP="006835ED">
          <w:pPr>
            <w:pStyle w:val="8468605C6D824177B61DBB0ED766931E1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E28E58322AC48B49AB84A12C1AEBC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4BE846-3B98-4B58-8CB9-6AA6C2444D1F}"/>
      </w:docPartPr>
      <w:docPartBody>
        <w:p w:rsidR="00380D14" w:rsidRDefault="006835ED" w:rsidP="006835ED">
          <w:pPr>
            <w:pStyle w:val="0E28E58322AC48B49AB84A12C1AEBCE11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B61ABEB8AC4471AA23027AD27BE2F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611C6-5DFB-4C99-A932-45F1E324AF8D}"/>
      </w:docPartPr>
      <w:docPartBody>
        <w:p w:rsidR="00380D14" w:rsidRDefault="006835ED" w:rsidP="006835ED">
          <w:pPr>
            <w:pStyle w:val="AB61ABEB8AC4471AA23027AD27BE2F0F16"/>
          </w:pPr>
          <w:r w:rsidRPr="006511CA">
            <w:rPr>
              <w:rStyle w:val="Platzhaltertext"/>
              <w:rFonts w:ascii="Arial" w:hAnsi="Arial" w:cs="Arial"/>
              <w:sz w:val="28"/>
              <w:szCs w:val="28"/>
            </w:rPr>
            <w:t>Klicken Sie hier, um Text einzugeben.</w:t>
          </w:r>
        </w:p>
      </w:docPartBody>
    </w:docPart>
    <w:docPart>
      <w:docPartPr>
        <w:name w:val="379A79C604494F10A13D5F3525083D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7E470F-0237-4FAA-88B8-3DD46D6DD522}"/>
      </w:docPartPr>
      <w:docPartBody>
        <w:p w:rsidR="00FC577E" w:rsidRDefault="006835ED" w:rsidP="006835ED">
          <w:pPr>
            <w:pStyle w:val="379A79C604494F10A13D5F3525083D4E11"/>
          </w:pPr>
          <w:r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NAME DER KOMMUNE</w:t>
          </w:r>
        </w:p>
      </w:docPartBody>
    </w:docPart>
    <w:docPart>
      <w:docPartPr>
        <w:name w:val="B9677FD285D64C31ACEC163EADFCF4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8BFDD7-4C93-4B6A-899E-3C97F3EDE5A0}"/>
      </w:docPartPr>
      <w:docPartBody>
        <w:p w:rsidR="00FC577E" w:rsidRDefault="006835ED" w:rsidP="006835ED">
          <w:pPr>
            <w:pStyle w:val="B9677FD285D64C31ACEC163EADFCF43B8"/>
          </w:pPr>
          <w:r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BENENNUNG DER THEMENFELDER</w:t>
          </w:r>
        </w:p>
      </w:docPartBody>
    </w:docPart>
    <w:docPart>
      <w:docPartPr>
        <w:name w:val="0FBA865505684E668DDC26D1921953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3F0E48-3C3A-4699-9D93-62E18F4128DA}"/>
      </w:docPartPr>
      <w:docPartBody>
        <w:p w:rsidR="00FC577E" w:rsidRDefault="006835ED" w:rsidP="006835ED">
          <w:pPr>
            <w:pStyle w:val="0FBA865505684E668DDC26D1921953CB6"/>
          </w:pPr>
          <w:r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TITEL DES IDEENWETTBEWERBS</w:t>
          </w:r>
        </w:p>
      </w:docPartBody>
    </w:docPart>
    <w:docPart>
      <w:docPartPr>
        <w:name w:val="46330D5240E645BB93E2BD0631D522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793DE-B26D-4902-A4BD-EDE759B24AD8}"/>
      </w:docPartPr>
      <w:docPartBody>
        <w:p w:rsidR="00FC577E" w:rsidRDefault="006835ED" w:rsidP="006835ED">
          <w:pPr>
            <w:pStyle w:val="46330D5240E645BB93E2BD0631D52270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2947B0E38214FA28CA0F79BB3AE8E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201975-B23D-4564-863F-B47C1444980E}"/>
      </w:docPartPr>
      <w:docPartBody>
        <w:p w:rsidR="00FC577E" w:rsidRDefault="006835ED" w:rsidP="006835ED">
          <w:pPr>
            <w:pStyle w:val="02947B0E38214FA28CA0F79BB3AE8E3F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8E32783D8FA496D9E48285CD6B020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5F31C-863E-4016-8423-EEDBC1B8CEB1}"/>
      </w:docPartPr>
      <w:docPartBody>
        <w:p w:rsidR="00FC577E" w:rsidRDefault="006835ED" w:rsidP="006835ED">
          <w:pPr>
            <w:pStyle w:val="38E32783D8FA496D9E48285CD6B020E9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2D4DDCDEEAF4522B9869326AC1286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ABA7AD-F268-4DDB-801C-3C611065548B}"/>
      </w:docPartPr>
      <w:docPartBody>
        <w:p w:rsidR="00FC577E" w:rsidRDefault="006835ED" w:rsidP="006835ED">
          <w:pPr>
            <w:pStyle w:val="E2D4DDCDEEAF4522B9869326AC12865E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A8BDF1861524458AEEAE810A05D50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B47113-3F8B-4999-8B14-1DBCDEC4F1AB}"/>
      </w:docPartPr>
      <w:docPartBody>
        <w:p w:rsidR="00FC577E" w:rsidRDefault="006835ED" w:rsidP="006835ED">
          <w:pPr>
            <w:pStyle w:val="2A8BDF1861524458AEEAE810A05D5068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41DA39F8B834FA1B997E407318964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BE2C8D-B5E0-4234-AB82-3A71E2960827}"/>
      </w:docPartPr>
      <w:docPartBody>
        <w:p w:rsidR="00FC577E" w:rsidRDefault="006835ED" w:rsidP="006835ED">
          <w:pPr>
            <w:pStyle w:val="A41DA39F8B834FA1B997E4073189648C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96EE6CA6C494B2387761CA9297BED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ED63F1-CAB9-4A5D-A91E-F9F05CC3D289}"/>
      </w:docPartPr>
      <w:docPartBody>
        <w:p w:rsidR="00FC577E" w:rsidRDefault="006835ED" w:rsidP="006835ED">
          <w:pPr>
            <w:pStyle w:val="A96EE6CA6C494B2387761CA9297BED3C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E4809510DC04E9FA63982E93AFA6A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D87B25-E78A-430F-BB72-32F276ECDDCA}"/>
      </w:docPartPr>
      <w:docPartBody>
        <w:p w:rsidR="00FC577E" w:rsidRDefault="006835ED" w:rsidP="006835ED">
          <w:pPr>
            <w:pStyle w:val="BE4809510DC04E9FA63982E93AFA6AFF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9DE4BAA1E2E479981019C35039C25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F0221-FC58-408A-8F66-AC444B44BFF6}"/>
      </w:docPartPr>
      <w:docPartBody>
        <w:p w:rsidR="00FC577E" w:rsidRDefault="006835ED" w:rsidP="006835ED">
          <w:pPr>
            <w:pStyle w:val="69DE4BAA1E2E479981019C35039C257D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604CE67D646465CA82A4689EC6FD2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9A069C-7D29-4A83-9BE9-060B2BD0E6A2}"/>
      </w:docPartPr>
      <w:docPartBody>
        <w:p w:rsidR="00FC577E" w:rsidRDefault="006835ED" w:rsidP="006835ED">
          <w:pPr>
            <w:pStyle w:val="0604CE67D646465CA82A4689EC6FD2D6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BE22796E1344C59B09A2C6B68EE64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4EDCCA-1CAA-4D1A-8040-A28B81FD5AF8}"/>
      </w:docPartPr>
      <w:docPartBody>
        <w:p w:rsidR="00FC577E" w:rsidRDefault="006835ED" w:rsidP="006835ED">
          <w:pPr>
            <w:pStyle w:val="5BE22796E1344C59B09A2C6B68EE6453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AD68F0AF7214514B8167667FEA28E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9A782-228F-4E78-89D3-776BDFCBE981}"/>
      </w:docPartPr>
      <w:docPartBody>
        <w:p w:rsidR="000D3CB3" w:rsidRDefault="006835ED" w:rsidP="006835ED">
          <w:pPr>
            <w:pStyle w:val="BAD68F0AF7214514B8167667FEA28EF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1289247263524ABD9690F20A82223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C151FA-A77F-4BF6-B7BC-B38722C65C43}"/>
      </w:docPartPr>
      <w:docPartBody>
        <w:p w:rsidR="000D3CB3" w:rsidRDefault="006835ED" w:rsidP="006835ED">
          <w:pPr>
            <w:pStyle w:val="1289247263524ABD9690F20A8222375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48E47F3BCD942A48AF8CA2021439D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8FA021-4BEA-4831-A266-4E780D45AC84}"/>
      </w:docPartPr>
      <w:docPartBody>
        <w:p w:rsidR="000D3CB3" w:rsidRDefault="006835ED" w:rsidP="006835ED">
          <w:pPr>
            <w:pStyle w:val="D48E47F3BCD942A48AF8CA2021439DD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773A17E4E784DB786B8AF29498B25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2FC24C-D6C5-459E-8B9B-AEC60AEF1165}"/>
      </w:docPartPr>
      <w:docPartBody>
        <w:p w:rsidR="000D3CB3" w:rsidRDefault="006835ED" w:rsidP="006835ED">
          <w:pPr>
            <w:pStyle w:val="F773A17E4E784DB786B8AF29498B250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127A9250EF449C6987CF0926AC749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8D7137-E19A-4DBF-9745-EAA5AE77B70B}"/>
      </w:docPartPr>
      <w:docPartBody>
        <w:p w:rsidR="000D3CB3" w:rsidRDefault="006835ED" w:rsidP="006835ED">
          <w:pPr>
            <w:pStyle w:val="F127A9250EF449C6987CF0926AC74918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B3B594112434E5E809B4E37FD7C12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D6ED7B-CC33-4A1B-85BA-FBE1B94A4E94}"/>
      </w:docPartPr>
      <w:docPartBody>
        <w:p w:rsidR="000D3CB3" w:rsidRDefault="006835ED" w:rsidP="006835ED">
          <w:pPr>
            <w:pStyle w:val="CB3B594112434E5E809B4E37FD7C12A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B0B50665CB74777A7F4FB5E16676A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FE6A11-790C-4A04-9F00-5DC9C2743BE6}"/>
      </w:docPartPr>
      <w:docPartBody>
        <w:p w:rsidR="000D3CB3" w:rsidRDefault="006835ED" w:rsidP="006835ED">
          <w:pPr>
            <w:pStyle w:val="7B0B50665CB74777A7F4FB5E16676A3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B2BF68837D4D4F96963472FE7579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28629F-E723-4F26-988C-22FAC8068B17}"/>
      </w:docPartPr>
      <w:docPartBody>
        <w:p w:rsidR="000D3CB3" w:rsidRDefault="006835ED" w:rsidP="006835ED">
          <w:pPr>
            <w:pStyle w:val="EDB2BF68837D4D4F96963472FE7579F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27D72895133418794C9E1C29AF41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944166-CBF6-4609-AF4B-F5388866B3F8}"/>
      </w:docPartPr>
      <w:docPartBody>
        <w:p w:rsidR="000D3CB3" w:rsidRDefault="006835ED" w:rsidP="006835ED">
          <w:pPr>
            <w:pStyle w:val="C27D72895133418794C9E1C29AF4112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58CAE8DFE764DA6BAFC2030367D01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270003-0AA4-4F31-B0A9-FA61F3582224}"/>
      </w:docPartPr>
      <w:docPartBody>
        <w:p w:rsidR="000D3CB3" w:rsidRDefault="006835ED" w:rsidP="006835ED">
          <w:pPr>
            <w:pStyle w:val="A58CAE8DFE764DA6BAFC2030367D01B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0C2C85C7A3E4BA28602AD04EFCE57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218219-5111-45D7-B1B2-071C52FEE054}"/>
      </w:docPartPr>
      <w:docPartBody>
        <w:p w:rsidR="000D3CB3" w:rsidRDefault="006835ED" w:rsidP="006835ED">
          <w:pPr>
            <w:pStyle w:val="B0C2C85C7A3E4BA28602AD04EFCE575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8C9BEAF83E04ACDB0CB3219DF6483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B922A3-22B0-442D-B771-CBD567ABBF8C}"/>
      </w:docPartPr>
      <w:docPartBody>
        <w:p w:rsidR="000D3CB3" w:rsidRDefault="006835ED" w:rsidP="006835ED">
          <w:pPr>
            <w:pStyle w:val="88C9BEAF83E04ACDB0CB3219DF6483E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A4C610AFC444ABAA9F9912684B79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721414-E462-49D6-BCEE-5546186C4C68}"/>
      </w:docPartPr>
      <w:docPartBody>
        <w:p w:rsidR="000D3CB3" w:rsidRDefault="006835ED" w:rsidP="006835ED">
          <w:pPr>
            <w:pStyle w:val="AA4C610AFC444ABAA9F9912684B798E5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8BAED77C23B4FCD88CF5D3286E487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10CA24-F2B5-4667-B57D-EB36A9E2EE6D}"/>
      </w:docPartPr>
      <w:docPartBody>
        <w:p w:rsidR="000D3CB3" w:rsidRDefault="006835ED" w:rsidP="006835ED">
          <w:pPr>
            <w:pStyle w:val="98BAED77C23B4FCD88CF5D3286E487D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B02E991C46841698C10BA1A56F31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957998-627C-4933-824D-D77663478162}"/>
      </w:docPartPr>
      <w:docPartBody>
        <w:p w:rsidR="000D3CB3" w:rsidRDefault="006835ED" w:rsidP="006835ED">
          <w:pPr>
            <w:pStyle w:val="9B02E991C46841698C10BA1A56F3175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F3A8C7AAEB24FDE8AB2A2E48F15E6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9C44A8-F1DC-4BDA-BB74-1FA053E4616B}"/>
      </w:docPartPr>
      <w:docPartBody>
        <w:p w:rsidR="000D3CB3" w:rsidRDefault="006835ED" w:rsidP="006835ED">
          <w:pPr>
            <w:pStyle w:val="6F3A8C7AAEB24FDE8AB2A2E48F15E6A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786513155364476BA1DEC95597639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2C2205-5A33-466A-B36D-94450916D8F8}"/>
      </w:docPartPr>
      <w:docPartBody>
        <w:p w:rsidR="000D3CB3" w:rsidRDefault="006835ED" w:rsidP="006835ED">
          <w:pPr>
            <w:pStyle w:val="B786513155364476BA1DEC955976394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593C536D4B3423ABA71AAB9490F9B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C24F08-7FA4-4B3F-995F-E84EADA4271D}"/>
      </w:docPartPr>
      <w:docPartBody>
        <w:p w:rsidR="000D3CB3" w:rsidRDefault="006835ED" w:rsidP="006835ED">
          <w:pPr>
            <w:pStyle w:val="F593C536D4B3423ABA71AAB9490F9B0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D86E6D3B1F34A2D980A5C4378BD56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004DF9-89A2-4E3D-88BA-BCC54614D794}"/>
      </w:docPartPr>
      <w:docPartBody>
        <w:p w:rsidR="000D3CB3" w:rsidRDefault="006835ED" w:rsidP="006835ED">
          <w:pPr>
            <w:pStyle w:val="DD86E6D3B1F34A2D980A5C4378BD56E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31825FDCD044DD386AD61B3B12963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EB008A-B089-43AB-A80E-8C93665860E6}"/>
      </w:docPartPr>
      <w:docPartBody>
        <w:p w:rsidR="000D3CB3" w:rsidRDefault="006835ED" w:rsidP="006835ED">
          <w:pPr>
            <w:pStyle w:val="631825FDCD044DD386AD61B3B12963A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A44F3B0ABF44DA191F22BA99A298F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86A754-C363-47BF-B20A-16785D640422}"/>
      </w:docPartPr>
      <w:docPartBody>
        <w:p w:rsidR="000D3CB3" w:rsidRDefault="006835ED" w:rsidP="006835ED">
          <w:pPr>
            <w:pStyle w:val="2A44F3B0ABF44DA191F22BA99A298F1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E0AD0D685B241F08B86754ED5230D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85C35A-366E-4AA5-8F27-D0F91C5CD5DC}"/>
      </w:docPartPr>
      <w:docPartBody>
        <w:p w:rsidR="000D3CB3" w:rsidRDefault="006835ED" w:rsidP="006835ED">
          <w:pPr>
            <w:pStyle w:val="DE0AD0D685B241F08B86754ED5230DE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133CFB9A507F46DA8C7A7964E4EEE1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8F3014-67D0-4B1E-8B15-9E3252A46543}"/>
      </w:docPartPr>
      <w:docPartBody>
        <w:p w:rsidR="000D3CB3" w:rsidRDefault="006835ED" w:rsidP="006835ED">
          <w:pPr>
            <w:pStyle w:val="133CFB9A507F46DA8C7A7964E4EEE1B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AA88295A8E743FAB5D3D18BD723B2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2DDAE7-DF0D-4993-8883-7795CCE45CCE}"/>
      </w:docPartPr>
      <w:docPartBody>
        <w:p w:rsidR="000D3CB3" w:rsidRDefault="006835ED" w:rsidP="006835ED">
          <w:pPr>
            <w:pStyle w:val="0AA88295A8E743FAB5D3D18BD723B29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DC276CF91AB46DAB6BF29615E051F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FC6D67-90A7-4886-9003-E2E84A4E1A93}"/>
      </w:docPartPr>
      <w:docPartBody>
        <w:p w:rsidR="000D3CB3" w:rsidRDefault="006835ED" w:rsidP="006835ED">
          <w:pPr>
            <w:pStyle w:val="FDC276CF91AB46DAB6BF29615E051FE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531DAE1B6E84BB9810647732C5D91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2953C8-4786-47BA-B3AE-5440D65305DD}"/>
      </w:docPartPr>
      <w:docPartBody>
        <w:p w:rsidR="000D3CB3" w:rsidRDefault="006835ED" w:rsidP="006835ED">
          <w:pPr>
            <w:pStyle w:val="3531DAE1B6E84BB9810647732C5D91C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65A116EACA44DB6A46299770843A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8DBEE5-790B-4F5F-8DE1-8A6D283BCC6F}"/>
      </w:docPartPr>
      <w:docPartBody>
        <w:p w:rsidR="000D3CB3" w:rsidRDefault="006835ED" w:rsidP="006835ED">
          <w:pPr>
            <w:pStyle w:val="B65A116EACA44DB6A46299770843ACF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C970D80A4634765893B7CD38E2779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A539E0-A1A4-4DFD-A02C-1C38D9EF29D4}"/>
      </w:docPartPr>
      <w:docPartBody>
        <w:p w:rsidR="000D3CB3" w:rsidRDefault="006835ED" w:rsidP="006835ED">
          <w:pPr>
            <w:pStyle w:val="6C970D80A4634765893B7CD38E27799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F94AF350730442ABABA06B2A2F612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715902-9B35-4130-BBF6-DCF523F331E4}"/>
      </w:docPartPr>
      <w:docPartBody>
        <w:p w:rsidR="000D3CB3" w:rsidRDefault="006835ED" w:rsidP="006835ED">
          <w:pPr>
            <w:pStyle w:val="6F94AF350730442ABABA06B2A2F612AB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639C9E0EA744B029AC3B5D653799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4653D4-D63F-432A-8AB4-5696EE541999}"/>
      </w:docPartPr>
      <w:docPartBody>
        <w:p w:rsidR="000D3CB3" w:rsidRDefault="006835ED" w:rsidP="006835ED">
          <w:pPr>
            <w:pStyle w:val="8639C9E0EA744B029AC3B5D653799E9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513F02E11C64B5CA5B6E3FE786EF8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B4626-104C-4E11-8CDE-55B9AEBA3936}"/>
      </w:docPartPr>
      <w:docPartBody>
        <w:p w:rsidR="000D3CB3" w:rsidRDefault="006835ED" w:rsidP="006835ED">
          <w:pPr>
            <w:pStyle w:val="9513F02E11C64B5CA5B6E3FE786EF8AD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9999BF87E3E4DCC839AB3376879F3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12A34B-534E-4F90-A96A-6E3DD00BBA3E}"/>
      </w:docPartPr>
      <w:docPartBody>
        <w:p w:rsidR="000D3CB3" w:rsidRDefault="006835ED" w:rsidP="006835ED">
          <w:pPr>
            <w:pStyle w:val="D9999BF87E3E4DCC839AB3376879F36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A6CE683D7DC4F1C94D167BBBE3F60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FA1DCA-F1CC-40D8-80A7-FF1713C65A94}"/>
      </w:docPartPr>
      <w:docPartBody>
        <w:p w:rsidR="000D3CB3" w:rsidRDefault="006835ED" w:rsidP="006835ED">
          <w:pPr>
            <w:pStyle w:val="0A6CE683D7DC4F1C94D167BBBE3F60C94"/>
          </w:pPr>
          <w:r w:rsidRPr="006511CA">
            <w:rPr>
              <w:rStyle w:val="Platzhaltertext"/>
              <w:rFonts w:ascii="Arial" w:hAnsi="Arial" w:cs="Arial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80A0489E467B4453830916DCD32F2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BCEED1-3307-4EC8-8567-67FB515DF640}"/>
      </w:docPartPr>
      <w:docPartBody>
        <w:p w:rsidR="000D3CB3" w:rsidRDefault="006835ED" w:rsidP="006835ED">
          <w:pPr>
            <w:pStyle w:val="80A0489E467B4453830916DCD32F20B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2527F50B71840528B2D7B7693134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675695-59E2-4CD0-9674-671E408D0049}"/>
      </w:docPartPr>
      <w:docPartBody>
        <w:p w:rsidR="000D3CB3" w:rsidRDefault="006835ED" w:rsidP="006835ED">
          <w:pPr>
            <w:pStyle w:val="62527F50B71840528B2D7B769313464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8B3455CF4F6410397691676C3AF25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09F1D-7B2D-4835-B75A-A64A8138AAC8}"/>
      </w:docPartPr>
      <w:docPartBody>
        <w:p w:rsidR="000D3CB3" w:rsidRDefault="006835ED" w:rsidP="006835ED">
          <w:pPr>
            <w:pStyle w:val="58B3455CF4F6410397691676C3AF255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76198F7B44343E1ACD13EA7215CF3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DA7E24-159A-4AAA-95DD-C4929B7DFD69}"/>
      </w:docPartPr>
      <w:docPartBody>
        <w:p w:rsidR="000D3CB3" w:rsidRDefault="006835ED" w:rsidP="006835ED">
          <w:pPr>
            <w:pStyle w:val="E76198F7B44343E1ACD13EA7215CF3694"/>
          </w:pPr>
          <w:r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NR. des AP</w:t>
          </w:r>
        </w:p>
      </w:docPartBody>
    </w:docPart>
    <w:docPart>
      <w:docPartPr>
        <w:name w:val="0BF4A5392E554EA9B409A3D6AA4097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D45595-2B78-4CDD-9199-21A61BA4B778}"/>
      </w:docPartPr>
      <w:docPartBody>
        <w:p w:rsidR="000D3CB3" w:rsidRDefault="006835ED" w:rsidP="006835ED">
          <w:pPr>
            <w:pStyle w:val="0BF4A5392E554EA9B409A3D6AA40974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B3E6D4607AB4F33A0CEA7E78057EE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9F74DF-E413-4C19-AD73-CB7E7D56C93C}"/>
      </w:docPartPr>
      <w:docPartBody>
        <w:p w:rsidR="000D3CB3" w:rsidRDefault="006835ED" w:rsidP="006835ED">
          <w:pPr>
            <w:pStyle w:val="9B3E6D4607AB4F33A0CEA7E78057EE4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07989A3446940FEA1DD73EB7D012E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FB1904-4665-4202-928F-0A0AD466EE3E}"/>
      </w:docPartPr>
      <w:docPartBody>
        <w:p w:rsidR="000D3CB3" w:rsidRDefault="006835ED" w:rsidP="006835ED">
          <w:pPr>
            <w:pStyle w:val="F07989A3446940FEA1DD73EB7D012E4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EB05DD09FC449BBB6BD8D372D0A5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82A2EE-C6C2-460A-8EA5-E8824C8BFE73}"/>
      </w:docPartPr>
      <w:docPartBody>
        <w:p w:rsidR="000D3CB3" w:rsidRDefault="006835ED" w:rsidP="006835ED">
          <w:pPr>
            <w:pStyle w:val="EDEB05DD09FC449BBB6BD8D372D0A54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136603BDA60476189FBE1C25AE1AB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39EB6C-7FC2-49F5-83B5-FED36D0657EE}"/>
      </w:docPartPr>
      <w:docPartBody>
        <w:p w:rsidR="000D3CB3" w:rsidRDefault="006835ED" w:rsidP="006835ED">
          <w:pPr>
            <w:pStyle w:val="2136603BDA60476189FBE1C25AE1ABC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F051642125344F19BAD0FBE0C8D43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57304E-5650-41B1-8EB1-A834F6FA5BC9}"/>
      </w:docPartPr>
      <w:docPartBody>
        <w:p w:rsidR="000D3CB3" w:rsidRDefault="006835ED" w:rsidP="006835ED">
          <w:pPr>
            <w:pStyle w:val="5F051642125344F19BAD0FBE0C8D433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3FFB9C73ADC4F529A87A9C1675376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1DEC9-9EE0-4C92-80D0-AC0EFBC6D46F}"/>
      </w:docPartPr>
      <w:docPartBody>
        <w:p w:rsidR="000D3CB3" w:rsidRDefault="006835ED" w:rsidP="006835ED">
          <w:pPr>
            <w:pStyle w:val="73FFB9C73ADC4F529A87A9C16753767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C05140EBCC472BB897EC7196284B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FDCEB9-F9C9-430C-8DDB-CD79BC13490E}"/>
      </w:docPartPr>
      <w:docPartBody>
        <w:p w:rsidR="000D3CB3" w:rsidRDefault="006835ED" w:rsidP="006835ED">
          <w:pPr>
            <w:pStyle w:val="EDC05140EBCC472BB897EC7196284BCB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159BA4475404951AD996BC01A07E2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626B5A-F07A-4A20-BFBD-2F8E61BD487D}"/>
      </w:docPartPr>
      <w:docPartBody>
        <w:p w:rsidR="000D3CB3" w:rsidRDefault="006835ED" w:rsidP="006835ED">
          <w:pPr>
            <w:pStyle w:val="5159BA4475404951AD996BC01A07E28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D085B7F44054C9DB219D20F4B4BA2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BDD7C2-8191-4A45-8B84-428DF2659131}"/>
      </w:docPartPr>
      <w:docPartBody>
        <w:p w:rsidR="000D3CB3" w:rsidRDefault="006835ED" w:rsidP="006835ED">
          <w:pPr>
            <w:pStyle w:val="BD085B7F44054C9DB219D20F4B4BA27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36D93DF8F3E4B6DBED00C29CDFF78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40CB6F-4C2D-4C26-8BF4-0FE426504DBC}"/>
      </w:docPartPr>
      <w:docPartBody>
        <w:p w:rsidR="000D3CB3" w:rsidRDefault="006835ED" w:rsidP="006835ED">
          <w:pPr>
            <w:pStyle w:val="A36D93DF8F3E4B6DBED00C29CDFF782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026DCE5DF6482CBB0730B1B58D7C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1994DD-CBF2-483B-93B9-21891647EC91}"/>
      </w:docPartPr>
      <w:docPartBody>
        <w:p w:rsidR="000D3CB3" w:rsidRDefault="006835ED" w:rsidP="006835ED">
          <w:pPr>
            <w:pStyle w:val="ED026DCE5DF6482CBB0730B1B58D7CD5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706C57B3ECC4661926B057ECAE69F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89BAB4-6D38-4E88-9C20-2D687F2D0A8C}"/>
      </w:docPartPr>
      <w:docPartBody>
        <w:p w:rsidR="000D3CB3" w:rsidRDefault="006835ED" w:rsidP="006835ED">
          <w:pPr>
            <w:pStyle w:val="0706C57B3ECC4661926B057ECAE69F0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32E62A526BC40D8802236A239CE37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84A5AD-0040-4A36-8F25-FC0E3088B655}"/>
      </w:docPartPr>
      <w:docPartBody>
        <w:p w:rsidR="000D3CB3" w:rsidRDefault="006835ED" w:rsidP="006835ED">
          <w:pPr>
            <w:pStyle w:val="232E62A526BC40D8802236A239CE377B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CF4016AC5FE42ABAD3B05866C2A8A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BBDEA0-EB08-4FEA-99B4-C1E0350011C1}"/>
      </w:docPartPr>
      <w:docPartBody>
        <w:p w:rsidR="000D3CB3" w:rsidRDefault="006835ED" w:rsidP="006835ED">
          <w:pPr>
            <w:pStyle w:val="ACF4016AC5FE42ABAD3B05866C2A8A6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4B7B6B4F05449F0A07F365DD0CD6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A19EA5-76BF-439A-8142-92654558423C}"/>
      </w:docPartPr>
      <w:docPartBody>
        <w:p w:rsidR="000D3CB3" w:rsidRDefault="006835ED" w:rsidP="006835ED">
          <w:pPr>
            <w:pStyle w:val="24B7B6B4F05449F0A07F365DD0CD6EE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C70D2D3879F4727AF26C007E6C10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5A1AEE-DB9F-4B69-BD6D-97BFF7D85041}"/>
      </w:docPartPr>
      <w:docPartBody>
        <w:p w:rsidR="000D3CB3" w:rsidRDefault="006835ED" w:rsidP="006835ED">
          <w:pPr>
            <w:pStyle w:val="9C70D2D3879F4727AF26C007E6C10CA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0ABF11B30574F1E8BFF220555A51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D90ECB-8DF2-4CB9-90D2-33ABBA8760AE}"/>
      </w:docPartPr>
      <w:docPartBody>
        <w:p w:rsidR="000D3CB3" w:rsidRDefault="006835ED" w:rsidP="006835ED">
          <w:pPr>
            <w:pStyle w:val="00ABF11B30574F1E8BFF220555A5108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54879EFBDBA4BB3B2E81001B9EC36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AA1382-C3F4-412A-8BE2-C329E0B76C0F}"/>
      </w:docPartPr>
      <w:docPartBody>
        <w:p w:rsidR="000D3CB3" w:rsidRDefault="006835ED" w:rsidP="006835ED">
          <w:pPr>
            <w:pStyle w:val="054879EFBDBA4BB3B2E81001B9EC3628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03D48D7BA18490AA98E100FD35D25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F171BC-E32F-4163-B990-ED8CF6C666BB}"/>
      </w:docPartPr>
      <w:docPartBody>
        <w:p w:rsidR="000D3CB3" w:rsidRDefault="006835ED" w:rsidP="006835ED">
          <w:pPr>
            <w:pStyle w:val="803D48D7BA18490AA98E100FD35D251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731ECF8B9244EFBA6204DA127528F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3D99F-A579-426B-B277-931D462CCDA2}"/>
      </w:docPartPr>
      <w:docPartBody>
        <w:p w:rsidR="000D3CB3" w:rsidRDefault="006835ED" w:rsidP="006835ED">
          <w:pPr>
            <w:pStyle w:val="7731ECF8B9244EFBA6204DA127528F5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2E5D845344F49B486FAE33A7C3831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6A3CEF-1B8C-4F92-9FD4-39E7D6C88E9B}"/>
      </w:docPartPr>
      <w:docPartBody>
        <w:p w:rsidR="000D3CB3" w:rsidRDefault="006835ED" w:rsidP="006835ED">
          <w:pPr>
            <w:pStyle w:val="82E5D845344F49B486FAE33A7C3831C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7BD9EF16DBA4A18A1EC541B7EC530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AEF8CF-5BA9-4E40-AED0-B2627D725D11}"/>
      </w:docPartPr>
      <w:docPartBody>
        <w:p w:rsidR="000D3CB3" w:rsidRDefault="006835ED" w:rsidP="006835ED">
          <w:pPr>
            <w:pStyle w:val="97BD9EF16DBA4A18A1EC541B7EC5303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EC5F925D536446C89E4E6B19C34FF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F687BE-282B-49E5-AB4F-00C563E016D8}"/>
      </w:docPartPr>
      <w:docPartBody>
        <w:p w:rsidR="000D3CB3" w:rsidRDefault="006835ED" w:rsidP="006835ED">
          <w:pPr>
            <w:pStyle w:val="8EC5F925D536446C89E4E6B19C34FF8D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E09DF64C278493BA6D2789C4BBDE5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2AB5C4-9820-48F9-B660-0E08361ADB98}"/>
      </w:docPartPr>
      <w:docPartBody>
        <w:p w:rsidR="000D3CB3" w:rsidRDefault="006835ED" w:rsidP="006835ED">
          <w:pPr>
            <w:pStyle w:val="FE09DF64C278493BA6D2789C4BBDE59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7EF9F46AED440FEA085B6F5DCD727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9221E8-E6AB-491C-A99A-68FC25930762}"/>
      </w:docPartPr>
      <w:docPartBody>
        <w:p w:rsidR="000D3CB3" w:rsidRDefault="006835ED" w:rsidP="006835ED">
          <w:pPr>
            <w:pStyle w:val="C7EF9F46AED440FEA085B6F5DCD7274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496233BD17A45A5B4C44CF6E8155F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00F99F-5946-4ACB-987D-DA7D4A80DAFA}"/>
      </w:docPartPr>
      <w:docPartBody>
        <w:p w:rsidR="000D3CB3" w:rsidRDefault="006835ED" w:rsidP="006835ED">
          <w:pPr>
            <w:pStyle w:val="6496233BD17A45A5B4C44CF6E8155FA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405F45F3EA14600BF9B99968F4000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456C99-B4F2-4149-8C81-BF021C773589}"/>
      </w:docPartPr>
      <w:docPartBody>
        <w:p w:rsidR="000D3CB3" w:rsidRDefault="006835ED" w:rsidP="006835ED">
          <w:pPr>
            <w:pStyle w:val="8405F45F3EA14600BF9B99968F40000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C2E36AC4CB7445C820375D9F200E3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F0338B-F4AC-40A1-A856-822A6A614331}"/>
      </w:docPartPr>
      <w:docPartBody>
        <w:p w:rsidR="000D3CB3" w:rsidRDefault="006835ED" w:rsidP="006835ED">
          <w:pPr>
            <w:pStyle w:val="9C2E36AC4CB7445C820375D9F200E3F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C8F1A3E952B4AFAA9925C7378522C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12AA83-EC25-4106-8258-806945E834D4}"/>
      </w:docPartPr>
      <w:docPartBody>
        <w:p w:rsidR="000D3CB3" w:rsidRDefault="006835ED" w:rsidP="006835ED">
          <w:pPr>
            <w:pStyle w:val="3C8F1A3E952B4AFAA9925C7378522C1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400C2D3B5AC349259D87B22F94279E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DEA296-6519-4A43-9F83-0B6317C44B25}"/>
      </w:docPartPr>
      <w:docPartBody>
        <w:p w:rsidR="000D3CB3" w:rsidRDefault="006835ED" w:rsidP="006835ED">
          <w:pPr>
            <w:pStyle w:val="400C2D3B5AC349259D87B22F94279E5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83B63D86E1E4109BDD495F500C821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2BF0F9-AEC5-4EDB-B0E8-19351F1F2027}"/>
      </w:docPartPr>
      <w:docPartBody>
        <w:p w:rsidR="000D3CB3" w:rsidRDefault="006835ED" w:rsidP="006835ED">
          <w:pPr>
            <w:pStyle w:val="F83B63D86E1E4109BDD495F500C82115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456CC84298C40E2B3BEDB82733F75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F9EC60-5C79-4C0B-88C9-3D203D9D6F60}"/>
      </w:docPartPr>
      <w:docPartBody>
        <w:p w:rsidR="000D3CB3" w:rsidRDefault="006835ED" w:rsidP="006835ED">
          <w:pPr>
            <w:pStyle w:val="E456CC84298C40E2B3BEDB82733F75B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EC65CCE459047A29E16E9E8DC0532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0E2FF-82E9-41FF-B2AD-5786A3AA0D54}"/>
      </w:docPartPr>
      <w:docPartBody>
        <w:p w:rsidR="000D3CB3" w:rsidRDefault="006835ED" w:rsidP="006835ED">
          <w:pPr>
            <w:pStyle w:val="6EC65CCE459047A29E16E9E8DC0532B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97D608D76C843EDB126273D33BB96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61F9F3-0892-4EAB-B4C5-545D09F112B6}"/>
      </w:docPartPr>
      <w:docPartBody>
        <w:p w:rsidR="000D3CB3" w:rsidRDefault="006835ED" w:rsidP="006835ED">
          <w:pPr>
            <w:pStyle w:val="997D608D76C843EDB126273D33BB96B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4BF0062C73A4D59B9025EC7337F9A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45AE24-6A08-4C99-AA57-B239CAE9E535}"/>
      </w:docPartPr>
      <w:docPartBody>
        <w:p w:rsidR="000D3CB3" w:rsidRDefault="006835ED" w:rsidP="006835ED">
          <w:pPr>
            <w:pStyle w:val="A4BF0062C73A4D59B9025EC7337F9A4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4BA278D67DC4691BBDCFD0B60973B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0741D3-8767-434C-965B-204F39FE69CC}"/>
      </w:docPartPr>
      <w:docPartBody>
        <w:p w:rsidR="000D3CB3" w:rsidRDefault="006835ED" w:rsidP="006835ED">
          <w:pPr>
            <w:pStyle w:val="B4BA278D67DC4691BBDCFD0B60973B8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EFEFC65DDC548A0BEF725799B546C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4BDA96-45F6-43D5-A3F5-FC5FAF09DBFF}"/>
      </w:docPartPr>
      <w:docPartBody>
        <w:p w:rsidR="000D3CB3" w:rsidRDefault="006835ED" w:rsidP="006835ED">
          <w:pPr>
            <w:pStyle w:val="AEFEFC65DDC548A0BEF725799B546CA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FBF7376661847D498D003A0EB0816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96A176-018B-4CFD-A694-660B556BBFBD}"/>
      </w:docPartPr>
      <w:docPartBody>
        <w:p w:rsidR="000D3CB3" w:rsidRDefault="006835ED" w:rsidP="006835ED">
          <w:pPr>
            <w:pStyle w:val="BFBF7376661847D498D003A0EB08168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208B840A17443E1B887E0C53302D8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24DD7B-5FA4-47B6-81B8-BC392F3EFF20}"/>
      </w:docPartPr>
      <w:docPartBody>
        <w:p w:rsidR="000D3CB3" w:rsidRDefault="006835ED" w:rsidP="006835ED">
          <w:pPr>
            <w:pStyle w:val="9208B840A17443E1B887E0C53302D8C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83311B9BF2349CC8DFF2F3FEA20EC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02D7C0-E53C-4715-A464-1D008746D1BC}"/>
      </w:docPartPr>
      <w:docPartBody>
        <w:p w:rsidR="000D3CB3" w:rsidRDefault="006835ED" w:rsidP="006835ED">
          <w:pPr>
            <w:pStyle w:val="583311B9BF2349CC8DFF2F3FEA20ECA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35F6034D5C84075A3684B96BE94F3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1653D0-9E62-4116-8E38-E0FD9F4FF56B}"/>
      </w:docPartPr>
      <w:docPartBody>
        <w:p w:rsidR="000D3CB3" w:rsidRDefault="006835ED" w:rsidP="006835ED">
          <w:pPr>
            <w:pStyle w:val="B35F6034D5C84075A3684B96BE94F35D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50D5822090A4EA19CA58168C3F65A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8F2E73-FAF4-4061-B1AA-F6ECD90C38F2}"/>
      </w:docPartPr>
      <w:docPartBody>
        <w:p w:rsidR="000D3CB3" w:rsidRDefault="006835ED" w:rsidP="006835ED">
          <w:pPr>
            <w:pStyle w:val="750D5822090A4EA19CA58168C3F65AC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49243E6770949368256598ADD0918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5A9934-46C3-4472-8317-D37ADC6FC057}"/>
      </w:docPartPr>
      <w:docPartBody>
        <w:p w:rsidR="000D3CB3" w:rsidRDefault="006835ED" w:rsidP="006835ED">
          <w:pPr>
            <w:pStyle w:val="549243E6770949368256598ADD0918B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43189B26D61A4BB5B3C3DFAF49E2BC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78D5CA-1099-41C2-90AF-62FA496DAEC9}"/>
      </w:docPartPr>
      <w:docPartBody>
        <w:p w:rsidR="000D3CB3" w:rsidRDefault="006835ED" w:rsidP="006835ED">
          <w:pPr>
            <w:pStyle w:val="43189B26D61A4BB5B3C3DFAF49E2BC55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9703D889D054CC28E8C973AFE90F8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4F9770-D45C-4B9C-806A-EDDA1EB1AAB2}"/>
      </w:docPartPr>
      <w:docPartBody>
        <w:p w:rsidR="000D3CB3" w:rsidRDefault="006835ED" w:rsidP="006835ED">
          <w:pPr>
            <w:pStyle w:val="69703D889D054CC28E8C973AFE90F8DB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D0ABC0E8BC2401A9D6883C2E27B6F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747FCE-98DA-4ED8-8E41-8E918E7D6844}"/>
      </w:docPartPr>
      <w:docPartBody>
        <w:p w:rsidR="000D3CB3" w:rsidRDefault="006835ED" w:rsidP="006835ED">
          <w:pPr>
            <w:pStyle w:val="9D0ABC0E8BC2401A9D6883C2E27B6F6D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1C27824A5A3410883C6FA934BD6C4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A1194D-D7CE-4C2A-8BFA-0B0982361026}"/>
      </w:docPartPr>
      <w:docPartBody>
        <w:p w:rsidR="00B61E9E" w:rsidRDefault="006835ED" w:rsidP="006835ED">
          <w:pPr>
            <w:pStyle w:val="71C27824A5A3410883C6FA934BD6C48C2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83784825B1F45E9BBA0114080A4D8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7F8AAD-1F7B-4C60-AF0C-8B6A4DECF78B}"/>
      </w:docPartPr>
      <w:docPartBody>
        <w:p w:rsidR="00B61E9E" w:rsidRDefault="006835ED" w:rsidP="006835ED">
          <w:pPr>
            <w:pStyle w:val="E83784825B1F45E9BBA0114080A4D803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0543272FED14160834757E46D2E9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3A1AB-C21B-4ACD-96D1-F1B202BA00DE}"/>
      </w:docPartPr>
      <w:docPartBody>
        <w:p w:rsidR="00B61E9E" w:rsidRDefault="006835ED" w:rsidP="006835ED">
          <w:pPr>
            <w:pStyle w:val="20543272FED14160834757E46D2E9FEF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0016B55508C42D1A05D5E1A56BDC3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C77793-483E-4004-9527-AA3614A2D261}"/>
      </w:docPartPr>
      <w:docPartBody>
        <w:p w:rsidR="00B61E9E" w:rsidRDefault="006835ED" w:rsidP="006835ED">
          <w:pPr>
            <w:pStyle w:val="70016B55508C42D1A05D5E1A56BDC34B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69A2A83A631453B9CBDA1497AC83F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3D9D60-A3DE-442C-B9E9-F4DF6BBD19B1}"/>
      </w:docPartPr>
      <w:docPartBody>
        <w:p w:rsidR="00B61E9E" w:rsidRDefault="006835ED" w:rsidP="006835ED">
          <w:pPr>
            <w:pStyle w:val="669A2A83A631453B9CBDA1497AC83FC4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9AEB506A3884CA1A9C8AD7758A5F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688DFD-AFFD-4DCF-AE0C-E61AB759EA68}"/>
      </w:docPartPr>
      <w:docPartBody>
        <w:p w:rsidR="00B61E9E" w:rsidRDefault="006835ED" w:rsidP="006835ED">
          <w:pPr>
            <w:pStyle w:val="D9AEB506A3884CA1A9C8AD7758A5F54D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24333C11B374B74997D4E72F18E09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4E6835-A373-46C3-B71E-9A139D46FB8C}"/>
      </w:docPartPr>
      <w:docPartBody>
        <w:p w:rsidR="00B61E9E" w:rsidRDefault="006835ED" w:rsidP="006835ED">
          <w:pPr>
            <w:pStyle w:val="924333C11B374B74997D4E72F18E097C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186580F4B504222BC9DCA75A62125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007BA2-840A-44C2-A7A0-52150A539EAD}"/>
      </w:docPartPr>
      <w:docPartBody>
        <w:p w:rsidR="00B61E9E" w:rsidRDefault="006835ED" w:rsidP="006835ED">
          <w:pPr>
            <w:pStyle w:val="F186580F4B504222BC9DCA75A6212552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AC9E5224A92484AA7A9513DCE5B85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336EE0-C11A-487D-85FF-8FCAEE8A99E7}"/>
      </w:docPartPr>
      <w:docPartBody>
        <w:p w:rsidR="00B61E9E" w:rsidRDefault="006835ED" w:rsidP="006835ED">
          <w:pPr>
            <w:pStyle w:val="3AC9E5224A92484AA7A9513DCE5B852C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DA20ECD760A457EB211D0D57EB881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9E65C2-482A-4110-8C4B-7995882C1736}"/>
      </w:docPartPr>
      <w:docPartBody>
        <w:p w:rsidR="00B61E9E" w:rsidRDefault="006835ED" w:rsidP="006835ED">
          <w:pPr>
            <w:pStyle w:val="6DA20ECD760A457EB211D0D57EB881B6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0A5D1F4C2644EFA860540191EFC84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98763E-23B1-47A4-A405-D86DC4469B38}"/>
      </w:docPartPr>
      <w:docPartBody>
        <w:p w:rsidR="00B61E9E" w:rsidRDefault="006835ED" w:rsidP="006835ED">
          <w:pPr>
            <w:pStyle w:val="C0A5D1F4C2644EFA860540191EFC8471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0D1581C2BE048D8AB2FA817D83CC6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C3ABF8-1422-47A0-ADFF-D93ACEDF0F9C}"/>
      </w:docPartPr>
      <w:docPartBody>
        <w:p w:rsidR="00B61E9E" w:rsidRDefault="006835ED" w:rsidP="006835ED">
          <w:pPr>
            <w:pStyle w:val="A0D1581C2BE048D8AB2FA817D83CC6E5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4177CD9BADC849819751FC70F15DDE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C16AB8-E896-4FB9-A130-86C332E217E8}"/>
      </w:docPartPr>
      <w:docPartBody>
        <w:p w:rsidR="005A0738" w:rsidRDefault="00707FF1" w:rsidP="00707FF1">
          <w:pPr>
            <w:pStyle w:val="4177CD9BADC849819751FC70F15DDEF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7DF9585DCA243CCB497FD57302EB9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255EA0-2A33-48CF-AA53-FBC5D2D568C1}"/>
      </w:docPartPr>
      <w:docPartBody>
        <w:p w:rsidR="005A0738" w:rsidRDefault="00707FF1" w:rsidP="00707FF1">
          <w:pPr>
            <w:pStyle w:val="B7DF9585DCA243CCB497FD57302EB90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0241C2E3A794BE79ADDFB974A691E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EEFAA4-6CAC-4715-9A50-EE9651309D70}"/>
      </w:docPartPr>
      <w:docPartBody>
        <w:p w:rsidR="005A0738" w:rsidRDefault="00707FF1" w:rsidP="00707FF1">
          <w:pPr>
            <w:pStyle w:val="70241C2E3A794BE79ADDFB974A691E1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82AD0859DC44162AE4FD04E261ECE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02A3D5-EF45-41A6-90ED-BC248281E907}"/>
      </w:docPartPr>
      <w:docPartBody>
        <w:p w:rsidR="005A0738" w:rsidRDefault="00707FF1" w:rsidP="00707FF1">
          <w:pPr>
            <w:pStyle w:val="582AD0859DC44162AE4FD04E261ECEF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76A29725EEB4A5686E717D8D92834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BCC019-427F-4EEB-81AC-A7DDE5BF0710}"/>
      </w:docPartPr>
      <w:docPartBody>
        <w:p w:rsidR="005A0738" w:rsidRDefault="00707FF1" w:rsidP="00707FF1">
          <w:pPr>
            <w:pStyle w:val="776A29725EEB4A5686E717D8D928348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A5A3C1EAB524421AC273E1121041A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F6FD13-CDBD-4439-AE30-A3448403E492}"/>
      </w:docPartPr>
      <w:docPartBody>
        <w:p w:rsidR="005A0738" w:rsidRDefault="00707FF1" w:rsidP="00707FF1">
          <w:pPr>
            <w:pStyle w:val="6A5A3C1EAB524421AC273E1121041A9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A37A10D69524D7CBF698B6FE10D0E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A70DA9-32D8-48A1-BFD8-70D29460A7C9}"/>
      </w:docPartPr>
      <w:docPartBody>
        <w:p w:rsidR="005A0738" w:rsidRDefault="00707FF1" w:rsidP="00707FF1">
          <w:pPr>
            <w:pStyle w:val="7A37A10D69524D7CBF698B6FE10D0E8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EFA1EF2B5A34F9093BE6FD086E1B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C44108-B2A2-4F04-A0B6-7FE25E62CAA0}"/>
      </w:docPartPr>
      <w:docPartBody>
        <w:p w:rsidR="005A0738" w:rsidRDefault="00707FF1" w:rsidP="00707FF1">
          <w:pPr>
            <w:pStyle w:val="2EFA1EF2B5A34F9093BE6FD086E1B9D6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3B2671FCF5E4D5AA0B38127753052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285CFC-A1FE-4288-9F81-8DD26E3C53E4}"/>
      </w:docPartPr>
      <w:docPartBody>
        <w:p w:rsidR="005A0738" w:rsidRDefault="00707FF1" w:rsidP="00707FF1">
          <w:pPr>
            <w:pStyle w:val="63B2671FCF5E4D5AA0B38127753052D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F1DE0A4B8B74BF9AC0869771C5D91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98C018-45BF-4B0F-95B9-91E96BB2F67B}"/>
      </w:docPartPr>
      <w:docPartBody>
        <w:p w:rsidR="005A0738" w:rsidRDefault="00707FF1" w:rsidP="00707FF1">
          <w:pPr>
            <w:pStyle w:val="9F1DE0A4B8B74BF9AC0869771C5D913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C03631613B94B00BA3036CF235444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25D21D-7816-4AE6-8AFF-13C67674318A}"/>
      </w:docPartPr>
      <w:docPartBody>
        <w:p w:rsidR="005A0738" w:rsidRDefault="00707FF1" w:rsidP="00707FF1">
          <w:pPr>
            <w:pStyle w:val="2C03631613B94B00BA3036CF2354446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3F049F9E4664085950D35CBD31E77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511842-F6CC-4428-81FC-34E310812EE2}"/>
      </w:docPartPr>
      <w:docPartBody>
        <w:p w:rsidR="005A0738" w:rsidRDefault="00707FF1" w:rsidP="00707FF1">
          <w:pPr>
            <w:pStyle w:val="73F049F9E4664085950D35CBD31E77D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848B46DA428433C944B0577BE1725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171055-F65F-48D4-A9E4-325DF49C4F68}"/>
      </w:docPartPr>
      <w:docPartBody>
        <w:p w:rsidR="005A0738" w:rsidRDefault="00707FF1" w:rsidP="00707FF1">
          <w:pPr>
            <w:pStyle w:val="1848B46DA428433C944B0577BE17253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D1C39381969496B9FB33A0335BD3D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19E839-37C0-47B2-A83E-EDF22CF47D29}"/>
      </w:docPartPr>
      <w:docPartBody>
        <w:p w:rsidR="005A0738" w:rsidRDefault="00707FF1" w:rsidP="00707FF1">
          <w:pPr>
            <w:pStyle w:val="2D1C39381969496B9FB33A0335BD3DD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C243533739E4797AFBBF504D23994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D5162F-CD06-4DA3-9BD2-95F95263D62D}"/>
      </w:docPartPr>
      <w:docPartBody>
        <w:p w:rsidR="005A0738" w:rsidRDefault="00707FF1" w:rsidP="00707FF1">
          <w:pPr>
            <w:pStyle w:val="FC243533739E4797AFBBF504D23994E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D5AA42B041A4B71BF3C4A5AB3202A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1C08F8-146B-45C4-9FC6-9B0ADAAD7DBF}"/>
      </w:docPartPr>
      <w:docPartBody>
        <w:p w:rsidR="005A0738" w:rsidRDefault="00707FF1" w:rsidP="00707FF1">
          <w:pPr>
            <w:pStyle w:val="BD5AA42B041A4B71BF3C4A5AB3202A9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1B2076D56C64893A19E2E81FE6E15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5A798-1A08-4A9E-A6AA-88FE3D4F0AA7}"/>
      </w:docPartPr>
      <w:docPartBody>
        <w:p w:rsidR="005A0738" w:rsidRDefault="00707FF1" w:rsidP="00707FF1">
          <w:pPr>
            <w:pStyle w:val="01B2076D56C64893A19E2E81FE6E15C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F48DB4BC14C4D39A7E38FF5DFA212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57982A-A8FB-49A2-9CD2-BF94CC50051A}"/>
      </w:docPartPr>
      <w:docPartBody>
        <w:p w:rsidR="005A0738" w:rsidRDefault="00707FF1" w:rsidP="00707FF1">
          <w:pPr>
            <w:pStyle w:val="3F48DB4BC14C4D39A7E38FF5DFA212B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26AE013B8ED4A74B3C5E06FFB3AC4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89CF4-601E-42E0-B7AA-B2342C692FA0}"/>
      </w:docPartPr>
      <w:docPartBody>
        <w:p w:rsidR="005A0738" w:rsidRDefault="00707FF1" w:rsidP="00707FF1">
          <w:pPr>
            <w:pStyle w:val="B26AE013B8ED4A74B3C5E06FFB3AC4F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E0DC5A43BA548B0A161EDC14C1959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25F350-61AE-4AB2-8692-0F8F824142DF}"/>
      </w:docPartPr>
      <w:docPartBody>
        <w:p w:rsidR="005A0738" w:rsidRDefault="00707FF1" w:rsidP="00707FF1">
          <w:pPr>
            <w:pStyle w:val="1E0DC5A43BA548B0A161EDC14C1959F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371F351062F482EBEE694DC25B23E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12C0AB-2E06-40A0-9842-D179B0C1B43F}"/>
      </w:docPartPr>
      <w:docPartBody>
        <w:p w:rsidR="005A0738" w:rsidRDefault="00707FF1" w:rsidP="00707FF1">
          <w:pPr>
            <w:pStyle w:val="B371F351062F482EBEE694DC25B23E3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A489004E84145549281F2BA3106EC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440719-1EF9-4EFD-9142-C5A71F3C3214}"/>
      </w:docPartPr>
      <w:docPartBody>
        <w:p w:rsidR="005A0738" w:rsidRDefault="00707FF1" w:rsidP="00707FF1">
          <w:pPr>
            <w:pStyle w:val="7A489004E84145549281F2BA3106EC4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5E5A9B9489744DEB02C15AA22EAAD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51F963-22ED-49E9-B447-02A8B2511198}"/>
      </w:docPartPr>
      <w:docPartBody>
        <w:p w:rsidR="005A0738" w:rsidRDefault="00707FF1" w:rsidP="00707FF1">
          <w:pPr>
            <w:pStyle w:val="85E5A9B9489744DEB02C15AA22EAAD1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A963DBEBD4B48CBB1B3D16563B68E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1AE20A-9BD3-4BD2-B351-138650BDB41C}"/>
      </w:docPartPr>
      <w:docPartBody>
        <w:p w:rsidR="005A0738" w:rsidRDefault="00707FF1" w:rsidP="00707FF1">
          <w:pPr>
            <w:pStyle w:val="1A963DBEBD4B48CBB1B3D16563B68EF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5B2127E0C034CC2A2EAFB786FB64A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211839-D81D-413C-8C83-C659E3BFB3F8}"/>
      </w:docPartPr>
      <w:docPartBody>
        <w:p w:rsidR="005A0738" w:rsidRDefault="00707FF1" w:rsidP="00707FF1">
          <w:pPr>
            <w:pStyle w:val="D5B2127E0C034CC2A2EAFB786FB64A9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31022AC515C499094F39C6438D9B3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6757B5-5A89-49D5-860A-5EB32DFE4A88}"/>
      </w:docPartPr>
      <w:docPartBody>
        <w:p w:rsidR="005A0738" w:rsidRDefault="00707FF1" w:rsidP="00707FF1">
          <w:pPr>
            <w:pStyle w:val="A31022AC515C499094F39C6438D9B3C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882988A75B6474EB494B691EF553B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5C678-8816-47B2-B84F-FD6BF43C54CF}"/>
      </w:docPartPr>
      <w:docPartBody>
        <w:p w:rsidR="005A0738" w:rsidRDefault="00707FF1" w:rsidP="00707FF1">
          <w:pPr>
            <w:pStyle w:val="5882988A75B6474EB494B691EF553BB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1D9AEAB8C674AC797659FBBEF488D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4EA123-A2A0-4960-B03C-3B53E7A29377}"/>
      </w:docPartPr>
      <w:docPartBody>
        <w:p w:rsidR="005A0738" w:rsidRDefault="00707FF1" w:rsidP="00707FF1">
          <w:pPr>
            <w:pStyle w:val="61D9AEAB8C674AC797659FBBEF488D4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4B2455A01A445989F5670CD3B6C39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213FB5-470F-4BDB-8185-F2996BB0690D}"/>
      </w:docPartPr>
      <w:docPartBody>
        <w:p w:rsidR="005A0738" w:rsidRDefault="00707FF1" w:rsidP="00707FF1">
          <w:pPr>
            <w:pStyle w:val="84B2455A01A445989F5670CD3B6C3924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56EC8AE3FE7A4BD496A48258CC48CD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AF55E8-1C0B-432B-BE21-016AB076C507}"/>
      </w:docPartPr>
      <w:docPartBody>
        <w:p w:rsidR="005A0738" w:rsidRDefault="00707FF1" w:rsidP="00707FF1">
          <w:pPr>
            <w:pStyle w:val="56EC8AE3FE7A4BD496A48258CC48CD7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BBA082D837C46428C757BDF5A99D1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428C35-89E4-4412-821D-BD16E047DB41}"/>
      </w:docPartPr>
      <w:docPartBody>
        <w:p w:rsidR="005A0738" w:rsidRDefault="00707FF1" w:rsidP="00707FF1">
          <w:pPr>
            <w:pStyle w:val="BBBA082D837C46428C757BDF5A99D10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2AB0DE58FB54CB0B1C7111A3D0E5C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F4A7B5-42B8-40C2-894F-81862B8D6903}"/>
      </w:docPartPr>
      <w:docPartBody>
        <w:p w:rsidR="005A0738" w:rsidRDefault="00707FF1" w:rsidP="00707FF1">
          <w:pPr>
            <w:pStyle w:val="E2AB0DE58FB54CB0B1C7111A3D0E5C3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D0449CC9D1B480B9F9585C7E8D437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FEDD2C-5B59-4F95-84F9-37683C88C7C0}"/>
      </w:docPartPr>
      <w:docPartBody>
        <w:p w:rsidR="005A0738" w:rsidRDefault="00707FF1" w:rsidP="00707FF1">
          <w:pPr>
            <w:pStyle w:val="2D0449CC9D1B480B9F9585C7E8D4375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2401AA251D84E3280F53349BADD38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0465E2-56F6-421F-AFBE-C6188B06B4D2}"/>
      </w:docPartPr>
      <w:docPartBody>
        <w:p w:rsidR="005A0738" w:rsidRDefault="00707FF1" w:rsidP="00707FF1">
          <w:pPr>
            <w:pStyle w:val="02401AA251D84E3280F53349BADD386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50613233C9A434AB073C35BFF6822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72120A-B1B2-4765-95C0-750901298706}"/>
      </w:docPartPr>
      <w:docPartBody>
        <w:p w:rsidR="005A0738" w:rsidRDefault="00707FF1" w:rsidP="00707FF1">
          <w:pPr>
            <w:pStyle w:val="D50613233C9A434AB073C35BFF6822B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EA021ABB20641B984042164888AAB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39A169-3292-487F-8352-0F4DE43B8216}"/>
      </w:docPartPr>
      <w:docPartBody>
        <w:p w:rsidR="005A0738" w:rsidRDefault="00707FF1" w:rsidP="00707FF1">
          <w:pPr>
            <w:pStyle w:val="1EA021ABB20641B984042164888AABC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06CAC4195AA498BB68C146D901D60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502485-A6EC-4CA1-8ACB-A2A19369814A}"/>
      </w:docPartPr>
      <w:docPartBody>
        <w:p w:rsidR="005A0738" w:rsidRDefault="00707FF1" w:rsidP="00707FF1">
          <w:pPr>
            <w:pStyle w:val="B06CAC4195AA498BB68C146D901D6037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133F5F018B7040EAABCA92A75ECDD0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AFA48D-04A1-498D-BAEE-B18C8730C43A}"/>
      </w:docPartPr>
      <w:docPartBody>
        <w:p w:rsidR="005A0738" w:rsidRDefault="00707FF1" w:rsidP="00707FF1">
          <w:pPr>
            <w:pStyle w:val="133F5F018B7040EAABCA92A75ECDD04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469D569937E491C973063D00A98DD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14C1D5-3768-4E88-A0C3-83D522E8248B}"/>
      </w:docPartPr>
      <w:docPartBody>
        <w:p w:rsidR="005A0738" w:rsidRDefault="00707FF1" w:rsidP="00707FF1">
          <w:pPr>
            <w:pStyle w:val="A469D569937E491C973063D00A98DDC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5157656438B4A40BD4160F597F264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12BFA5-B20A-4362-9B9C-E9DB4F0BD9F3}"/>
      </w:docPartPr>
      <w:docPartBody>
        <w:p w:rsidR="005A0738" w:rsidRDefault="00707FF1" w:rsidP="00707FF1">
          <w:pPr>
            <w:pStyle w:val="15157656438B4A40BD4160F597F264C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C1D7238EEBF4E399EBDE106A9B05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3882CB-4E30-46E2-BEB6-F92DFE36E9CD}"/>
      </w:docPartPr>
      <w:docPartBody>
        <w:p w:rsidR="005A0738" w:rsidRDefault="00707FF1" w:rsidP="00707FF1">
          <w:pPr>
            <w:pStyle w:val="5C1D7238EEBF4E399EBDE106A9B058C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46850A8C56546A2ADA417F1166DE3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7462B5-4D3D-49E1-BEBA-C45DF15EDF0C}"/>
      </w:docPartPr>
      <w:docPartBody>
        <w:p w:rsidR="005A0738" w:rsidRDefault="00707FF1" w:rsidP="00707FF1">
          <w:pPr>
            <w:pStyle w:val="E46850A8C56546A2ADA417F1166DE39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3C0D9DF43F246C0AE2B4BE6B01F05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501AF1-F67C-4E14-B93D-3BDBE4AD3685}"/>
      </w:docPartPr>
      <w:docPartBody>
        <w:p w:rsidR="005A0738" w:rsidRDefault="00707FF1" w:rsidP="00707FF1">
          <w:pPr>
            <w:pStyle w:val="73C0D9DF43F246C0AE2B4BE6B01F053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62203857ABE472E9764F2B5F596D7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76962D-9731-408F-B278-5B0A1799F9AC}"/>
      </w:docPartPr>
      <w:docPartBody>
        <w:p w:rsidR="005A0738" w:rsidRDefault="00707FF1" w:rsidP="00707FF1">
          <w:pPr>
            <w:pStyle w:val="362203857ABE472E9764F2B5F596D7C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9827291041F48EC9BB8DE282E6E0B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C94C80-3C8C-487C-B55D-26E103D7F17C}"/>
      </w:docPartPr>
      <w:docPartBody>
        <w:p w:rsidR="005A0738" w:rsidRDefault="00707FF1" w:rsidP="00707FF1">
          <w:pPr>
            <w:pStyle w:val="F9827291041F48EC9BB8DE282E6E0B19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CF92A0BBDA8E4488B32632F6AE0F7C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CB28BF-0A84-4CDD-ADFD-CED8B01F69BB}"/>
      </w:docPartPr>
      <w:docPartBody>
        <w:p w:rsidR="005A0738" w:rsidRDefault="00707FF1" w:rsidP="00707FF1">
          <w:pPr>
            <w:pStyle w:val="CF92A0BBDA8E4488B32632F6AE0F7C2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53459EA4C12415EADE43BE9B4CBE9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7BA902-8C20-47BB-A517-DE476FFF0EFE}"/>
      </w:docPartPr>
      <w:docPartBody>
        <w:p w:rsidR="005A0738" w:rsidRDefault="00707FF1" w:rsidP="00707FF1">
          <w:pPr>
            <w:pStyle w:val="A53459EA4C12415EADE43BE9B4CBE93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CC04F43EA8446F889C020641218BF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881733-8231-4538-9E99-A3F5F25F6D7A}"/>
      </w:docPartPr>
      <w:docPartBody>
        <w:p w:rsidR="005A0738" w:rsidRDefault="00707FF1" w:rsidP="00707FF1">
          <w:pPr>
            <w:pStyle w:val="1CC04F43EA8446F889C020641218BF7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7F2F58100E846BE83CBD256BB23EC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1364A8-843C-41B4-9CA9-155356B2786C}"/>
      </w:docPartPr>
      <w:docPartBody>
        <w:p w:rsidR="005A0738" w:rsidRDefault="00707FF1" w:rsidP="00707FF1">
          <w:pPr>
            <w:pStyle w:val="87F2F58100E846BE83CBD256BB23EC1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62272538B6B46E19736872DA7281C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CDAA1D-DA8C-45E0-BE70-4912201362DD}"/>
      </w:docPartPr>
      <w:docPartBody>
        <w:p w:rsidR="005A0738" w:rsidRDefault="00707FF1" w:rsidP="00707FF1">
          <w:pPr>
            <w:pStyle w:val="E62272538B6B46E19736872DA7281C8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2F50D11F60E4E5A8727B30BFDE3AA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3DC3E4-0F33-4BCB-BE89-35D87B49CF55}"/>
      </w:docPartPr>
      <w:docPartBody>
        <w:p w:rsidR="005A0738" w:rsidRDefault="00707FF1" w:rsidP="00707FF1">
          <w:pPr>
            <w:pStyle w:val="D2F50D11F60E4E5A8727B30BFDE3AAD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D07789BC9B94FC58696CEFDB991D2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34EC6-3B45-4BF7-B084-E30711D7BD5A}"/>
      </w:docPartPr>
      <w:docPartBody>
        <w:p w:rsidR="005A0738" w:rsidRDefault="00707FF1" w:rsidP="00707FF1">
          <w:pPr>
            <w:pStyle w:val="ED07789BC9B94FC58696CEFDB991D20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AEAC20BFCCE40AB98DF5C5289ACAE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BDB0F3-A471-43BD-8203-96A7DF313CE0}"/>
      </w:docPartPr>
      <w:docPartBody>
        <w:p w:rsidR="005A0738" w:rsidRDefault="00707FF1" w:rsidP="00707FF1">
          <w:pPr>
            <w:pStyle w:val="BAEAC20BFCCE40AB98DF5C5289ACAED0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3D314257ECE54007A3E23FCD1AA145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14ACA2-485A-428C-9446-37A1DB107A02}"/>
      </w:docPartPr>
      <w:docPartBody>
        <w:p w:rsidR="005A0738" w:rsidRDefault="00707FF1" w:rsidP="00707FF1">
          <w:pPr>
            <w:pStyle w:val="3D314257ECE54007A3E23FCD1AA145E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E4A4BAB47D94BFC9A23550FA7E22E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ADCB25-6EDC-4A3E-8A33-7D5D88751561}"/>
      </w:docPartPr>
      <w:docPartBody>
        <w:p w:rsidR="005A0738" w:rsidRDefault="00707FF1" w:rsidP="00707FF1">
          <w:pPr>
            <w:pStyle w:val="7E4A4BAB47D94BFC9A23550FA7E22E5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A4082EBBFD44C83893963FA63BE57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33A6E5-8B11-4B19-B421-E3F78A720208}"/>
      </w:docPartPr>
      <w:docPartBody>
        <w:p w:rsidR="005A0738" w:rsidRDefault="00707FF1" w:rsidP="00707FF1">
          <w:pPr>
            <w:pStyle w:val="DA4082EBBFD44C83893963FA63BE573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B10432802B94B259A6D0F80495BAA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385F74-B34B-4D66-9B1D-4E4E4D3BB890}"/>
      </w:docPartPr>
      <w:docPartBody>
        <w:p w:rsidR="005A0738" w:rsidRDefault="00707FF1" w:rsidP="00707FF1">
          <w:pPr>
            <w:pStyle w:val="7B10432802B94B259A6D0F80495BAA2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1D0801423A74A3B963E418F97EA9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884E36-E467-4C0A-8EBF-1A9C5A89899B}"/>
      </w:docPartPr>
      <w:docPartBody>
        <w:p w:rsidR="005A0738" w:rsidRDefault="00707FF1" w:rsidP="00707FF1">
          <w:pPr>
            <w:pStyle w:val="31D0801423A74A3B963E418F97EA9D1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4BBEDF3054D146FA90C1CECB1F395F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B03CC9-3F39-42B6-8893-1197D7A04149}"/>
      </w:docPartPr>
      <w:docPartBody>
        <w:p w:rsidR="005A0738" w:rsidRDefault="00707FF1" w:rsidP="00707FF1">
          <w:pPr>
            <w:pStyle w:val="4BBEDF3054D146FA90C1CECB1F395F4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E908C394CFC4ECA8E0D373005AC50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77E59B-F41E-47D7-AB87-014C45AEC5B4}"/>
      </w:docPartPr>
      <w:docPartBody>
        <w:p w:rsidR="005A0738" w:rsidRDefault="00707FF1" w:rsidP="00707FF1">
          <w:pPr>
            <w:pStyle w:val="9E908C394CFC4ECA8E0D373005AC50C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DB1CDE0443E445D9036731AF215B8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CC5FD6-80B2-4632-8A44-5EAAB2815791}"/>
      </w:docPartPr>
      <w:docPartBody>
        <w:p w:rsidR="005A0738" w:rsidRDefault="00707FF1" w:rsidP="00707FF1">
          <w:pPr>
            <w:pStyle w:val="ADB1CDE0443E445D9036731AF215B853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3BE5B77686454964909EF17BD09B02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A16863-E815-4C80-A227-9F7E4D18EDCB}"/>
      </w:docPartPr>
      <w:docPartBody>
        <w:p w:rsidR="005A0738" w:rsidRDefault="00707FF1" w:rsidP="00707FF1">
          <w:pPr>
            <w:pStyle w:val="3BE5B77686454964909EF17BD09B024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8D755EDCEB84CB394B50BADC49534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4E7B01-23DA-4DB7-876E-6DF076041830}"/>
      </w:docPartPr>
      <w:docPartBody>
        <w:p w:rsidR="005A0738" w:rsidRDefault="00707FF1" w:rsidP="00707FF1">
          <w:pPr>
            <w:pStyle w:val="F8D755EDCEB84CB394B50BADC495342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6A58662469F4EF2A6FEBCDF978482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954D09-C604-4C57-94AA-B45FB3288812}"/>
      </w:docPartPr>
      <w:docPartBody>
        <w:p w:rsidR="005A0738" w:rsidRDefault="00707FF1" w:rsidP="00707FF1">
          <w:pPr>
            <w:pStyle w:val="F6A58662469F4EF2A6FEBCDF978482F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407C285BA1F40C29C9B8EF5B6AB59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D2A775-600C-498D-BAA9-768E252FC312}"/>
      </w:docPartPr>
      <w:docPartBody>
        <w:p w:rsidR="005A0738" w:rsidRDefault="00707FF1" w:rsidP="00707FF1">
          <w:pPr>
            <w:pStyle w:val="9407C285BA1F40C29C9B8EF5B6AB590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0479CC489C840E796664D09ED888E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C6EAA-5BFA-4EEB-8827-164CFF54BC75}"/>
      </w:docPartPr>
      <w:docPartBody>
        <w:p w:rsidR="005A0738" w:rsidRDefault="00707FF1" w:rsidP="00707FF1">
          <w:pPr>
            <w:pStyle w:val="80479CC489C840E796664D09ED888E2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9A3607D5F2E4AEDB2A0401EB107F4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E6F66A-63CE-40A6-A088-CFCA3DE8C3A4}"/>
      </w:docPartPr>
      <w:docPartBody>
        <w:p w:rsidR="005A0738" w:rsidRDefault="00707FF1" w:rsidP="00707FF1">
          <w:pPr>
            <w:pStyle w:val="69A3607D5F2E4AEDB2A0401EB107F4F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83B425D69244610B8BB3C2242C3A8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2B5249-3E13-403B-844F-3FC9BB8A8F3B}"/>
      </w:docPartPr>
      <w:docPartBody>
        <w:p w:rsidR="005A0738" w:rsidRDefault="00707FF1" w:rsidP="00707FF1">
          <w:pPr>
            <w:pStyle w:val="783B425D69244610B8BB3C2242C3A83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44053E9D4954B10A4F688D8E7CA7A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1A51F8-C2BE-4D40-AED5-029070E32572}"/>
      </w:docPartPr>
      <w:docPartBody>
        <w:p w:rsidR="005A0738" w:rsidRDefault="00707FF1" w:rsidP="00707FF1">
          <w:pPr>
            <w:pStyle w:val="F44053E9D4954B10A4F688D8E7CA7A72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569EA5F0EAE9497DA215F0CFE4D38B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6BD53A-2112-4982-A11E-6612A81CE322}"/>
      </w:docPartPr>
      <w:docPartBody>
        <w:p w:rsidR="005A0738" w:rsidRDefault="00707FF1" w:rsidP="00707FF1">
          <w:pPr>
            <w:pStyle w:val="569EA5F0EAE9497DA215F0CFE4D38B6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0FEE04813E64014A8427EF27B6576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1F6DA5-52A6-4B22-9DF6-AE852DDBB34B}"/>
      </w:docPartPr>
      <w:docPartBody>
        <w:p w:rsidR="005A0738" w:rsidRDefault="00707FF1" w:rsidP="00707FF1">
          <w:pPr>
            <w:pStyle w:val="80FEE04813E64014A8427EF27B65760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7BCACE17C4D4D029F6AEFD64B86EB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1B7F59-BD0F-4EAB-8A34-14FA43943416}"/>
      </w:docPartPr>
      <w:docPartBody>
        <w:p w:rsidR="005A0738" w:rsidRDefault="00707FF1" w:rsidP="00707FF1">
          <w:pPr>
            <w:pStyle w:val="A7BCACE17C4D4D029F6AEFD64B86EBD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EEF6877E9D64C599B2CECECB0DD98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C47A68-F8F1-4859-A633-67D35478CCE7}"/>
      </w:docPartPr>
      <w:docPartBody>
        <w:p w:rsidR="005A0738" w:rsidRDefault="00707FF1" w:rsidP="00707FF1">
          <w:pPr>
            <w:pStyle w:val="0EEF6877E9D64C599B2CECECB0DD98F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0B7D3A5A5FC484085CDE06D705410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DCF8EE-1553-46DD-B7BF-2ABE78D49529}"/>
      </w:docPartPr>
      <w:docPartBody>
        <w:p w:rsidR="005A0738" w:rsidRDefault="00707FF1" w:rsidP="00707FF1">
          <w:pPr>
            <w:pStyle w:val="C0B7D3A5A5FC484085CDE06D705410D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8B95DA047D14C23A744914EE16F5D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F8F693-A5BC-43EC-AEB4-40FBE5AB9600}"/>
      </w:docPartPr>
      <w:docPartBody>
        <w:p w:rsidR="005A0738" w:rsidRDefault="00707FF1" w:rsidP="00707FF1">
          <w:pPr>
            <w:pStyle w:val="58B95DA047D14C23A744914EE16F5D8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E473A48C4BA4F5184CDB046A6C105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7AD23F-5499-4990-875A-6914D49134FD}"/>
      </w:docPartPr>
      <w:docPartBody>
        <w:p w:rsidR="005A0738" w:rsidRDefault="00707FF1" w:rsidP="00707FF1">
          <w:pPr>
            <w:pStyle w:val="2E473A48C4BA4F5184CDB046A6C1050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27AAFECA9D04BC6B57663B2F74DFE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1C65DE-A1F6-4553-9EF7-AA20BFCBCE8B}"/>
      </w:docPartPr>
      <w:docPartBody>
        <w:p w:rsidR="005A0738" w:rsidRDefault="00707FF1" w:rsidP="00707FF1">
          <w:pPr>
            <w:pStyle w:val="E27AAFECA9D04BC6B57663B2F74DFE5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05D1A81FF6747E28D0B026A065B17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D4603F-F321-4DC5-A9B6-58B00F158B8D}"/>
      </w:docPartPr>
      <w:docPartBody>
        <w:p w:rsidR="005A0738" w:rsidRDefault="00707FF1" w:rsidP="00707FF1">
          <w:pPr>
            <w:pStyle w:val="505D1A81FF6747E28D0B026A065B175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E63006474E54099A69FFFDE9C2584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8D0EC2-10AC-4295-927F-AC730E17080C}"/>
      </w:docPartPr>
      <w:docPartBody>
        <w:p w:rsidR="005A0738" w:rsidRDefault="00707FF1" w:rsidP="00707FF1">
          <w:pPr>
            <w:pStyle w:val="1E63006474E54099A69FFFDE9C2584E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F8F505315444EA2BA53C49001CD55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4FFFBD-7F5B-4A9D-BF51-BBDED7F82C11}"/>
      </w:docPartPr>
      <w:docPartBody>
        <w:p w:rsidR="005A0738" w:rsidRDefault="00707FF1" w:rsidP="00707FF1">
          <w:pPr>
            <w:pStyle w:val="EF8F505315444EA2BA53C49001CD55F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48224E839F84FBFBF1AD145A89117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ED144D-B936-40DB-9E6B-AE01031453F1}"/>
      </w:docPartPr>
      <w:docPartBody>
        <w:p w:rsidR="005A0738" w:rsidRDefault="00707FF1" w:rsidP="00707FF1">
          <w:pPr>
            <w:pStyle w:val="B48224E839F84FBFBF1AD145A891177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359FC878E9445B4BB3FCCAFBD7494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8014F-CB89-4448-B263-E8ECD252A4E8}"/>
      </w:docPartPr>
      <w:docPartBody>
        <w:p w:rsidR="005A0738" w:rsidRDefault="00707FF1" w:rsidP="00707FF1">
          <w:pPr>
            <w:pStyle w:val="6359FC878E9445B4BB3FCCAFBD7494D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BC04C6C379347FEAB2131D6D058F9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68E9D-E17E-4806-B296-8BC165F81705}"/>
      </w:docPartPr>
      <w:docPartBody>
        <w:p w:rsidR="005A0738" w:rsidRDefault="00707FF1" w:rsidP="00707FF1">
          <w:pPr>
            <w:pStyle w:val="ABC04C6C379347FEAB2131D6D058F91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98E3F9678B44F219205EF004FAB25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1A6D2F-61AE-4C7C-B76C-990EBFCC2E45}"/>
      </w:docPartPr>
      <w:docPartBody>
        <w:p w:rsidR="005A0738" w:rsidRDefault="00707FF1" w:rsidP="00707FF1">
          <w:pPr>
            <w:pStyle w:val="D98E3F9678B44F219205EF004FAB25B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08F4D86C87D42DE9FB9436EA43A33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B3B7E7-7C71-4B7C-9999-D90D6A77C55C}"/>
      </w:docPartPr>
      <w:docPartBody>
        <w:p w:rsidR="005A0738" w:rsidRDefault="00707FF1" w:rsidP="00707FF1">
          <w:pPr>
            <w:pStyle w:val="008F4D86C87D42DE9FB9436EA43A339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9364ED89A28472581D603EFBF3FCA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E819FF-EEF9-4F21-B0D6-BD828BF264B9}"/>
      </w:docPartPr>
      <w:docPartBody>
        <w:p w:rsidR="005A0738" w:rsidRDefault="00707FF1" w:rsidP="00707FF1">
          <w:pPr>
            <w:pStyle w:val="99364ED89A28472581D603EFBF3FCA6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91BF9003E504FEF8C1FD63A5FB096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AB6AF2-20B7-4A25-9C53-C2FCD6D20054}"/>
      </w:docPartPr>
      <w:docPartBody>
        <w:p w:rsidR="005A0738" w:rsidRDefault="00707FF1" w:rsidP="00707FF1">
          <w:pPr>
            <w:pStyle w:val="A91BF9003E504FEF8C1FD63A5FB0963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3989A8026274ADC8D6B7352FF9D38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9003B3-9D21-4819-BE02-51F1B44C69EE}"/>
      </w:docPartPr>
      <w:docPartBody>
        <w:p w:rsidR="005A0738" w:rsidRDefault="00707FF1" w:rsidP="00707FF1">
          <w:pPr>
            <w:pStyle w:val="83989A8026274ADC8D6B7352FF9D386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265FCC87DD4432F80E15E4C154C5A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47459A-2773-4B37-BBD2-14212CAD16CB}"/>
      </w:docPartPr>
      <w:docPartBody>
        <w:p w:rsidR="005A0738" w:rsidRDefault="00707FF1" w:rsidP="00707FF1">
          <w:pPr>
            <w:pStyle w:val="D265FCC87DD4432F80E15E4C154C5AA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7B7ABF470C7417D8F4A9641BCC8EB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013E5F-3F82-4E8F-A26F-413B97EDC2F9}"/>
      </w:docPartPr>
      <w:docPartBody>
        <w:p w:rsidR="005A0738" w:rsidRDefault="00707FF1" w:rsidP="00707FF1">
          <w:pPr>
            <w:pStyle w:val="67B7ABF470C7417D8F4A9641BCC8EB9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E7BCCF9F9254D67A2BBC533E4986B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4E5642-FEB1-4347-AF33-1B44C0948CCA}"/>
      </w:docPartPr>
      <w:docPartBody>
        <w:p w:rsidR="005A0738" w:rsidRDefault="00707FF1" w:rsidP="00707FF1">
          <w:pPr>
            <w:pStyle w:val="BE7BCCF9F9254D67A2BBC533E4986B1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6FFA2189801449A8D28FF06B640DA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AD41B1-82F1-4182-83E2-930F6C83B5D4}"/>
      </w:docPartPr>
      <w:docPartBody>
        <w:p w:rsidR="005A0738" w:rsidRDefault="00707FF1" w:rsidP="00707FF1">
          <w:pPr>
            <w:pStyle w:val="86FFA2189801449A8D28FF06B640DAD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F95C974254A47F1BD3B12F92C1F38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526357-B3FC-4FD8-8B81-8C8BDD320C41}"/>
      </w:docPartPr>
      <w:docPartBody>
        <w:p w:rsidR="005A0738" w:rsidRDefault="00707FF1" w:rsidP="00707FF1">
          <w:pPr>
            <w:pStyle w:val="FF95C974254A47F1BD3B12F92C1F385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49C15260FA24962AD00001719B6E6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61B856-69A7-40C2-A584-69BBFEB21B03}"/>
      </w:docPartPr>
      <w:docPartBody>
        <w:p w:rsidR="005A0738" w:rsidRDefault="00707FF1" w:rsidP="00707FF1">
          <w:pPr>
            <w:pStyle w:val="349C15260FA24962AD00001719B6E63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40AD9D8B3EE4B5BBFF165D8CD55DE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455038-6978-4A7F-8B65-ED56649FD18F}"/>
      </w:docPartPr>
      <w:docPartBody>
        <w:p w:rsidR="005A0738" w:rsidRDefault="00707FF1" w:rsidP="00707FF1">
          <w:pPr>
            <w:pStyle w:val="040AD9D8B3EE4B5BBFF165D8CD55DEB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ADE23628BFA4579A26B6E2D278A1F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D08077-CFE8-430D-ADF1-82616A3FD90E}"/>
      </w:docPartPr>
      <w:docPartBody>
        <w:p w:rsidR="005A0738" w:rsidRDefault="00707FF1" w:rsidP="00707FF1">
          <w:pPr>
            <w:pStyle w:val="7ADE23628BFA4579A26B6E2D278A1FC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033C0E50EFE45CC8C940BE4F9F939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6FF9D5-6EF1-45C1-9279-2163CC010F72}"/>
      </w:docPartPr>
      <w:docPartBody>
        <w:p w:rsidR="005A0738" w:rsidRDefault="00707FF1" w:rsidP="00707FF1">
          <w:pPr>
            <w:pStyle w:val="6033C0E50EFE45CC8C940BE4F9F939C8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FF848EFB8CF942C68359530BF9D79C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63870D-B985-4532-B155-08622BDDE096}"/>
      </w:docPartPr>
      <w:docPartBody>
        <w:p w:rsidR="005A0738" w:rsidRDefault="00707FF1" w:rsidP="00707FF1">
          <w:pPr>
            <w:pStyle w:val="FF848EFB8CF942C68359530BF9D79C2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09A3C41541F4C65ACCE7F397F069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694AB1-DFEE-41F7-ABAA-8B45D28AD3F7}"/>
      </w:docPartPr>
      <w:docPartBody>
        <w:p w:rsidR="005A0738" w:rsidRDefault="00707FF1" w:rsidP="00707FF1">
          <w:pPr>
            <w:pStyle w:val="009A3C41541F4C65ACCE7F397F0698E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87143CFC087450DB04711785A8D8D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4FA204-8F0A-4A9D-929B-CD5249B3DE22}"/>
      </w:docPartPr>
      <w:docPartBody>
        <w:p w:rsidR="005A0738" w:rsidRDefault="00707FF1" w:rsidP="00707FF1">
          <w:pPr>
            <w:pStyle w:val="B87143CFC087450DB04711785A8D8D5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F0917156731463080E9F90243FCE9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AEC187-D057-48A9-8F30-661E3DF90D82}"/>
      </w:docPartPr>
      <w:docPartBody>
        <w:p w:rsidR="005A0738" w:rsidRDefault="00707FF1" w:rsidP="00707FF1">
          <w:pPr>
            <w:pStyle w:val="EF0917156731463080E9F90243FCE9F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F8DE495DF52450282D397588EFFE0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830F17-0087-4A33-87DB-69052F49A23F}"/>
      </w:docPartPr>
      <w:docPartBody>
        <w:p w:rsidR="005A0738" w:rsidRDefault="00707FF1" w:rsidP="00707FF1">
          <w:pPr>
            <w:pStyle w:val="1F8DE495DF52450282D397588EFFE06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EB7BF49B44E499BB952816C453290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757C04-F3D9-4A6C-9069-9D688F940837}"/>
      </w:docPartPr>
      <w:docPartBody>
        <w:p w:rsidR="005A0738" w:rsidRDefault="00707FF1" w:rsidP="00707FF1">
          <w:pPr>
            <w:pStyle w:val="CEB7BF49B44E499BB952816C4532907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DF5D9169CD2479F9B8023D989298A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E2B718-ED45-45D4-B27F-02558D05636D}"/>
      </w:docPartPr>
      <w:docPartBody>
        <w:p w:rsidR="005A0738" w:rsidRDefault="00707FF1" w:rsidP="00707FF1">
          <w:pPr>
            <w:pStyle w:val="2DF5D9169CD2479F9B8023D989298AF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B9643B400D84C0E8ADA18F73CF6AB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3CD5EB-EA50-460D-97A1-6ACB171045A9}"/>
      </w:docPartPr>
      <w:docPartBody>
        <w:p w:rsidR="005A0738" w:rsidRDefault="00707FF1" w:rsidP="00707FF1">
          <w:pPr>
            <w:pStyle w:val="8B9643B400D84C0E8ADA18F73CF6ABA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9EBB36088964BE484AC9966AD8E70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80DA6B-3C45-4B67-922D-F495E7AB8CBD}"/>
      </w:docPartPr>
      <w:docPartBody>
        <w:p w:rsidR="005A0738" w:rsidRDefault="00707FF1" w:rsidP="00707FF1">
          <w:pPr>
            <w:pStyle w:val="29EBB36088964BE484AC9966AD8E7049"/>
          </w:pPr>
          <w:r>
            <w:rPr>
              <w:rStyle w:val="Platzhaltertext"/>
            </w:rPr>
            <w:t>Anzahl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D14"/>
    <w:rsid w:val="00027F87"/>
    <w:rsid w:val="000D3CB3"/>
    <w:rsid w:val="001B2227"/>
    <w:rsid w:val="003114E4"/>
    <w:rsid w:val="00380D14"/>
    <w:rsid w:val="005A0738"/>
    <w:rsid w:val="005C3747"/>
    <w:rsid w:val="006835ED"/>
    <w:rsid w:val="00707FF1"/>
    <w:rsid w:val="007C4672"/>
    <w:rsid w:val="00851864"/>
    <w:rsid w:val="00AF7515"/>
    <w:rsid w:val="00B45B34"/>
    <w:rsid w:val="00B55B84"/>
    <w:rsid w:val="00B61E9E"/>
    <w:rsid w:val="00C815E0"/>
    <w:rsid w:val="00E34110"/>
    <w:rsid w:val="00F31E02"/>
    <w:rsid w:val="00FC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07FF1"/>
    <w:rPr>
      <w:color w:val="808080"/>
    </w:rPr>
  </w:style>
  <w:style w:type="paragraph" w:customStyle="1" w:styleId="D49F5593F55C4CDCB0F9A31012B949C8">
    <w:name w:val="D49F5593F55C4CDCB0F9A31012B949C8"/>
    <w:rsid w:val="00380D14"/>
  </w:style>
  <w:style w:type="paragraph" w:customStyle="1" w:styleId="682F5C7D1B2F4871B937EE6C0A37C970">
    <w:name w:val="682F5C7D1B2F4871B937EE6C0A37C970"/>
    <w:rsid w:val="00380D14"/>
  </w:style>
  <w:style w:type="paragraph" w:customStyle="1" w:styleId="673B30469F7D4F9EBBF0ACB02A978F09">
    <w:name w:val="673B30469F7D4F9EBBF0ACB02A978F09"/>
    <w:rsid w:val="00380D14"/>
  </w:style>
  <w:style w:type="paragraph" w:customStyle="1" w:styleId="9BCD6ECB60EF4A0DB48874C1FF289708">
    <w:name w:val="9BCD6ECB60EF4A0DB48874C1FF289708"/>
    <w:rsid w:val="00380D14"/>
  </w:style>
  <w:style w:type="paragraph" w:customStyle="1" w:styleId="C48AC7841AC6477799CA42A94E4D48C3">
    <w:name w:val="C48AC7841AC6477799CA42A94E4D48C3"/>
    <w:rsid w:val="00380D14"/>
  </w:style>
  <w:style w:type="paragraph" w:customStyle="1" w:styleId="A62E9D411A6C404B9DC670AFAABF9062">
    <w:name w:val="A62E9D411A6C404B9DC670AFAABF9062"/>
    <w:rsid w:val="00380D14"/>
  </w:style>
  <w:style w:type="paragraph" w:customStyle="1" w:styleId="B86659A5C8124602A7EC415019C1BEFA">
    <w:name w:val="B86659A5C8124602A7EC415019C1BEFA"/>
    <w:rsid w:val="00380D14"/>
  </w:style>
  <w:style w:type="paragraph" w:customStyle="1" w:styleId="E610314A91E844DB8A7D6188E7691014">
    <w:name w:val="E610314A91E844DB8A7D6188E7691014"/>
    <w:rsid w:val="00380D14"/>
  </w:style>
  <w:style w:type="paragraph" w:customStyle="1" w:styleId="2CBE5DF031384A19A7852DF7B09B19C3">
    <w:name w:val="2CBE5DF031384A19A7852DF7B09B19C3"/>
    <w:rsid w:val="00380D14"/>
  </w:style>
  <w:style w:type="paragraph" w:customStyle="1" w:styleId="AE2B15C6ECD04545AD659F7127C3E878">
    <w:name w:val="AE2B15C6ECD04545AD659F7127C3E878"/>
    <w:rsid w:val="00380D14"/>
  </w:style>
  <w:style w:type="paragraph" w:customStyle="1" w:styleId="24B8667E1C7746DD9679097D25FFB88C">
    <w:name w:val="24B8667E1C7746DD9679097D25FFB88C"/>
    <w:rsid w:val="00380D14"/>
  </w:style>
  <w:style w:type="paragraph" w:customStyle="1" w:styleId="663F261677F54EFBACD523B3D58EC67D">
    <w:name w:val="663F261677F54EFBACD523B3D58EC67D"/>
    <w:rsid w:val="00380D14"/>
  </w:style>
  <w:style w:type="paragraph" w:customStyle="1" w:styleId="A62E9D411A6C404B9DC670AFAABF90621">
    <w:name w:val="A62E9D411A6C404B9DC670AFAABF90621"/>
    <w:rsid w:val="00380D14"/>
    <w:rPr>
      <w:rFonts w:eastAsiaTheme="minorHAnsi"/>
      <w:lang w:eastAsia="en-US"/>
    </w:rPr>
  </w:style>
  <w:style w:type="paragraph" w:customStyle="1" w:styleId="2A76E32D0CC94792860976420EABD50F">
    <w:name w:val="2A76E32D0CC94792860976420EABD50F"/>
    <w:rsid w:val="00380D14"/>
    <w:rPr>
      <w:rFonts w:eastAsiaTheme="minorHAnsi"/>
      <w:lang w:eastAsia="en-US"/>
    </w:rPr>
  </w:style>
  <w:style w:type="paragraph" w:customStyle="1" w:styleId="9BCD6ECB60EF4A0DB48874C1FF2897081">
    <w:name w:val="9BCD6ECB60EF4A0DB48874C1FF2897081"/>
    <w:rsid w:val="00380D14"/>
    <w:rPr>
      <w:rFonts w:eastAsiaTheme="minorHAnsi"/>
      <w:lang w:eastAsia="en-US"/>
    </w:rPr>
  </w:style>
  <w:style w:type="paragraph" w:customStyle="1" w:styleId="C48AC7841AC6477799CA42A94E4D48C31">
    <w:name w:val="C48AC7841AC6477799CA42A94E4D48C31"/>
    <w:rsid w:val="00380D14"/>
    <w:rPr>
      <w:rFonts w:eastAsiaTheme="minorHAnsi"/>
      <w:lang w:eastAsia="en-US"/>
    </w:rPr>
  </w:style>
  <w:style w:type="paragraph" w:customStyle="1" w:styleId="B86659A5C8124602A7EC415019C1BEFA1">
    <w:name w:val="B86659A5C8124602A7EC415019C1BEFA1"/>
    <w:rsid w:val="00380D14"/>
    <w:rPr>
      <w:rFonts w:eastAsiaTheme="minorHAnsi"/>
      <w:lang w:eastAsia="en-US"/>
    </w:rPr>
  </w:style>
  <w:style w:type="paragraph" w:customStyle="1" w:styleId="E610314A91E844DB8A7D6188E76910141">
    <w:name w:val="E610314A91E844DB8A7D6188E76910141"/>
    <w:rsid w:val="00380D14"/>
    <w:rPr>
      <w:rFonts w:eastAsiaTheme="minorHAnsi"/>
      <w:lang w:eastAsia="en-US"/>
    </w:rPr>
  </w:style>
  <w:style w:type="paragraph" w:customStyle="1" w:styleId="2CBE5DF031384A19A7852DF7B09B19C31">
    <w:name w:val="2CBE5DF031384A19A7852DF7B09B19C31"/>
    <w:rsid w:val="00380D14"/>
    <w:rPr>
      <w:rFonts w:eastAsiaTheme="minorHAnsi"/>
      <w:lang w:eastAsia="en-US"/>
    </w:rPr>
  </w:style>
  <w:style w:type="paragraph" w:customStyle="1" w:styleId="AE2B15C6ECD04545AD659F7127C3E8781">
    <w:name w:val="AE2B15C6ECD04545AD659F7127C3E8781"/>
    <w:rsid w:val="00380D14"/>
    <w:rPr>
      <w:rFonts w:eastAsiaTheme="minorHAnsi"/>
      <w:lang w:eastAsia="en-US"/>
    </w:rPr>
  </w:style>
  <w:style w:type="paragraph" w:customStyle="1" w:styleId="24B8667E1C7746DD9679097D25FFB88C1">
    <w:name w:val="24B8667E1C7746DD9679097D25FFB88C1"/>
    <w:rsid w:val="00380D14"/>
    <w:rPr>
      <w:rFonts w:eastAsiaTheme="minorHAnsi"/>
      <w:lang w:eastAsia="en-US"/>
    </w:rPr>
  </w:style>
  <w:style w:type="paragraph" w:customStyle="1" w:styleId="663F261677F54EFBACD523B3D58EC67D1">
    <w:name w:val="663F261677F54EFBACD523B3D58EC67D1"/>
    <w:rsid w:val="00380D14"/>
    <w:rPr>
      <w:rFonts w:eastAsiaTheme="minorHAnsi"/>
      <w:lang w:eastAsia="en-US"/>
    </w:rPr>
  </w:style>
  <w:style w:type="paragraph" w:customStyle="1" w:styleId="A62E9D411A6C404B9DC670AFAABF90622">
    <w:name w:val="A62E9D411A6C404B9DC670AFAABF90622"/>
    <w:rsid w:val="00380D14"/>
    <w:rPr>
      <w:rFonts w:eastAsiaTheme="minorHAnsi"/>
      <w:lang w:eastAsia="en-US"/>
    </w:rPr>
  </w:style>
  <w:style w:type="paragraph" w:customStyle="1" w:styleId="2A76E32D0CC94792860976420EABD50F1">
    <w:name w:val="2A76E32D0CC94792860976420EABD50F1"/>
    <w:rsid w:val="00380D14"/>
    <w:rPr>
      <w:rFonts w:eastAsiaTheme="minorHAnsi"/>
      <w:lang w:eastAsia="en-US"/>
    </w:rPr>
  </w:style>
  <w:style w:type="paragraph" w:customStyle="1" w:styleId="9BCD6ECB60EF4A0DB48874C1FF2897082">
    <w:name w:val="9BCD6ECB60EF4A0DB48874C1FF2897082"/>
    <w:rsid w:val="00380D14"/>
    <w:rPr>
      <w:rFonts w:eastAsiaTheme="minorHAnsi"/>
      <w:lang w:eastAsia="en-US"/>
    </w:rPr>
  </w:style>
  <w:style w:type="paragraph" w:customStyle="1" w:styleId="C48AC7841AC6477799CA42A94E4D48C32">
    <w:name w:val="C48AC7841AC6477799CA42A94E4D48C32"/>
    <w:rsid w:val="00380D14"/>
    <w:rPr>
      <w:rFonts w:eastAsiaTheme="minorHAnsi"/>
      <w:lang w:eastAsia="en-US"/>
    </w:rPr>
  </w:style>
  <w:style w:type="paragraph" w:customStyle="1" w:styleId="B86659A5C8124602A7EC415019C1BEFA2">
    <w:name w:val="B86659A5C8124602A7EC415019C1BEFA2"/>
    <w:rsid w:val="00380D14"/>
    <w:rPr>
      <w:rFonts w:eastAsiaTheme="minorHAnsi"/>
      <w:lang w:eastAsia="en-US"/>
    </w:rPr>
  </w:style>
  <w:style w:type="paragraph" w:customStyle="1" w:styleId="E610314A91E844DB8A7D6188E76910142">
    <w:name w:val="E610314A91E844DB8A7D6188E76910142"/>
    <w:rsid w:val="00380D14"/>
    <w:rPr>
      <w:rFonts w:eastAsiaTheme="minorHAnsi"/>
      <w:lang w:eastAsia="en-US"/>
    </w:rPr>
  </w:style>
  <w:style w:type="paragraph" w:customStyle="1" w:styleId="2CBE5DF031384A19A7852DF7B09B19C32">
    <w:name w:val="2CBE5DF031384A19A7852DF7B09B19C32"/>
    <w:rsid w:val="00380D14"/>
    <w:rPr>
      <w:rFonts w:eastAsiaTheme="minorHAnsi"/>
      <w:lang w:eastAsia="en-US"/>
    </w:rPr>
  </w:style>
  <w:style w:type="paragraph" w:customStyle="1" w:styleId="AE2B15C6ECD04545AD659F7127C3E8782">
    <w:name w:val="AE2B15C6ECD04545AD659F7127C3E8782"/>
    <w:rsid w:val="00380D14"/>
    <w:rPr>
      <w:rFonts w:eastAsiaTheme="minorHAnsi"/>
      <w:lang w:eastAsia="en-US"/>
    </w:rPr>
  </w:style>
  <w:style w:type="paragraph" w:customStyle="1" w:styleId="24B8667E1C7746DD9679097D25FFB88C2">
    <w:name w:val="24B8667E1C7746DD9679097D25FFB88C2"/>
    <w:rsid w:val="00380D14"/>
    <w:rPr>
      <w:rFonts w:eastAsiaTheme="minorHAnsi"/>
      <w:lang w:eastAsia="en-US"/>
    </w:rPr>
  </w:style>
  <w:style w:type="paragraph" w:customStyle="1" w:styleId="663F261677F54EFBACD523B3D58EC67D2">
    <w:name w:val="663F261677F54EFBACD523B3D58EC67D2"/>
    <w:rsid w:val="00380D14"/>
    <w:rPr>
      <w:rFonts w:eastAsiaTheme="minorHAnsi"/>
      <w:lang w:eastAsia="en-US"/>
    </w:rPr>
  </w:style>
  <w:style w:type="paragraph" w:customStyle="1" w:styleId="A62E9D411A6C404B9DC670AFAABF90623">
    <w:name w:val="A62E9D411A6C404B9DC670AFAABF90623"/>
    <w:rsid w:val="00380D14"/>
    <w:rPr>
      <w:rFonts w:eastAsiaTheme="minorHAnsi"/>
      <w:lang w:eastAsia="en-US"/>
    </w:rPr>
  </w:style>
  <w:style w:type="paragraph" w:customStyle="1" w:styleId="2A76E32D0CC94792860976420EABD50F2">
    <w:name w:val="2A76E32D0CC94792860976420EABD50F2"/>
    <w:rsid w:val="00380D14"/>
    <w:rPr>
      <w:rFonts w:eastAsiaTheme="minorHAnsi"/>
      <w:lang w:eastAsia="en-US"/>
    </w:rPr>
  </w:style>
  <w:style w:type="paragraph" w:customStyle="1" w:styleId="9BCD6ECB60EF4A0DB48874C1FF2897083">
    <w:name w:val="9BCD6ECB60EF4A0DB48874C1FF2897083"/>
    <w:rsid w:val="00380D14"/>
    <w:rPr>
      <w:rFonts w:eastAsiaTheme="minorHAnsi"/>
      <w:lang w:eastAsia="en-US"/>
    </w:rPr>
  </w:style>
  <w:style w:type="paragraph" w:customStyle="1" w:styleId="C48AC7841AC6477799CA42A94E4D48C33">
    <w:name w:val="C48AC7841AC6477799CA42A94E4D48C33"/>
    <w:rsid w:val="00380D14"/>
    <w:rPr>
      <w:rFonts w:eastAsiaTheme="minorHAnsi"/>
      <w:lang w:eastAsia="en-US"/>
    </w:rPr>
  </w:style>
  <w:style w:type="paragraph" w:customStyle="1" w:styleId="B86659A5C8124602A7EC415019C1BEFA3">
    <w:name w:val="B86659A5C8124602A7EC415019C1BEFA3"/>
    <w:rsid w:val="00380D14"/>
    <w:rPr>
      <w:rFonts w:eastAsiaTheme="minorHAnsi"/>
      <w:lang w:eastAsia="en-US"/>
    </w:rPr>
  </w:style>
  <w:style w:type="paragraph" w:customStyle="1" w:styleId="E610314A91E844DB8A7D6188E76910143">
    <w:name w:val="E610314A91E844DB8A7D6188E76910143"/>
    <w:rsid w:val="00380D14"/>
    <w:rPr>
      <w:rFonts w:eastAsiaTheme="minorHAnsi"/>
      <w:lang w:eastAsia="en-US"/>
    </w:rPr>
  </w:style>
  <w:style w:type="paragraph" w:customStyle="1" w:styleId="2CBE5DF031384A19A7852DF7B09B19C33">
    <w:name w:val="2CBE5DF031384A19A7852DF7B09B19C33"/>
    <w:rsid w:val="00380D14"/>
    <w:rPr>
      <w:rFonts w:eastAsiaTheme="minorHAnsi"/>
      <w:lang w:eastAsia="en-US"/>
    </w:rPr>
  </w:style>
  <w:style w:type="paragraph" w:customStyle="1" w:styleId="AE2B15C6ECD04545AD659F7127C3E8783">
    <w:name w:val="AE2B15C6ECD04545AD659F7127C3E8783"/>
    <w:rsid w:val="00380D14"/>
    <w:rPr>
      <w:rFonts w:eastAsiaTheme="minorHAnsi"/>
      <w:lang w:eastAsia="en-US"/>
    </w:rPr>
  </w:style>
  <w:style w:type="paragraph" w:customStyle="1" w:styleId="24B8667E1C7746DD9679097D25FFB88C3">
    <w:name w:val="24B8667E1C7746DD9679097D25FFB88C3"/>
    <w:rsid w:val="00380D14"/>
    <w:rPr>
      <w:rFonts w:eastAsiaTheme="minorHAnsi"/>
      <w:lang w:eastAsia="en-US"/>
    </w:rPr>
  </w:style>
  <w:style w:type="paragraph" w:customStyle="1" w:styleId="663F261677F54EFBACD523B3D58EC67D3">
    <w:name w:val="663F261677F54EFBACD523B3D58EC67D3"/>
    <w:rsid w:val="00380D14"/>
    <w:rPr>
      <w:rFonts w:eastAsiaTheme="minorHAnsi"/>
      <w:lang w:eastAsia="en-US"/>
    </w:rPr>
  </w:style>
  <w:style w:type="paragraph" w:customStyle="1" w:styleId="06D87844606D45DDBBBB1243DD5ED98F">
    <w:name w:val="06D87844606D45DDBBBB1243DD5ED98F"/>
    <w:rsid w:val="00380D14"/>
  </w:style>
  <w:style w:type="paragraph" w:customStyle="1" w:styleId="54825879407B4DC3B73DD80BDD53B4EB">
    <w:name w:val="54825879407B4DC3B73DD80BDD53B4EB"/>
    <w:rsid w:val="00380D14"/>
  </w:style>
  <w:style w:type="paragraph" w:customStyle="1" w:styleId="811E085D578E4E85813E1EDCBB01C490">
    <w:name w:val="811E085D578E4E85813E1EDCBB01C490"/>
    <w:rsid w:val="00380D14"/>
  </w:style>
  <w:style w:type="paragraph" w:customStyle="1" w:styleId="8468605C6D824177B61DBB0ED766931E">
    <w:name w:val="8468605C6D824177B61DBB0ED766931E"/>
    <w:rsid w:val="00380D14"/>
  </w:style>
  <w:style w:type="paragraph" w:customStyle="1" w:styleId="0E28E58322AC48B49AB84A12C1AEBCE1">
    <w:name w:val="0E28E58322AC48B49AB84A12C1AEBCE1"/>
    <w:rsid w:val="00380D14"/>
  </w:style>
  <w:style w:type="paragraph" w:customStyle="1" w:styleId="0539EB095C9E477481DF98F476DDD874">
    <w:name w:val="0539EB095C9E477481DF98F476DDD874"/>
    <w:rsid w:val="00380D14"/>
  </w:style>
  <w:style w:type="paragraph" w:customStyle="1" w:styleId="AD3CFDDDF331488F8D3008B0834C8220">
    <w:name w:val="AD3CFDDDF331488F8D3008B0834C8220"/>
    <w:rsid w:val="00380D14"/>
  </w:style>
  <w:style w:type="paragraph" w:customStyle="1" w:styleId="1C517943C1154D22A53DA3E89309DAB7">
    <w:name w:val="1C517943C1154D22A53DA3E89309DAB7"/>
    <w:rsid w:val="00380D14"/>
  </w:style>
  <w:style w:type="paragraph" w:customStyle="1" w:styleId="75A5C3B9607F4BC2824B2049B0C3B426">
    <w:name w:val="75A5C3B9607F4BC2824B2049B0C3B426"/>
    <w:rsid w:val="00380D14"/>
  </w:style>
  <w:style w:type="paragraph" w:customStyle="1" w:styleId="D01F61D6AACB46EF9A80EEE3E3F8223A">
    <w:name w:val="D01F61D6AACB46EF9A80EEE3E3F8223A"/>
    <w:rsid w:val="00380D14"/>
  </w:style>
  <w:style w:type="paragraph" w:customStyle="1" w:styleId="4C66A26E646743CBAEA2E21D207B4F64">
    <w:name w:val="4C66A26E646743CBAEA2E21D207B4F64"/>
    <w:rsid w:val="00380D14"/>
  </w:style>
  <w:style w:type="paragraph" w:customStyle="1" w:styleId="05AEDDCB4FA34435B99FB4D1A97F619D">
    <w:name w:val="05AEDDCB4FA34435B99FB4D1A97F619D"/>
    <w:rsid w:val="00380D14"/>
  </w:style>
  <w:style w:type="paragraph" w:customStyle="1" w:styleId="8EAF4C18A12A4BC7B577FD570D35C7B1">
    <w:name w:val="8EAF4C18A12A4BC7B577FD570D35C7B1"/>
    <w:rsid w:val="00380D14"/>
  </w:style>
  <w:style w:type="paragraph" w:customStyle="1" w:styleId="21A9B890301542258623BB0755CEEE6B">
    <w:name w:val="21A9B890301542258623BB0755CEEE6B"/>
    <w:rsid w:val="00380D14"/>
  </w:style>
  <w:style w:type="paragraph" w:customStyle="1" w:styleId="0A27E0FD1ABC48508D4F0E89CD9EB520">
    <w:name w:val="0A27E0FD1ABC48508D4F0E89CD9EB520"/>
    <w:rsid w:val="00380D14"/>
  </w:style>
  <w:style w:type="paragraph" w:customStyle="1" w:styleId="A7380E2270F7481EB92F7B4CD523EECD">
    <w:name w:val="A7380E2270F7481EB92F7B4CD523EECD"/>
    <w:rsid w:val="00380D14"/>
  </w:style>
  <w:style w:type="paragraph" w:customStyle="1" w:styleId="B4404954789E49AEA96FA0AC6C34FC3E">
    <w:name w:val="B4404954789E49AEA96FA0AC6C34FC3E"/>
    <w:rsid w:val="00380D14"/>
  </w:style>
  <w:style w:type="paragraph" w:customStyle="1" w:styleId="51D9055B557C40D4B513B8FDFA289779">
    <w:name w:val="51D9055B557C40D4B513B8FDFA289779"/>
    <w:rsid w:val="00380D14"/>
  </w:style>
  <w:style w:type="paragraph" w:customStyle="1" w:styleId="137FA83232624DB58E51BEFA5AD03CB8">
    <w:name w:val="137FA83232624DB58E51BEFA5AD03CB8"/>
    <w:rsid w:val="00380D14"/>
  </w:style>
  <w:style w:type="paragraph" w:customStyle="1" w:styleId="03016A9504FE4E00BE234A83E6BDF19E">
    <w:name w:val="03016A9504FE4E00BE234A83E6BDF19E"/>
    <w:rsid w:val="00380D14"/>
  </w:style>
  <w:style w:type="paragraph" w:customStyle="1" w:styleId="A381918983B24A1DBF06CA9A064915CD">
    <w:name w:val="A381918983B24A1DBF06CA9A064915CD"/>
    <w:rsid w:val="00380D14"/>
  </w:style>
  <w:style w:type="paragraph" w:customStyle="1" w:styleId="D47D743C4E9E4BA4B037E2769CD28706">
    <w:name w:val="D47D743C4E9E4BA4B037E2769CD28706"/>
    <w:rsid w:val="00380D14"/>
  </w:style>
  <w:style w:type="paragraph" w:customStyle="1" w:styleId="5760195C51FB4D46872D423208B6C9B4">
    <w:name w:val="5760195C51FB4D46872D423208B6C9B4"/>
    <w:rsid w:val="00380D14"/>
  </w:style>
  <w:style w:type="paragraph" w:customStyle="1" w:styleId="4C5A90E6AE5F41AE84A6CD9A90E622CD">
    <w:name w:val="4C5A90E6AE5F41AE84A6CD9A90E622CD"/>
    <w:rsid w:val="00380D14"/>
  </w:style>
  <w:style w:type="paragraph" w:customStyle="1" w:styleId="130AA95C858048AA920D9FA725B3AAD2">
    <w:name w:val="130AA95C858048AA920D9FA725B3AAD2"/>
    <w:rsid w:val="00380D14"/>
  </w:style>
  <w:style w:type="paragraph" w:customStyle="1" w:styleId="16694E3E01664413A73A57B4AFB6D70A">
    <w:name w:val="16694E3E01664413A73A57B4AFB6D70A"/>
    <w:rsid w:val="00380D14"/>
  </w:style>
  <w:style w:type="paragraph" w:customStyle="1" w:styleId="2EF1F9FD42F64DAD93A01E07E47BE7CD">
    <w:name w:val="2EF1F9FD42F64DAD93A01E07E47BE7CD"/>
    <w:rsid w:val="00380D14"/>
  </w:style>
  <w:style w:type="paragraph" w:customStyle="1" w:styleId="8ACB8BE790CB48E59E5BB39288C1A81B">
    <w:name w:val="8ACB8BE790CB48E59E5BB39288C1A81B"/>
    <w:rsid w:val="00380D14"/>
  </w:style>
  <w:style w:type="paragraph" w:customStyle="1" w:styleId="29B8DB4E731F4F5D9AF86D1FD4D7E9D8">
    <w:name w:val="29B8DB4E731F4F5D9AF86D1FD4D7E9D8"/>
    <w:rsid w:val="00380D14"/>
  </w:style>
  <w:style w:type="paragraph" w:customStyle="1" w:styleId="075493B975254C3BAB819D8F22E891C5">
    <w:name w:val="075493B975254C3BAB819D8F22E891C5"/>
    <w:rsid w:val="00380D14"/>
  </w:style>
  <w:style w:type="paragraph" w:customStyle="1" w:styleId="6ADACCBFAD2D49A8A8DF09CAC33C4118">
    <w:name w:val="6ADACCBFAD2D49A8A8DF09CAC33C4118"/>
    <w:rsid w:val="00380D14"/>
  </w:style>
  <w:style w:type="paragraph" w:customStyle="1" w:styleId="61B5ACDD7DBE438397B5FD3F56C593AB">
    <w:name w:val="61B5ACDD7DBE438397B5FD3F56C593AB"/>
    <w:rsid w:val="00380D14"/>
  </w:style>
  <w:style w:type="paragraph" w:customStyle="1" w:styleId="36B8C88AFD1A44C4B5A112127ACB5922">
    <w:name w:val="36B8C88AFD1A44C4B5A112127ACB5922"/>
    <w:rsid w:val="00380D14"/>
  </w:style>
  <w:style w:type="paragraph" w:customStyle="1" w:styleId="D20D2CE488E94759998457655D5694D1">
    <w:name w:val="D20D2CE488E94759998457655D5694D1"/>
    <w:rsid w:val="00380D14"/>
  </w:style>
  <w:style w:type="paragraph" w:customStyle="1" w:styleId="621B63D8B781488285EB192E6ABD932A">
    <w:name w:val="621B63D8B781488285EB192E6ABD932A"/>
    <w:rsid w:val="00380D14"/>
  </w:style>
  <w:style w:type="paragraph" w:customStyle="1" w:styleId="7BC80F0C80564AEDB2A937DADB55A754">
    <w:name w:val="7BC80F0C80564AEDB2A937DADB55A754"/>
    <w:rsid w:val="00380D14"/>
  </w:style>
  <w:style w:type="paragraph" w:customStyle="1" w:styleId="D7E9228CBF674A4AAA284CCA74714A2E">
    <w:name w:val="D7E9228CBF674A4AAA284CCA74714A2E"/>
    <w:rsid w:val="00380D14"/>
  </w:style>
  <w:style w:type="paragraph" w:customStyle="1" w:styleId="9C60F371035F40DA9C7D5CED2A69215B">
    <w:name w:val="9C60F371035F40DA9C7D5CED2A69215B"/>
    <w:rsid w:val="00380D14"/>
  </w:style>
  <w:style w:type="paragraph" w:customStyle="1" w:styleId="BF1E879CBCA94E4E903628BB8CAF9315">
    <w:name w:val="BF1E879CBCA94E4E903628BB8CAF9315"/>
    <w:rsid w:val="00380D14"/>
  </w:style>
  <w:style w:type="paragraph" w:customStyle="1" w:styleId="A13CA9548C2242E8A8EA4DC0286857A8">
    <w:name w:val="A13CA9548C2242E8A8EA4DC0286857A8"/>
    <w:rsid w:val="00380D14"/>
  </w:style>
  <w:style w:type="paragraph" w:customStyle="1" w:styleId="4E8C4CCE7AEE4C2FB664F1CD3960664B">
    <w:name w:val="4E8C4CCE7AEE4C2FB664F1CD3960664B"/>
    <w:rsid w:val="00380D14"/>
  </w:style>
  <w:style w:type="paragraph" w:customStyle="1" w:styleId="CD58BD7F34CC4813815DDD1AC8A003A7">
    <w:name w:val="CD58BD7F34CC4813815DDD1AC8A003A7"/>
    <w:rsid w:val="00380D14"/>
  </w:style>
  <w:style w:type="paragraph" w:customStyle="1" w:styleId="FA21CE544A144A849D54337DACFE6784">
    <w:name w:val="FA21CE544A144A849D54337DACFE6784"/>
    <w:rsid w:val="00380D14"/>
  </w:style>
  <w:style w:type="paragraph" w:customStyle="1" w:styleId="01811BD7589A4415BFFB4D5A1CC1CD6D">
    <w:name w:val="01811BD7589A4415BFFB4D5A1CC1CD6D"/>
    <w:rsid w:val="00380D14"/>
  </w:style>
  <w:style w:type="paragraph" w:customStyle="1" w:styleId="AB61ABEB8AC4471AA23027AD27BE2F0F">
    <w:name w:val="AB61ABEB8AC4471AA23027AD27BE2F0F"/>
    <w:rsid w:val="00380D14"/>
  </w:style>
  <w:style w:type="paragraph" w:customStyle="1" w:styleId="FD46E0F0125943748FAF3AA179EFBBF1">
    <w:name w:val="FD46E0F0125943748FAF3AA179EFBBF1"/>
    <w:rsid w:val="00380D14"/>
  </w:style>
  <w:style w:type="paragraph" w:customStyle="1" w:styleId="5AD53B10E7C94123B2270FDF0B8F9167">
    <w:name w:val="5AD53B10E7C94123B2270FDF0B8F9167"/>
    <w:rsid w:val="00380D14"/>
  </w:style>
  <w:style w:type="paragraph" w:customStyle="1" w:styleId="A3F3E033C678478FB7D83CD6F7B7ED6B">
    <w:name w:val="A3F3E033C678478FB7D83CD6F7B7ED6B"/>
    <w:rsid w:val="00380D14"/>
  </w:style>
  <w:style w:type="paragraph" w:customStyle="1" w:styleId="7FA2294163E34263B79B2A94956621BC">
    <w:name w:val="7FA2294163E34263B79B2A94956621BC"/>
    <w:rsid w:val="00380D14"/>
  </w:style>
  <w:style w:type="paragraph" w:customStyle="1" w:styleId="DE0ED0032E8D46EF8094AEC19324DEB3">
    <w:name w:val="DE0ED0032E8D46EF8094AEC19324DEB3"/>
    <w:rsid w:val="00380D14"/>
  </w:style>
  <w:style w:type="paragraph" w:customStyle="1" w:styleId="C484ED8FED344467917440331F9FF26A">
    <w:name w:val="C484ED8FED344467917440331F9FF26A"/>
    <w:rsid w:val="00380D14"/>
  </w:style>
  <w:style w:type="paragraph" w:customStyle="1" w:styleId="016A10CC60D74A28BCF42CAD6A17C921">
    <w:name w:val="016A10CC60D74A28BCF42CAD6A17C921"/>
    <w:rsid w:val="00380D14"/>
  </w:style>
  <w:style w:type="paragraph" w:customStyle="1" w:styleId="74F7FC64445E4B2382CA59919E781E8F">
    <w:name w:val="74F7FC64445E4B2382CA59919E781E8F"/>
    <w:rsid w:val="00380D14"/>
  </w:style>
  <w:style w:type="paragraph" w:customStyle="1" w:styleId="F31F7EF654C44EBA9E823CEA6F8F5FF8">
    <w:name w:val="F31F7EF654C44EBA9E823CEA6F8F5FF8"/>
    <w:rsid w:val="00380D14"/>
  </w:style>
  <w:style w:type="paragraph" w:customStyle="1" w:styleId="72043F540DB4462BAED23F2033AAC468">
    <w:name w:val="72043F540DB4462BAED23F2033AAC468"/>
    <w:rsid w:val="00380D14"/>
  </w:style>
  <w:style w:type="paragraph" w:customStyle="1" w:styleId="9D1847FAE69742519FED2B87C19E2D3C">
    <w:name w:val="9D1847FAE69742519FED2B87C19E2D3C"/>
    <w:rsid w:val="00380D14"/>
  </w:style>
  <w:style w:type="paragraph" w:customStyle="1" w:styleId="4FEB17F5F17C4A48A006EF1DF45CC0FE">
    <w:name w:val="4FEB17F5F17C4A48A006EF1DF45CC0FE"/>
    <w:rsid w:val="00380D14"/>
  </w:style>
  <w:style w:type="paragraph" w:customStyle="1" w:styleId="8FFF2B9825584C8AA09C3D8EEC04F35F">
    <w:name w:val="8FFF2B9825584C8AA09C3D8EEC04F35F"/>
    <w:rsid w:val="00380D14"/>
  </w:style>
  <w:style w:type="paragraph" w:customStyle="1" w:styleId="D978198183554E3886A13C75F36C7CC4">
    <w:name w:val="D978198183554E3886A13C75F36C7CC4"/>
    <w:rsid w:val="00380D14"/>
  </w:style>
  <w:style w:type="paragraph" w:customStyle="1" w:styleId="FF5BBD7727AD4A16B47E381CF61E29AC">
    <w:name w:val="FF5BBD7727AD4A16B47E381CF61E29AC"/>
    <w:rsid w:val="00380D14"/>
  </w:style>
  <w:style w:type="paragraph" w:customStyle="1" w:styleId="EE916EAC2D1A4673AA6069B056AB2467">
    <w:name w:val="EE916EAC2D1A4673AA6069B056AB2467"/>
    <w:rsid w:val="00380D14"/>
  </w:style>
  <w:style w:type="paragraph" w:customStyle="1" w:styleId="FFB3ED112B2D482EB104FCE3DEDCCA3A">
    <w:name w:val="FFB3ED112B2D482EB104FCE3DEDCCA3A"/>
    <w:rsid w:val="00380D14"/>
  </w:style>
  <w:style w:type="paragraph" w:customStyle="1" w:styleId="121EEB37A33A4B4B8B42DF54B61D8413">
    <w:name w:val="121EEB37A33A4B4B8B42DF54B61D8413"/>
    <w:rsid w:val="00380D14"/>
  </w:style>
  <w:style w:type="paragraph" w:customStyle="1" w:styleId="CCADD7C8430949B5A3FC7C2B1527EAA1">
    <w:name w:val="CCADD7C8430949B5A3FC7C2B1527EAA1"/>
    <w:rsid w:val="00380D14"/>
  </w:style>
  <w:style w:type="paragraph" w:customStyle="1" w:styleId="2BAEDA9113D746948379E93C78FCB2A5">
    <w:name w:val="2BAEDA9113D746948379E93C78FCB2A5"/>
    <w:rsid w:val="00380D14"/>
  </w:style>
  <w:style w:type="paragraph" w:customStyle="1" w:styleId="03FEE502D420459DB736643ACD7412C5">
    <w:name w:val="03FEE502D420459DB736643ACD7412C5"/>
    <w:rsid w:val="00380D14"/>
  </w:style>
  <w:style w:type="paragraph" w:customStyle="1" w:styleId="E2BCDAEF7295470BADF1436B76D9FB0C">
    <w:name w:val="E2BCDAEF7295470BADF1436B76D9FB0C"/>
    <w:rsid w:val="00380D14"/>
  </w:style>
  <w:style w:type="paragraph" w:customStyle="1" w:styleId="8FA3DD1D68F6402AAF56F53D204984BC">
    <w:name w:val="8FA3DD1D68F6402AAF56F53D204984BC"/>
    <w:rsid w:val="00380D14"/>
  </w:style>
  <w:style w:type="paragraph" w:customStyle="1" w:styleId="1320738C2D8A4FD481D5E0BBBFFCD417">
    <w:name w:val="1320738C2D8A4FD481D5E0BBBFFCD417"/>
    <w:rsid w:val="00380D14"/>
  </w:style>
  <w:style w:type="paragraph" w:customStyle="1" w:styleId="DFC8CC514F32483BA917051F79C5645E">
    <w:name w:val="DFC8CC514F32483BA917051F79C5645E"/>
    <w:rsid w:val="00380D14"/>
  </w:style>
  <w:style w:type="paragraph" w:customStyle="1" w:styleId="8F4D8990BDCB4A339278B0261A7FE81B">
    <w:name w:val="8F4D8990BDCB4A339278B0261A7FE81B"/>
    <w:rsid w:val="00380D14"/>
  </w:style>
  <w:style w:type="paragraph" w:customStyle="1" w:styleId="F8F4BDBCC63844C2BAC2FABEE83ACA42">
    <w:name w:val="F8F4BDBCC63844C2BAC2FABEE83ACA42"/>
    <w:rsid w:val="00380D14"/>
  </w:style>
  <w:style w:type="paragraph" w:customStyle="1" w:styleId="04C4F70CA8F5453C84C4405DDDF7FED0">
    <w:name w:val="04C4F70CA8F5453C84C4405DDDF7FED0"/>
    <w:rsid w:val="00FC577E"/>
    <w:rPr>
      <w:rFonts w:eastAsiaTheme="minorHAnsi"/>
      <w:lang w:eastAsia="en-US"/>
    </w:rPr>
  </w:style>
  <w:style w:type="paragraph" w:customStyle="1" w:styleId="A62E9D411A6C404B9DC670AFAABF90624">
    <w:name w:val="A62E9D411A6C404B9DC670AFAABF90624"/>
    <w:rsid w:val="00FC577E"/>
    <w:rPr>
      <w:rFonts w:eastAsiaTheme="minorHAnsi"/>
      <w:lang w:eastAsia="en-US"/>
    </w:rPr>
  </w:style>
  <w:style w:type="paragraph" w:customStyle="1" w:styleId="06D87844606D45DDBBBB1243DD5ED98F1">
    <w:name w:val="06D87844606D45DDBBBB1243DD5ED98F1"/>
    <w:rsid w:val="00FC577E"/>
    <w:rPr>
      <w:rFonts w:eastAsiaTheme="minorHAnsi"/>
      <w:lang w:eastAsia="en-US"/>
    </w:rPr>
  </w:style>
  <w:style w:type="paragraph" w:customStyle="1" w:styleId="54825879407B4DC3B73DD80BDD53B4EB1">
    <w:name w:val="54825879407B4DC3B73DD80BDD53B4EB1"/>
    <w:rsid w:val="00FC577E"/>
    <w:rPr>
      <w:rFonts w:eastAsiaTheme="minorHAnsi"/>
      <w:lang w:eastAsia="en-US"/>
    </w:rPr>
  </w:style>
  <w:style w:type="paragraph" w:customStyle="1" w:styleId="811E085D578E4E85813E1EDCBB01C4901">
    <w:name w:val="811E085D578E4E85813E1EDCBB01C4901"/>
    <w:rsid w:val="00FC577E"/>
    <w:rPr>
      <w:rFonts w:eastAsiaTheme="minorHAnsi"/>
      <w:lang w:eastAsia="en-US"/>
    </w:rPr>
  </w:style>
  <w:style w:type="paragraph" w:customStyle="1" w:styleId="8468605C6D824177B61DBB0ED766931E1">
    <w:name w:val="8468605C6D824177B61DBB0ED766931E1"/>
    <w:rsid w:val="00FC577E"/>
    <w:rPr>
      <w:rFonts w:eastAsiaTheme="minorHAnsi"/>
      <w:lang w:eastAsia="en-US"/>
    </w:rPr>
  </w:style>
  <w:style w:type="paragraph" w:customStyle="1" w:styleId="E610314A91E844DB8A7D6188E76910144">
    <w:name w:val="E610314A91E844DB8A7D6188E76910144"/>
    <w:rsid w:val="00FC577E"/>
    <w:rPr>
      <w:rFonts w:eastAsiaTheme="minorHAnsi"/>
      <w:lang w:eastAsia="en-US"/>
    </w:rPr>
  </w:style>
  <w:style w:type="paragraph" w:customStyle="1" w:styleId="0E28E58322AC48B49AB84A12C1AEBCE11">
    <w:name w:val="0E28E58322AC48B49AB84A12C1AEBCE11"/>
    <w:rsid w:val="00FC577E"/>
    <w:rPr>
      <w:rFonts w:eastAsiaTheme="minorHAnsi"/>
      <w:lang w:eastAsia="en-US"/>
    </w:rPr>
  </w:style>
  <w:style w:type="paragraph" w:customStyle="1" w:styleId="AE2B15C6ECD04545AD659F7127C3E8784">
    <w:name w:val="AE2B15C6ECD04545AD659F7127C3E8784"/>
    <w:rsid w:val="00FC577E"/>
    <w:rPr>
      <w:rFonts w:eastAsiaTheme="minorHAnsi"/>
      <w:lang w:eastAsia="en-US"/>
    </w:rPr>
  </w:style>
  <w:style w:type="paragraph" w:customStyle="1" w:styleId="24B8667E1C7746DD9679097D25FFB88C4">
    <w:name w:val="24B8667E1C7746DD9679097D25FFB88C4"/>
    <w:rsid w:val="00FC577E"/>
    <w:rPr>
      <w:rFonts w:eastAsiaTheme="minorHAnsi"/>
      <w:lang w:eastAsia="en-US"/>
    </w:rPr>
  </w:style>
  <w:style w:type="paragraph" w:customStyle="1" w:styleId="663F261677F54EFBACD523B3D58EC67D4">
    <w:name w:val="663F261677F54EFBACD523B3D58EC67D4"/>
    <w:rsid w:val="00FC577E"/>
    <w:rPr>
      <w:rFonts w:eastAsiaTheme="minorHAnsi"/>
      <w:lang w:eastAsia="en-US"/>
    </w:rPr>
  </w:style>
  <w:style w:type="paragraph" w:customStyle="1" w:styleId="AB61ABEB8AC4471AA23027AD27BE2F0F1">
    <w:name w:val="AB61ABEB8AC4471AA23027AD27BE2F0F1"/>
    <w:rsid w:val="00FC577E"/>
    <w:rPr>
      <w:rFonts w:eastAsiaTheme="minorHAnsi"/>
      <w:lang w:eastAsia="en-US"/>
    </w:rPr>
  </w:style>
  <w:style w:type="paragraph" w:customStyle="1" w:styleId="1C517943C1154D22A53DA3E89309DAB71">
    <w:name w:val="1C517943C1154D22A53DA3E89309DAB71"/>
    <w:rsid w:val="00FC577E"/>
    <w:rPr>
      <w:rFonts w:eastAsiaTheme="minorHAnsi"/>
      <w:lang w:eastAsia="en-US"/>
    </w:rPr>
  </w:style>
  <w:style w:type="paragraph" w:customStyle="1" w:styleId="AD3CFDDDF331488F8D3008B0834C82201">
    <w:name w:val="AD3CFDDDF331488F8D3008B0834C82201"/>
    <w:rsid w:val="00FC577E"/>
    <w:rPr>
      <w:rFonts w:eastAsiaTheme="minorHAnsi"/>
      <w:lang w:eastAsia="en-US"/>
    </w:rPr>
  </w:style>
  <w:style w:type="paragraph" w:customStyle="1" w:styleId="75A5C3B9607F4BC2824B2049B0C3B4261">
    <w:name w:val="75A5C3B9607F4BC2824B2049B0C3B4261"/>
    <w:rsid w:val="00FC577E"/>
    <w:rPr>
      <w:rFonts w:eastAsiaTheme="minorHAnsi"/>
      <w:lang w:eastAsia="en-US"/>
    </w:rPr>
  </w:style>
  <w:style w:type="paragraph" w:customStyle="1" w:styleId="D01F61D6AACB46EF9A80EEE3E3F8223A1">
    <w:name w:val="D01F61D6AACB46EF9A80EEE3E3F8223A1"/>
    <w:rsid w:val="00FC577E"/>
    <w:rPr>
      <w:rFonts w:eastAsiaTheme="minorHAnsi"/>
      <w:lang w:eastAsia="en-US"/>
    </w:rPr>
  </w:style>
  <w:style w:type="paragraph" w:customStyle="1" w:styleId="4C66A26E646743CBAEA2E21D207B4F641">
    <w:name w:val="4C66A26E646743CBAEA2E21D207B4F641"/>
    <w:rsid w:val="00FC577E"/>
    <w:rPr>
      <w:rFonts w:eastAsiaTheme="minorHAnsi"/>
      <w:lang w:eastAsia="en-US"/>
    </w:rPr>
  </w:style>
  <w:style w:type="paragraph" w:customStyle="1" w:styleId="05AEDDCB4FA34435B99FB4D1A97F619D1">
    <w:name w:val="05AEDDCB4FA34435B99FB4D1A97F619D1"/>
    <w:rsid w:val="00FC577E"/>
    <w:rPr>
      <w:rFonts w:eastAsiaTheme="minorHAnsi"/>
      <w:lang w:eastAsia="en-US"/>
    </w:rPr>
  </w:style>
  <w:style w:type="paragraph" w:customStyle="1" w:styleId="8EAF4C18A12A4BC7B577FD570D35C7B11">
    <w:name w:val="8EAF4C18A12A4BC7B577FD570D35C7B11"/>
    <w:rsid w:val="00FC577E"/>
    <w:rPr>
      <w:rFonts w:eastAsiaTheme="minorHAnsi"/>
      <w:lang w:eastAsia="en-US"/>
    </w:rPr>
  </w:style>
  <w:style w:type="paragraph" w:customStyle="1" w:styleId="21A9B890301542258623BB0755CEEE6B1">
    <w:name w:val="21A9B890301542258623BB0755CEEE6B1"/>
    <w:rsid w:val="00FC577E"/>
    <w:rPr>
      <w:rFonts w:eastAsiaTheme="minorHAnsi"/>
      <w:lang w:eastAsia="en-US"/>
    </w:rPr>
  </w:style>
  <w:style w:type="paragraph" w:customStyle="1" w:styleId="72043F540DB4462BAED23F2033AAC4681">
    <w:name w:val="72043F540DB4462BAED23F2033AAC4681"/>
    <w:rsid w:val="00FC577E"/>
    <w:rPr>
      <w:rFonts w:eastAsiaTheme="minorHAnsi"/>
      <w:lang w:eastAsia="en-US"/>
    </w:rPr>
  </w:style>
  <w:style w:type="paragraph" w:customStyle="1" w:styleId="61B5ACDD7DBE438397B5FD3F56C593AB1">
    <w:name w:val="61B5ACDD7DBE438397B5FD3F56C593AB1"/>
    <w:rsid w:val="00FC577E"/>
    <w:rPr>
      <w:rFonts w:eastAsiaTheme="minorHAnsi"/>
      <w:lang w:eastAsia="en-US"/>
    </w:rPr>
  </w:style>
  <w:style w:type="paragraph" w:customStyle="1" w:styleId="36B8C88AFD1A44C4B5A112127ACB59221">
    <w:name w:val="36B8C88AFD1A44C4B5A112127ACB59221"/>
    <w:rsid w:val="00FC577E"/>
    <w:rPr>
      <w:rFonts w:eastAsiaTheme="minorHAnsi"/>
      <w:lang w:eastAsia="en-US"/>
    </w:rPr>
  </w:style>
  <w:style w:type="paragraph" w:customStyle="1" w:styleId="D20D2CE488E94759998457655D5694D11">
    <w:name w:val="D20D2CE488E94759998457655D5694D11"/>
    <w:rsid w:val="00FC577E"/>
    <w:rPr>
      <w:rFonts w:eastAsiaTheme="minorHAnsi"/>
      <w:lang w:eastAsia="en-US"/>
    </w:rPr>
  </w:style>
  <w:style w:type="paragraph" w:customStyle="1" w:styleId="621B63D8B781488285EB192E6ABD932A1">
    <w:name w:val="621B63D8B781488285EB192E6ABD932A1"/>
    <w:rsid w:val="00FC577E"/>
    <w:rPr>
      <w:rFonts w:eastAsiaTheme="minorHAnsi"/>
      <w:lang w:eastAsia="en-US"/>
    </w:rPr>
  </w:style>
  <w:style w:type="paragraph" w:customStyle="1" w:styleId="7BC80F0C80564AEDB2A937DADB55A7541">
    <w:name w:val="7BC80F0C80564AEDB2A937DADB55A7541"/>
    <w:rsid w:val="00FC577E"/>
    <w:rPr>
      <w:rFonts w:eastAsiaTheme="minorHAnsi"/>
      <w:lang w:eastAsia="en-US"/>
    </w:rPr>
  </w:style>
  <w:style w:type="paragraph" w:customStyle="1" w:styleId="D7E9228CBF674A4AAA284CCA74714A2E1">
    <w:name w:val="D7E9228CBF674A4AAA284CCA74714A2E1"/>
    <w:rsid w:val="00FC577E"/>
    <w:rPr>
      <w:rFonts w:eastAsiaTheme="minorHAnsi"/>
      <w:lang w:eastAsia="en-US"/>
    </w:rPr>
  </w:style>
  <w:style w:type="paragraph" w:customStyle="1" w:styleId="9C60F371035F40DA9C7D5CED2A69215B1">
    <w:name w:val="9C60F371035F40DA9C7D5CED2A69215B1"/>
    <w:rsid w:val="00FC577E"/>
    <w:rPr>
      <w:rFonts w:eastAsiaTheme="minorHAnsi"/>
      <w:lang w:eastAsia="en-US"/>
    </w:rPr>
  </w:style>
  <w:style w:type="paragraph" w:customStyle="1" w:styleId="BF1E879CBCA94E4E903628BB8CAF93151">
    <w:name w:val="BF1E879CBCA94E4E903628BB8CAF93151"/>
    <w:rsid w:val="00FC577E"/>
    <w:rPr>
      <w:rFonts w:eastAsiaTheme="minorHAnsi"/>
      <w:lang w:eastAsia="en-US"/>
    </w:rPr>
  </w:style>
  <w:style w:type="paragraph" w:customStyle="1" w:styleId="A13CA9548C2242E8A8EA4DC0286857A81">
    <w:name w:val="A13CA9548C2242E8A8EA4DC0286857A81"/>
    <w:rsid w:val="00FC577E"/>
    <w:rPr>
      <w:rFonts w:eastAsiaTheme="minorHAnsi"/>
      <w:lang w:eastAsia="en-US"/>
    </w:rPr>
  </w:style>
  <w:style w:type="paragraph" w:customStyle="1" w:styleId="FD46E0F0125943748FAF3AA179EFBBF11">
    <w:name w:val="FD46E0F0125943748FAF3AA179EFBBF11"/>
    <w:rsid w:val="00FC577E"/>
    <w:rPr>
      <w:rFonts w:eastAsiaTheme="minorHAnsi"/>
      <w:lang w:eastAsia="en-US"/>
    </w:rPr>
  </w:style>
  <w:style w:type="paragraph" w:customStyle="1" w:styleId="5AD53B10E7C94123B2270FDF0B8F91671">
    <w:name w:val="5AD53B10E7C94123B2270FDF0B8F91671"/>
    <w:rsid w:val="00FC577E"/>
    <w:rPr>
      <w:rFonts w:eastAsiaTheme="minorHAnsi"/>
      <w:lang w:eastAsia="en-US"/>
    </w:rPr>
  </w:style>
  <w:style w:type="paragraph" w:customStyle="1" w:styleId="A3F3E033C678478FB7D83CD6F7B7ED6B1">
    <w:name w:val="A3F3E033C678478FB7D83CD6F7B7ED6B1"/>
    <w:rsid w:val="00FC577E"/>
    <w:rPr>
      <w:rFonts w:eastAsiaTheme="minorHAnsi"/>
      <w:lang w:eastAsia="en-US"/>
    </w:rPr>
  </w:style>
  <w:style w:type="paragraph" w:customStyle="1" w:styleId="7FA2294163E34263B79B2A94956621BC1">
    <w:name w:val="7FA2294163E34263B79B2A94956621BC1"/>
    <w:rsid w:val="00FC577E"/>
    <w:rPr>
      <w:rFonts w:eastAsiaTheme="minorHAnsi"/>
      <w:lang w:eastAsia="en-US"/>
    </w:rPr>
  </w:style>
  <w:style w:type="paragraph" w:customStyle="1" w:styleId="DE0ED0032E8D46EF8094AEC19324DEB31">
    <w:name w:val="DE0ED0032E8D46EF8094AEC19324DEB31"/>
    <w:rsid w:val="00FC577E"/>
    <w:rPr>
      <w:rFonts w:eastAsiaTheme="minorHAnsi"/>
      <w:lang w:eastAsia="en-US"/>
    </w:rPr>
  </w:style>
  <w:style w:type="paragraph" w:customStyle="1" w:styleId="C484ED8FED344467917440331F9FF26A1">
    <w:name w:val="C484ED8FED344467917440331F9FF26A1"/>
    <w:rsid w:val="00FC577E"/>
    <w:rPr>
      <w:rFonts w:eastAsiaTheme="minorHAnsi"/>
      <w:lang w:eastAsia="en-US"/>
    </w:rPr>
  </w:style>
  <w:style w:type="paragraph" w:customStyle="1" w:styleId="016A10CC60D74A28BCF42CAD6A17C9211">
    <w:name w:val="016A10CC60D74A28BCF42CAD6A17C9211"/>
    <w:rsid w:val="00FC577E"/>
    <w:rPr>
      <w:rFonts w:eastAsiaTheme="minorHAnsi"/>
      <w:lang w:eastAsia="en-US"/>
    </w:rPr>
  </w:style>
  <w:style w:type="paragraph" w:customStyle="1" w:styleId="74F7FC64445E4B2382CA59919E781E8F1">
    <w:name w:val="74F7FC64445E4B2382CA59919E781E8F1"/>
    <w:rsid w:val="00FC577E"/>
    <w:rPr>
      <w:rFonts w:eastAsiaTheme="minorHAnsi"/>
      <w:lang w:eastAsia="en-US"/>
    </w:rPr>
  </w:style>
  <w:style w:type="paragraph" w:customStyle="1" w:styleId="F31F7EF654C44EBA9E823CEA6F8F5FF81">
    <w:name w:val="F31F7EF654C44EBA9E823CEA6F8F5FF81"/>
    <w:rsid w:val="00FC577E"/>
    <w:rPr>
      <w:rFonts w:eastAsiaTheme="minorHAnsi"/>
      <w:lang w:eastAsia="en-US"/>
    </w:rPr>
  </w:style>
  <w:style w:type="paragraph" w:customStyle="1" w:styleId="04C4F70CA8F5453C84C4405DDDF7FED01">
    <w:name w:val="04C4F70CA8F5453C84C4405DDDF7FED01"/>
    <w:rsid w:val="00FC577E"/>
    <w:rPr>
      <w:rFonts w:eastAsiaTheme="minorHAnsi"/>
      <w:lang w:eastAsia="en-US"/>
    </w:rPr>
  </w:style>
  <w:style w:type="paragraph" w:customStyle="1" w:styleId="A62E9D411A6C404B9DC670AFAABF90625">
    <w:name w:val="A62E9D411A6C404B9DC670AFAABF90625"/>
    <w:rsid w:val="00FC577E"/>
    <w:rPr>
      <w:rFonts w:eastAsiaTheme="minorHAnsi"/>
      <w:lang w:eastAsia="en-US"/>
    </w:rPr>
  </w:style>
  <w:style w:type="paragraph" w:customStyle="1" w:styleId="06D87844606D45DDBBBB1243DD5ED98F2">
    <w:name w:val="06D87844606D45DDBBBB1243DD5ED98F2"/>
    <w:rsid w:val="00FC577E"/>
    <w:rPr>
      <w:rFonts w:eastAsiaTheme="minorHAnsi"/>
      <w:lang w:eastAsia="en-US"/>
    </w:rPr>
  </w:style>
  <w:style w:type="paragraph" w:customStyle="1" w:styleId="54825879407B4DC3B73DD80BDD53B4EB2">
    <w:name w:val="54825879407B4DC3B73DD80BDD53B4EB2"/>
    <w:rsid w:val="00FC577E"/>
    <w:rPr>
      <w:rFonts w:eastAsiaTheme="minorHAnsi"/>
      <w:lang w:eastAsia="en-US"/>
    </w:rPr>
  </w:style>
  <w:style w:type="paragraph" w:customStyle="1" w:styleId="811E085D578E4E85813E1EDCBB01C4902">
    <w:name w:val="811E085D578E4E85813E1EDCBB01C4902"/>
    <w:rsid w:val="00FC577E"/>
    <w:rPr>
      <w:rFonts w:eastAsiaTheme="minorHAnsi"/>
      <w:lang w:eastAsia="en-US"/>
    </w:rPr>
  </w:style>
  <w:style w:type="paragraph" w:customStyle="1" w:styleId="8468605C6D824177B61DBB0ED766931E2">
    <w:name w:val="8468605C6D824177B61DBB0ED766931E2"/>
    <w:rsid w:val="00FC577E"/>
    <w:rPr>
      <w:rFonts w:eastAsiaTheme="minorHAnsi"/>
      <w:lang w:eastAsia="en-US"/>
    </w:rPr>
  </w:style>
  <w:style w:type="paragraph" w:customStyle="1" w:styleId="E610314A91E844DB8A7D6188E76910145">
    <w:name w:val="E610314A91E844DB8A7D6188E76910145"/>
    <w:rsid w:val="00FC577E"/>
    <w:rPr>
      <w:rFonts w:eastAsiaTheme="minorHAnsi"/>
      <w:lang w:eastAsia="en-US"/>
    </w:rPr>
  </w:style>
  <w:style w:type="paragraph" w:customStyle="1" w:styleId="0E28E58322AC48B49AB84A12C1AEBCE12">
    <w:name w:val="0E28E58322AC48B49AB84A12C1AEBCE12"/>
    <w:rsid w:val="00FC577E"/>
    <w:rPr>
      <w:rFonts w:eastAsiaTheme="minorHAnsi"/>
      <w:lang w:eastAsia="en-US"/>
    </w:rPr>
  </w:style>
  <w:style w:type="paragraph" w:customStyle="1" w:styleId="AE2B15C6ECD04545AD659F7127C3E8785">
    <w:name w:val="AE2B15C6ECD04545AD659F7127C3E8785"/>
    <w:rsid w:val="00FC577E"/>
    <w:rPr>
      <w:rFonts w:eastAsiaTheme="minorHAnsi"/>
      <w:lang w:eastAsia="en-US"/>
    </w:rPr>
  </w:style>
  <w:style w:type="paragraph" w:customStyle="1" w:styleId="24B8667E1C7746DD9679097D25FFB88C5">
    <w:name w:val="24B8667E1C7746DD9679097D25FFB88C5"/>
    <w:rsid w:val="00FC577E"/>
    <w:rPr>
      <w:rFonts w:eastAsiaTheme="minorHAnsi"/>
      <w:lang w:eastAsia="en-US"/>
    </w:rPr>
  </w:style>
  <w:style w:type="paragraph" w:customStyle="1" w:styleId="663F261677F54EFBACD523B3D58EC67D5">
    <w:name w:val="663F261677F54EFBACD523B3D58EC67D5"/>
    <w:rsid w:val="00FC577E"/>
    <w:rPr>
      <w:rFonts w:eastAsiaTheme="minorHAnsi"/>
      <w:lang w:eastAsia="en-US"/>
    </w:rPr>
  </w:style>
  <w:style w:type="paragraph" w:customStyle="1" w:styleId="AB61ABEB8AC4471AA23027AD27BE2F0F2">
    <w:name w:val="AB61ABEB8AC4471AA23027AD27BE2F0F2"/>
    <w:rsid w:val="00FC577E"/>
    <w:rPr>
      <w:rFonts w:eastAsiaTheme="minorHAnsi"/>
      <w:lang w:eastAsia="en-US"/>
    </w:rPr>
  </w:style>
  <w:style w:type="paragraph" w:customStyle="1" w:styleId="1C517943C1154D22A53DA3E89309DAB72">
    <w:name w:val="1C517943C1154D22A53DA3E89309DAB72"/>
    <w:rsid w:val="00FC577E"/>
    <w:rPr>
      <w:rFonts w:eastAsiaTheme="minorHAnsi"/>
      <w:lang w:eastAsia="en-US"/>
    </w:rPr>
  </w:style>
  <w:style w:type="paragraph" w:customStyle="1" w:styleId="AD3CFDDDF331488F8D3008B0834C82202">
    <w:name w:val="AD3CFDDDF331488F8D3008B0834C82202"/>
    <w:rsid w:val="00FC577E"/>
    <w:rPr>
      <w:rFonts w:eastAsiaTheme="minorHAnsi"/>
      <w:lang w:eastAsia="en-US"/>
    </w:rPr>
  </w:style>
  <w:style w:type="paragraph" w:customStyle="1" w:styleId="75A5C3B9607F4BC2824B2049B0C3B4262">
    <w:name w:val="75A5C3B9607F4BC2824B2049B0C3B4262"/>
    <w:rsid w:val="00FC577E"/>
    <w:rPr>
      <w:rFonts w:eastAsiaTheme="minorHAnsi"/>
      <w:lang w:eastAsia="en-US"/>
    </w:rPr>
  </w:style>
  <w:style w:type="paragraph" w:customStyle="1" w:styleId="D01F61D6AACB46EF9A80EEE3E3F8223A2">
    <w:name w:val="D01F61D6AACB46EF9A80EEE3E3F8223A2"/>
    <w:rsid w:val="00FC577E"/>
    <w:rPr>
      <w:rFonts w:eastAsiaTheme="minorHAnsi"/>
      <w:lang w:eastAsia="en-US"/>
    </w:rPr>
  </w:style>
  <w:style w:type="paragraph" w:customStyle="1" w:styleId="4C66A26E646743CBAEA2E21D207B4F642">
    <w:name w:val="4C66A26E646743CBAEA2E21D207B4F642"/>
    <w:rsid w:val="00FC577E"/>
    <w:rPr>
      <w:rFonts w:eastAsiaTheme="minorHAnsi"/>
      <w:lang w:eastAsia="en-US"/>
    </w:rPr>
  </w:style>
  <w:style w:type="paragraph" w:customStyle="1" w:styleId="05AEDDCB4FA34435B99FB4D1A97F619D2">
    <w:name w:val="05AEDDCB4FA34435B99FB4D1A97F619D2"/>
    <w:rsid w:val="00FC577E"/>
    <w:rPr>
      <w:rFonts w:eastAsiaTheme="minorHAnsi"/>
      <w:lang w:eastAsia="en-US"/>
    </w:rPr>
  </w:style>
  <w:style w:type="paragraph" w:customStyle="1" w:styleId="8EAF4C18A12A4BC7B577FD570D35C7B12">
    <w:name w:val="8EAF4C18A12A4BC7B577FD570D35C7B12"/>
    <w:rsid w:val="00FC577E"/>
    <w:rPr>
      <w:rFonts w:eastAsiaTheme="minorHAnsi"/>
      <w:lang w:eastAsia="en-US"/>
    </w:rPr>
  </w:style>
  <w:style w:type="paragraph" w:customStyle="1" w:styleId="21A9B890301542258623BB0755CEEE6B2">
    <w:name w:val="21A9B890301542258623BB0755CEEE6B2"/>
    <w:rsid w:val="00FC577E"/>
    <w:rPr>
      <w:rFonts w:eastAsiaTheme="minorHAnsi"/>
      <w:lang w:eastAsia="en-US"/>
    </w:rPr>
  </w:style>
  <w:style w:type="paragraph" w:customStyle="1" w:styleId="72043F540DB4462BAED23F2033AAC4682">
    <w:name w:val="72043F540DB4462BAED23F2033AAC4682"/>
    <w:rsid w:val="00FC577E"/>
    <w:rPr>
      <w:rFonts w:eastAsiaTheme="minorHAnsi"/>
      <w:lang w:eastAsia="en-US"/>
    </w:rPr>
  </w:style>
  <w:style w:type="paragraph" w:customStyle="1" w:styleId="61B5ACDD7DBE438397B5FD3F56C593AB2">
    <w:name w:val="61B5ACDD7DBE438397B5FD3F56C593AB2"/>
    <w:rsid w:val="00FC577E"/>
    <w:rPr>
      <w:rFonts w:eastAsiaTheme="minorHAnsi"/>
      <w:lang w:eastAsia="en-US"/>
    </w:rPr>
  </w:style>
  <w:style w:type="paragraph" w:customStyle="1" w:styleId="36B8C88AFD1A44C4B5A112127ACB59222">
    <w:name w:val="36B8C88AFD1A44C4B5A112127ACB59222"/>
    <w:rsid w:val="00FC577E"/>
    <w:rPr>
      <w:rFonts w:eastAsiaTheme="minorHAnsi"/>
      <w:lang w:eastAsia="en-US"/>
    </w:rPr>
  </w:style>
  <w:style w:type="paragraph" w:customStyle="1" w:styleId="D20D2CE488E94759998457655D5694D12">
    <w:name w:val="D20D2CE488E94759998457655D5694D12"/>
    <w:rsid w:val="00FC577E"/>
    <w:rPr>
      <w:rFonts w:eastAsiaTheme="minorHAnsi"/>
      <w:lang w:eastAsia="en-US"/>
    </w:rPr>
  </w:style>
  <w:style w:type="paragraph" w:customStyle="1" w:styleId="621B63D8B781488285EB192E6ABD932A2">
    <w:name w:val="621B63D8B781488285EB192E6ABD932A2"/>
    <w:rsid w:val="00FC577E"/>
    <w:rPr>
      <w:rFonts w:eastAsiaTheme="minorHAnsi"/>
      <w:lang w:eastAsia="en-US"/>
    </w:rPr>
  </w:style>
  <w:style w:type="paragraph" w:customStyle="1" w:styleId="7BC80F0C80564AEDB2A937DADB55A7542">
    <w:name w:val="7BC80F0C80564AEDB2A937DADB55A7542"/>
    <w:rsid w:val="00FC577E"/>
    <w:rPr>
      <w:rFonts w:eastAsiaTheme="minorHAnsi"/>
      <w:lang w:eastAsia="en-US"/>
    </w:rPr>
  </w:style>
  <w:style w:type="paragraph" w:customStyle="1" w:styleId="D7E9228CBF674A4AAA284CCA74714A2E2">
    <w:name w:val="D7E9228CBF674A4AAA284CCA74714A2E2"/>
    <w:rsid w:val="00FC577E"/>
    <w:rPr>
      <w:rFonts w:eastAsiaTheme="minorHAnsi"/>
      <w:lang w:eastAsia="en-US"/>
    </w:rPr>
  </w:style>
  <w:style w:type="paragraph" w:customStyle="1" w:styleId="9C60F371035F40DA9C7D5CED2A69215B2">
    <w:name w:val="9C60F371035F40DA9C7D5CED2A69215B2"/>
    <w:rsid w:val="00FC577E"/>
    <w:rPr>
      <w:rFonts w:eastAsiaTheme="minorHAnsi"/>
      <w:lang w:eastAsia="en-US"/>
    </w:rPr>
  </w:style>
  <w:style w:type="paragraph" w:customStyle="1" w:styleId="BF1E879CBCA94E4E903628BB8CAF93152">
    <w:name w:val="BF1E879CBCA94E4E903628BB8CAF93152"/>
    <w:rsid w:val="00FC577E"/>
    <w:rPr>
      <w:rFonts w:eastAsiaTheme="minorHAnsi"/>
      <w:lang w:eastAsia="en-US"/>
    </w:rPr>
  </w:style>
  <w:style w:type="paragraph" w:customStyle="1" w:styleId="A13CA9548C2242E8A8EA4DC0286857A82">
    <w:name w:val="A13CA9548C2242E8A8EA4DC0286857A82"/>
    <w:rsid w:val="00FC577E"/>
    <w:rPr>
      <w:rFonts w:eastAsiaTheme="minorHAnsi"/>
      <w:lang w:eastAsia="en-US"/>
    </w:rPr>
  </w:style>
  <w:style w:type="paragraph" w:customStyle="1" w:styleId="FD46E0F0125943748FAF3AA179EFBBF12">
    <w:name w:val="FD46E0F0125943748FAF3AA179EFBBF12"/>
    <w:rsid w:val="00FC577E"/>
    <w:rPr>
      <w:rFonts w:eastAsiaTheme="minorHAnsi"/>
      <w:lang w:eastAsia="en-US"/>
    </w:rPr>
  </w:style>
  <w:style w:type="paragraph" w:customStyle="1" w:styleId="5AD53B10E7C94123B2270FDF0B8F91672">
    <w:name w:val="5AD53B10E7C94123B2270FDF0B8F91672"/>
    <w:rsid w:val="00FC577E"/>
    <w:rPr>
      <w:rFonts w:eastAsiaTheme="minorHAnsi"/>
      <w:lang w:eastAsia="en-US"/>
    </w:rPr>
  </w:style>
  <w:style w:type="paragraph" w:customStyle="1" w:styleId="A3F3E033C678478FB7D83CD6F7B7ED6B2">
    <w:name w:val="A3F3E033C678478FB7D83CD6F7B7ED6B2"/>
    <w:rsid w:val="00FC577E"/>
    <w:rPr>
      <w:rFonts w:eastAsiaTheme="minorHAnsi"/>
      <w:lang w:eastAsia="en-US"/>
    </w:rPr>
  </w:style>
  <w:style w:type="paragraph" w:customStyle="1" w:styleId="7FA2294163E34263B79B2A94956621BC2">
    <w:name w:val="7FA2294163E34263B79B2A94956621BC2"/>
    <w:rsid w:val="00FC577E"/>
    <w:rPr>
      <w:rFonts w:eastAsiaTheme="minorHAnsi"/>
      <w:lang w:eastAsia="en-US"/>
    </w:rPr>
  </w:style>
  <w:style w:type="paragraph" w:customStyle="1" w:styleId="DE0ED0032E8D46EF8094AEC19324DEB32">
    <w:name w:val="DE0ED0032E8D46EF8094AEC19324DEB32"/>
    <w:rsid w:val="00FC577E"/>
    <w:rPr>
      <w:rFonts w:eastAsiaTheme="minorHAnsi"/>
      <w:lang w:eastAsia="en-US"/>
    </w:rPr>
  </w:style>
  <w:style w:type="paragraph" w:customStyle="1" w:styleId="C484ED8FED344467917440331F9FF26A2">
    <w:name w:val="C484ED8FED344467917440331F9FF26A2"/>
    <w:rsid w:val="00FC577E"/>
    <w:rPr>
      <w:rFonts w:eastAsiaTheme="minorHAnsi"/>
      <w:lang w:eastAsia="en-US"/>
    </w:rPr>
  </w:style>
  <w:style w:type="paragraph" w:customStyle="1" w:styleId="016A10CC60D74A28BCF42CAD6A17C9212">
    <w:name w:val="016A10CC60D74A28BCF42CAD6A17C9212"/>
    <w:rsid w:val="00FC577E"/>
    <w:rPr>
      <w:rFonts w:eastAsiaTheme="minorHAnsi"/>
      <w:lang w:eastAsia="en-US"/>
    </w:rPr>
  </w:style>
  <w:style w:type="paragraph" w:customStyle="1" w:styleId="74F7FC64445E4B2382CA59919E781E8F2">
    <w:name w:val="74F7FC64445E4B2382CA59919E781E8F2"/>
    <w:rsid w:val="00FC577E"/>
    <w:rPr>
      <w:rFonts w:eastAsiaTheme="minorHAnsi"/>
      <w:lang w:eastAsia="en-US"/>
    </w:rPr>
  </w:style>
  <w:style w:type="paragraph" w:customStyle="1" w:styleId="F31F7EF654C44EBA9E823CEA6F8F5FF82">
    <w:name w:val="F31F7EF654C44EBA9E823CEA6F8F5FF82"/>
    <w:rsid w:val="00FC577E"/>
    <w:rPr>
      <w:rFonts w:eastAsiaTheme="minorHAnsi"/>
      <w:lang w:eastAsia="en-US"/>
    </w:rPr>
  </w:style>
  <w:style w:type="paragraph" w:customStyle="1" w:styleId="04C4F70CA8F5453C84C4405DDDF7FED02">
    <w:name w:val="04C4F70CA8F5453C84C4405DDDF7FED02"/>
    <w:rsid w:val="00FC577E"/>
    <w:rPr>
      <w:rFonts w:eastAsiaTheme="minorHAnsi"/>
      <w:lang w:eastAsia="en-US"/>
    </w:rPr>
  </w:style>
  <w:style w:type="paragraph" w:customStyle="1" w:styleId="B850C0AB3F994F9688DC8653DA022F65">
    <w:name w:val="B850C0AB3F994F9688DC8653DA022F65"/>
    <w:rsid w:val="00FC577E"/>
    <w:rPr>
      <w:rFonts w:eastAsiaTheme="minorHAnsi"/>
      <w:lang w:eastAsia="en-US"/>
    </w:rPr>
  </w:style>
  <w:style w:type="paragraph" w:customStyle="1" w:styleId="A62E9D411A6C404B9DC670AFAABF90626">
    <w:name w:val="A62E9D411A6C404B9DC670AFAABF90626"/>
    <w:rsid w:val="00FC577E"/>
    <w:rPr>
      <w:rFonts w:eastAsiaTheme="minorHAnsi"/>
      <w:lang w:eastAsia="en-US"/>
    </w:rPr>
  </w:style>
  <w:style w:type="paragraph" w:customStyle="1" w:styleId="06D87844606D45DDBBBB1243DD5ED98F3">
    <w:name w:val="06D87844606D45DDBBBB1243DD5ED98F3"/>
    <w:rsid w:val="00FC577E"/>
    <w:rPr>
      <w:rFonts w:eastAsiaTheme="minorHAnsi"/>
      <w:lang w:eastAsia="en-US"/>
    </w:rPr>
  </w:style>
  <w:style w:type="paragraph" w:customStyle="1" w:styleId="54825879407B4DC3B73DD80BDD53B4EB3">
    <w:name w:val="54825879407B4DC3B73DD80BDD53B4EB3"/>
    <w:rsid w:val="00FC577E"/>
    <w:rPr>
      <w:rFonts w:eastAsiaTheme="minorHAnsi"/>
      <w:lang w:eastAsia="en-US"/>
    </w:rPr>
  </w:style>
  <w:style w:type="paragraph" w:customStyle="1" w:styleId="811E085D578E4E85813E1EDCBB01C4903">
    <w:name w:val="811E085D578E4E85813E1EDCBB01C4903"/>
    <w:rsid w:val="00FC577E"/>
    <w:rPr>
      <w:rFonts w:eastAsiaTheme="minorHAnsi"/>
      <w:lang w:eastAsia="en-US"/>
    </w:rPr>
  </w:style>
  <w:style w:type="paragraph" w:customStyle="1" w:styleId="8468605C6D824177B61DBB0ED766931E3">
    <w:name w:val="8468605C6D824177B61DBB0ED766931E3"/>
    <w:rsid w:val="00FC577E"/>
    <w:rPr>
      <w:rFonts w:eastAsiaTheme="minorHAnsi"/>
      <w:lang w:eastAsia="en-US"/>
    </w:rPr>
  </w:style>
  <w:style w:type="paragraph" w:customStyle="1" w:styleId="E610314A91E844DB8A7D6188E76910146">
    <w:name w:val="E610314A91E844DB8A7D6188E76910146"/>
    <w:rsid w:val="00FC577E"/>
    <w:rPr>
      <w:rFonts w:eastAsiaTheme="minorHAnsi"/>
      <w:lang w:eastAsia="en-US"/>
    </w:rPr>
  </w:style>
  <w:style w:type="paragraph" w:customStyle="1" w:styleId="0E28E58322AC48B49AB84A12C1AEBCE13">
    <w:name w:val="0E28E58322AC48B49AB84A12C1AEBCE13"/>
    <w:rsid w:val="00FC577E"/>
    <w:rPr>
      <w:rFonts w:eastAsiaTheme="minorHAnsi"/>
      <w:lang w:eastAsia="en-US"/>
    </w:rPr>
  </w:style>
  <w:style w:type="paragraph" w:customStyle="1" w:styleId="AE2B15C6ECD04545AD659F7127C3E8786">
    <w:name w:val="AE2B15C6ECD04545AD659F7127C3E8786"/>
    <w:rsid w:val="00FC577E"/>
    <w:rPr>
      <w:rFonts w:eastAsiaTheme="minorHAnsi"/>
      <w:lang w:eastAsia="en-US"/>
    </w:rPr>
  </w:style>
  <w:style w:type="paragraph" w:customStyle="1" w:styleId="24B8667E1C7746DD9679097D25FFB88C6">
    <w:name w:val="24B8667E1C7746DD9679097D25FFB88C6"/>
    <w:rsid w:val="00FC577E"/>
    <w:rPr>
      <w:rFonts w:eastAsiaTheme="minorHAnsi"/>
      <w:lang w:eastAsia="en-US"/>
    </w:rPr>
  </w:style>
  <w:style w:type="paragraph" w:customStyle="1" w:styleId="663F261677F54EFBACD523B3D58EC67D6">
    <w:name w:val="663F261677F54EFBACD523B3D58EC67D6"/>
    <w:rsid w:val="00FC577E"/>
    <w:rPr>
      <w:rFonts w:eastAsiaTheme="minorHAnsi"/>
      <w:lang w:eastAsia="en-US"/>
    </w:rPr>
  </w:style>
  <w:style w:type="paragraph" w:customStyle="1" w:styleId="AB61ABEB8AC4471AA23027AD27BE2F0F3">
    <w:name w:val="AB61ABEB8AC4471AA23027AD27BE2F0F3"/>
    <w:rsid w:val="00FC577E"/>
    <w:rPr>
      <w:rFonts w:eastAsiaTheme="minorHAnsi"/>
      <w:lang w:eastAsia="en-US"/>
    </w:rPr>
  </w:style>
  <w:style w:type="paragraph" w:customStyle="1" w:styleId="1C517943C1154D22A53DA3E89309DAB73">
    <w:name w:val="1C517943C1154D22A53DA3E89309DAB73"/>
    <w:rsid w:val="00FC577E"/>
    <w:rPr>
      <w:rFonts w:eastAsiaTheme="minorHAnsi"/>
      <w:lang w:eastAsia="en-US"/>
    </w:rPr>
  </w:style>
  <w:style w:type="paragraph" w:customStyle="1" w:styleId="AD3CFDDDF331488F8D3008B0834C82203">
    <w:name w:val="AD3CFDDDF331488F8D3008B0834C82203"/>
    <w:rsid w:val="00FC577E"/>
    <w:rPr>
      <w:rFonts w:eastAsiaTheme="minorHAnsi"/>
      <w:lang w:eastAsia="en-US"/>
    </w:rPr>
  </w:style>
  <w:style w:type="paragraph" w:customStyle="1" w:styleId="75A5C3B9607F4BC2824B2049B0C3B4263">
    <w:name w:val="75A5C3B9607F4BC2824B2049B0C3B4263"/>
    <w:rsid w:val="00FC577E"/>
    <w:rPr>
      <w:rFonts w:eastAsiaTheme="minorHAnsi"/>
      <w:lang w:eastAsia="en-US"/>
    </w:rPr>
  </w:style>
  <w:style w:type="paragraph" w:customStyle="1" w:styleId="D01F61D6AACB46EF9A80EEE3E3F8223A3">
    <w:name w:val="D01F61D6AACB46EF9A80EEE3E3F8223A3"/>
    <w:rsid w:val="00FC577E"/>
    <w:rPr>
      <w:rFonts w:eastAsiaTheme="minorHAnsi"/>
      <w:lang w:eastAsia="en-US"/>
    </w:rPr>
  </w:style>
  <w:style w:type="paragraph" w:customStyle="1" w:styleId="4C66A26E646743CBAEA2E21D207B4F643">
    <w:name w:val="4C66A26E646743CBAEA2E21D207B4F643"/>
    <w:rsid w:val="00FC577E"/>
    <w:rPr>
      <w:rFonts w:eastAsiaTheme="minorHAnsi"/>
      <w:lang w:eastAsia="en-US"/>
    </w:rPr>
  </w:style>
  <w:style w:type="paragraph" w:customStyle="1" w:styleId="05AEDDCB4FA34435B99FB4D1A97F619D3">
    <w:name w:val="05AEDDCB4FA34435B99FB4D1A97F619D3"/>
    <w:rsid w:val="00FC577E"/>
    <w:rPr>
      <w:rFonts w:eastAsiaTheme="minorHAnsi"/>
      <w:lang w:eastAsia="en-US"/>
    </w:rPr>
  </w:style>
  <w:style w:type="paragraph" w:customStyle="1" w:styleId="8EAF4C18A12A4BC7B577FD570D35C7B13">
    <w:name w:val="8EAF4C18A12A4BC7B577FD570D35C7B13"/>
    <w:rsid w:val="00FC577E"/>
    <w:rPr>
      <w:rFonts w:eastAsiaTheme="minorHAnsi"/>
      <w:lang w:eastAsia="en-US"/>
    </w:rPr>
  </w:style>
  <w:style w:type="paragraph" w:customStyle="1" w:styleId="21A9B890301542258623BB0755CEEE6B3">
    <w:name w:val="21A9B890301542258623BB0755CEEE6B3"/>
    <w:rsid w:val="00FC577E"/>
    <w:rPr>
      <w:rFonts w:eastAsiaTheme="minorHAnsi"/>
      <w:lang w:eastAsia="en-US"/>
    </w:rPr>
  </w:style>
  <w:style w:type="paragraph" w:customStyle="1" w:styleId="72043F540DB4462BAED23F2033AAC4683">
    <w:name w:val="72043F540DB4462BAED23F2033AAC4683"/>
    <w:rsid w:val="00FC577E"/>
    <w:rPr>
      <w:rFonts w:eastAsiaTheme="minorHAnsi"/>
      <w:lang w:eastAsia="en-US"/>
    </w:rPr>
  </w:style>
  <w:style w:type="paragraph" w:customStyle="1" w:styleId="61B5ACDD7DBE438397B5FD3F56C593AB3">
    <w:name w:val="61B5ACDD7DBE438397B5FD3F56C593AB3"/>
    <w:rsid w:val="00FC577E"/>
    <w:rPr>
      <w:rFonts w:eastAsiaTheme="minorHAnsi"/>
      <w:lang w:eastAsia="en-US"/>
    </w:rPr>
  </w:style>
  <w:style w:type="paragraph" w:customStyle="1" w:styleId="36B8C88AFD1A44C4B5A112127ACB59223">
    <w:name w:val="36B8C88AFD1A44C4B5A112127ACB59223"/>
    <w:rsid w:val="00FC577E"/>
    <w:rPr>
      <w:rFonts w:eastAsiaTheme="minorHAnsi"/>
      <w:lang w:eastAsia="en-US"/>
    </w:rPr>
  </w:style>
  <w:style w:type="paragraph" w:customStyle="1" w:styleId="D20D2CE488E94759998457655D5694D13">
    <w:name w:val="D20D2CE488E94759998457655D5694D13"/>
    <w:rsid w:val="00FC577E"/>
    <w:rPr>
      <w:rFonts w:eastAsiaTheme="minorHAnsi"/>
      <w:lang w:eastAsia="en-US"/>
    </w:rPr>
  </w:style>
  <w:style w:type="paragraph" w:customStyle="1" w:styleId="621B63D8B781488285EB192E6ABD932A3">
    <w:name w:val="621B63D8B781488285EB192E6ABD932A3"/>
    <w:rsid w:val="00FC577E"/>
    <w:rPr>
      <w:rFonts w:eastAsiaTheme="minorHAnsi"/>
      <w:lang w:eastAsia="en-US"/>
    </w:rPr>
  </w:style>
  <w:style w:type="paragraph" w:customStyle="1" w:styleId="7BC80F0C80564AEDB2A937DADB55A7543">
    <w:name w:val="7BC80F0C80564AEDB2A937DADB55A7543"/>
    <w:rsid w:val="00FC577E"/>
    <w:rPr>
      <w:rFonts w:eastAsiaTheme="minorHAnsi"/>
      <w:lang w:eastAsia="en-US"/>
    </w:rPr>
  </w:style>
  <w:style w:type="paragraph" w:customStyle="1" w:styleId="D7E9228CBF674A4AAA284CCA74714A2E3">
    <w:name w:val="D7E9228CBF674A4AAA284CCA74714A2E3"/>
    <w:rsid w:val="00FC577E"/>
    <w:rPr>
      <w:rFonts w:eastAsiaTheme="minorHAnsi"/>
      <w:lang w:eastAsia="en-US"/>
    </w:rPr>
  </w:style>
  <w:style w:type="paragraph" w:customStyle="1" w:styleId="9C60F371035F40DA9C7D5CED2A69215B3">
    <w:name w:val="9C60F371035F40DA9C7D5CED2A69215B3"/>
    <w:rsid w:val="00FC577E"/>
    <w:rPr>
      <w:rFonts w:eastAsiaTheme="minorHAnsi"/>
      <w:lang w:eastAsia="en-US"/>
    </w:rPr>
  </w:style>
  <w:style w:type="paragraph" w:customStyle="1" w:styleId="BF1E879CBCA94E4E903628BB8CAF93153">
    <w:name w:val="BF1E879CBCA94E4E903628BB8CAF93153"/>
    <w:rsid w:val="00FC577E"/>
    <w:rPr>
      <w:rFonts w:eastAsiaTheme="minorHAnsi"/>
      <w:lang w:eastAsia="en-US"/>
    </w:rPr>
  </w:style>
  <w:style w:type="paragraph" w:customStyle="1" w:styleId="A13CA9548C2242E8A8EA4DC0286857A83">
    <w:name w:val="A13CA9548C2242E8A8EA4DC0286857A83"/>
    <w:rsid w:val="00FC577E"/>
    <w:rPr>
      <w:rFonts w:eastAsiaTheme="minorHAnsi"/>
      <w:lang w:eastAsia="en-US"/>
    </w:rPr>
  </w:style>
  <w:style w:type="paragraph" w:customStyle="1" w:styleId="FD46E0F0125943748FAF3AA179EFBBF13">
    <w:name w:val="FD46E0F0125943748FAF3AA179EFBBF13"/>
    <w:rsid w:val="00FC577E"/>
    <w:rPr>
      <w:rFonts w:eastAsiaTheme="minorHAnsi"/>
      <w:lang w:eastAsia="en-US"/>
    </w:rPr>
  </w:style>
  <w:style w:type="paragraph" w:customStyle="1" w:styleId="5AD53B10E7C94123B2270FDF0B8F91673">
    <w:name w:val="5AD53B10E7C94123B2270FDF0B8F91673"/>
    <w:rsid w:val="00FC577E"/>
    <w:rPr>
      <w:rFonts w:eastAsiaTheme="minorHAnsi"/>
      <w:lang w:eastAsia="en-US"/>
    </w:rPr>
  </w:style>
  <w:style w:type="paragraph" w:customStyle="1" w:styleId="A3F3E033C678478FB7D83CD6F7B7ED6B3">
    <w:name w:val="A3F3E033C678478FB7D83CD6F7B7ED6B3"/>
    <w:rsid w:val="00FC577E"/>
    <w:rPr>
      <w:rFonts w:eastAsiaTheme="minorHAnsi"/>
      <w:lang w:eastAsia="en-US"/>
    </w:rPr>
  </w:style>
  <w:style w:type="paragraph" w:customStyle="1" w:styleId="7FA2294163E34263B79B2A94956621BC3">
    <w:name w:val="7FA2294163E34263B79B2A94956621BC3"/>
    <w:rsid w:val="00FC577E"/>
    <w:rPr>
      <w:rFonts w:eastAsiaTheme="minorHAnsi"/>
      <w:lang w:eastAsia="en-US"/>
    </w:rPr>
  </w:style>
  <w:style w:type="paragraph" w:customStyle="1" w:styleId="DE0ED0032E8D46EF8094AEC19324DEB33">
    <w:name w:val="DE0ED0032E8D46EF8094AEC19324DEB33"/>
    <w:rsid w:val="00FC577E"/>
    <w:rPr>
      <w:rFonts w:eastAsiaTheme="minorHAnsi"/>
      <w:lang w:eastAsia="en-US"/>
    </w:rPr>
  </w:style>
  <w:style w:type="paragraph" w:customStyle="1" w:styleId="C484ED8FED344467917440331F9FF26A3">
    <w:name w:val="C484ED8FED344467917440331F9FF26A3"/>
    <w:rsid w:val="00FC577E"/>
    <w:rPr>
      <w:rFonts w:eastAsiaTheme="minorHAnsi"/>
      <w:lang w:eastAsia="en-US"/>
    </w:rPr>
  </w:style>
  <w:style w:type="paragraph" w:customStyle="1" w:styleId="016A10CC60D74A28BCF42CAD6A17C9213">
    <w:name w:val="016A10CC60D74A28BCF42CAD6A17C9213"/>
    <w:rsid w:val="00FC577E"/>
    <w:rPr>
      <w:rFonts w:eastAsiaTheme="minorHAnsi"/>
      <w:lang w:eastAsia="en-US"/>
    </w:rPr>
  </w:style>
  <w:style w:type="paragraph" w:customStyle="1" w:styleId="74F7FC64445E4B2382CA59919E781E8F3">
    <w:name w:val="74F7FC64445E4B2382CA59919E781E8F3"/>
    <w:rsid w:val="00FC577E"/>
    <w:rPr>
      <w:rFonts w:eastAsiaTheme="minorHAnsi"/>
      <w:lang w:eastAsia="en-US"/>
    </w:rPr>
  </w:style>
  <w:style w:type="paragraph" w:customStyle="1" w:styleId="F31F7EF654C44EBA9E823CEA6F8F5FF83">
    <w:name w:val="F31F7EF654C44EBA9E823CEA6F8F5FF83"/>
    <w:rsid w:val="00FC577E"/>
    <w:rPr>
      <w:rFonts w:eastAsiaTheme="minorHAnsi"/>
      <w:lang w:eastAsia="en-US"/>
    </w:rPr>
  </w:style>
  <w:style w:type="paragraph" w:customStyle="1" w:styleId="04C4F70CA8F5453C84C4405DDDF7FED03">
    <w:name w:val="04C4F70CA8F5453C84C4405DDDF7FED03"/>
    <w:rsid w:val="00FC577E"/>
    <w:rPr>
      <w:rFonts w:eastAsiaTheme="minorHAnsi"/>
      <w:lang w:eastAsia="en-US"/>
    </w:rPr>
  </w:style>
  <w:style w:type="paragraph" w:customStyle="1" w:styleId="B850C0AB3F994F9688DC8653DA022F651">
    <w:name w:val="B850C0AB3F994F9688DC8653DA022F651"/>
    <w:rsid w:val="00FC577E"/>
    <w:rPr>
      <w:rFonts w:eastAsiaTheme="minorHAnsi"/>
      <w:lang w:eastAsia="en-US"/>
    </w:rPr>
  </w:style>
  <w:style w:type="paragraph" w:customStyle="1" w:styleId="A62E9D411A6C404B9DC670AFAABF90627">
    <w:name w:val="A62E9D411A6C404B9DC670AFAABF90627"/>
    <w:rsid w:val="00FC577E"/>
    <w:rPr>
      <w:rFonts w:eastAsiaTheme="minorHAnsi"/>
      <w:lang w:eastAsia="en-US"/>
    </w:rPr>
  </w:style>
  <w:style w:type="paragraph" w:customStyle="1" w:styleId="06D87844606D45DDBBBB1243DD5ED98F4">
    <w:name w:val="06D87844606D45DDBBBB1243DD5ED98F4"/>
    <w:rsid w:val="00FC577E"/>
    <w:rPr>
      <w:rFonts w:eastAsiaTheme="minorHAnsi"/>
      <w:lang w:eastAsia="en-US"/>
    </w:rPr>
  </w:style>
  <w:style w:type="paragraph" w:customStyle="1" w:styleId="54825879407B4DC3B73DD80BDD53B4EB4">
    <w:name w:val="54825879407B4DC3B73DD80BDD53B4EB4"/>
    <w:rsid w:val="00FC577E"/>
    <w:rPr>
      <w:rFonts w:eastAsiaTheme="minorHAnsi"/>
      <w:lang w:eastAsia="en-US"/>
    </w:rPr>
  </w:style>
  <w:style w:type="paragraph" w:customStyle="1" w:styleId="811E085D578E4E85813E1EDCBB01C4904">
    <w:name w:val="811E085D578E4E85813E1EDCBB01C4904"/>
    <w:rsid w:val="00FC577E"/>
    <w:rPr>
      <w:rFonts w:eastAsiaTheme="minorHAnsi"/>
      <w:lang w:eastAsia="en-US"/>
    </w:rPr>
  </w:style>
  <w:style w:type="paragraph" w:customStyle="1" w:styleId="8468605C6D824177B61DBB0ED766931E4">
    <w:name w:val="8468605C6D824177B61DBB0ED766931E4"/>
    <w:rsid w:val="00FC577E"/>
    <w:rPr>
      <w:rFonts w:eastAsiaTheme="minorHAnsi"/>
      <w:lang w:eastAsia="en-US"/>
    </w:rPr>
  </w:style>
  <w:style w:type="paragraph" w:customStyle="1" w:styleId="E610314A91E844DB8A7D6188E76910147">
    <w:name w:val="E610314A91E844DB8A7D6188E76910147"/>
    <w:rsid w:val="00FC577E"/>
    <w:rPr>
      <w:rFonts w:eastAsiaTheme="minorHAnsi"/>
      <w:lang w:eastAsia="en-US"/>
    </w:rPr>
  </w:style>
  <w:style w:type="paragraph" w:customStyle="1" w:styleId="0E28E58322AC48B49AB84A12C1AEBCE14">
    <w:name w:val="0E28E58322AC48B49AB84A12C1AEBCE14"/>
    <w:rsid w:val="00FC577E"/>
    <w:rPr>
      <w:rFonts w:eastAsiaTheme="minorHAnsi"/>
      <w:lang w:eastAsia="en-US"/>
    </w:rPr>
  </w:style>
  <w:style w:type="paragraph" w:customStyle="1" w:styleId="AE2B15C6ECD04545AD659F7127C3E8787">
    <w:name w:val="AE2B15C6ECD04545AD659F7127C3E8787"/>
    <w:rsid w:val="00FC577E"/>
    <w:rPr>
      <w:rFonts w:eastAsiaTheme="minorHAnsi"/>
      <w:lang w:eastAsia="en-US"/>
    </w:rPr>
  </w:style>
  <w:style w:type="paragraph" w:customStyle="1" w:styleId="24B8667E1C7746DD9679097D25FFB88C7">
    <w:name w:val="24B8667E1C7746DD9679097D25FFB88C7"/>
    <w:rsid w:val="00FC577E"/>
    <w:rPr>
      <w:rFonts w:eastAsiaTheme="minorHAnsi"/>
      <w:lang w:eastAsia="en-US"/>
    </w:rPr>
  </w:style>
  <w:style w:type="paragraph" w:customStyle="1" w:styleId="663F261677F54EFBACD523B3D58EC67D7">
    <w:name w:val="663F261677F54EFBACD523B3D58EC67D7"/>
    <w:rsid w:val="00FC577E"/>
    <w:rPr>
      <w:rFonts w:eastAsiaTheme="minorHAnsi"/>
      <w:lang w:eastAsia="en-US"/>
    </w:rPr>
  </w:style>
  <w:style w:type="paragraph" w:customStyle="1" w:styleId="AB61ABEB8AC4471AA23027AD27BE2F0F4">
    <w:name w:val="AB61ABEB8AC4471AA23027AD27BE2F0F4"/>
    <w:rsid w:val="00FC577E"/>
    <w:rPr>
      <w:rFonts w:eastAsiaTheme="minorHAnsi"/>
      <w:lang w:eastAsia="en-US"/>
    </w:rPr>
  </w:style>
  <w:style w:type="paragraph" w:customStyle="1" w:styleId="1C517943C1154D22A53DA3E89309DAB74">
    <w:name w:val="1C517943C1154D22A53DA3E89309DAB74"/>
    <w:rsid w:val="00FC577E"/>
    <w:rPr>
      <w:rFonts w:eastAsiaTheme="minorHAnsi"/>
      <w:lang w:eastAsia="en-US"/>
    </w:rPr>
  </w:style>
  <w:style w:type="paragraph" w:customStyle="1" w:styleId="AD3CFDDDF331488F8D3008B0834C82204">
    <w:name w:val="AD3CFDDDF331488F8D3008B0834C82204"/>
    <w:rsid w:val="00FC577E"/>
    <w:rPr>
      <w:rFonts w:eastAsiaTheme="minorHAnsi"/>
      <w:lang w:eastAsia="en-US"/>
    </w:rPr>
  </w:style>
  <w:style w:type="paragraph" w:customStyle="1" w:styleId="75A5C3B9607F4BC2824B2049B0C3B4264">
    <w:name w:val="75A5C3B9607F4BC2824B2049B0C3B4264"/>
    <w:rsid w:val="00FC577E"/>
    <w:rPr>
      <w:rFonts w:eastAsiaTheme="minorHAnsi"/>
      <w:lang w:eastAsia="en-US"/>
    </w:rPr>
  </w:style>
  <w:style w:type="paragraph" w:customStyle="1" w:styleId="D01F61D6AACB46EF9A80EEE3E3F8223A4">
    <w:name w:val="D01F61D6AACB46EF9A80EEE3E3F8223A4"/>
    <w:rsid w:val="00FC577E"/>
    <w:rPr>
      <w:rFonts w:eastAsiaTheme="minorHAnsi"/>
      <w:lang w:eastAsia="en-US"/>
    </w:rPr>
  </w:style>
  <w:style w:type="paragraph" w:customStyle="1" w:styleId="4C66A26E646743CBAEA2E21D207B4F644">
    <w:name w:val="4C66A26E646743CBAEA2E21D207B4F644"/>
    <w:rsid w:val="00FC577E"/>
    <w:rPr>
      <w:rFonts w:eastAsiaTheme="minorHAnsi"/>
      <w:lang w:eastAsia="en-US"/>
    </w:rPr>
  </w:style>
  <w:style w:type="paragraph" w:customStyle="1" w:styleId="05AEDDCB4FA34435B99FB4D1A97F619D4">
    <w:name w:val="05AEDDCB4FA34435B99FB4D1A97F619D4"/>
    <w:rsid w:val="00FC577E"/>
    <w:rPr>
      <w:rFonts w:eastAsiaTheme="minorHAnsi"/>
      <w:lang w:eastAsia="en-US"/>
    </w:rPr>
  </w:style>
  <w:style w:type="paragraph" w:customStyle="1" w:styleId="8EAF4C18A12A4BC7B577FD570D35C7B14">
    <w:name w:val="8EAF4C18A12A4BC7B577FD570D35C7B14"/>
    <w:rsid w:val="00FC577E"/>
    <w:rPr>
      <w:rFonts w:eastAsiaTheme="minorHAnsi"/>
      <w:lang w:eastAsia="en-US"/>
    </w:rPr>
  </w:style>
  <w:style w:type="paragraph" w:customStyle="1" w:styleId="21A9B890301542258623BB0755CEEE6B4">
    <w:name w:val="21A9B890301542258623BB0755CEEE6B4"/>
    <w:rsid w:val="00FC577E"/>
    <w:rPr>
      <w:rFonts w:eastAsiaTheme="minorHAnsi"/>
      <w:lang w:eastAsia="en-US"/>
    </w:rPr>
  </w:style>
  <w:style w:type="paragraph" w:customStyle="1" w:styleId="72043F540DB4462BAED23F2033AAC4684">
    <w:name w:val="72043F540DB4462BAED23F2033AAC4684"/>
    <w:rsid w:val="00FC577E"/>
    <w:rPr>
      <w:rFonts w:eastAsiaTheme="minorHAnsi"/>
      <w:lang w:eastAsia="en-US"/>
    </w:rPr>
  </w:style>
  <w:style w:type="paragraph" w:customStyle="1" w:styleId="61B5ACDD7DBE438397B5FD3F56C593AB4">
    <w:name w:val="61B5ACDD7DBE438397B5FD3F56C593AB4"/>
    <w:rsid w:val="00FC577E"/>
    <w:rPr>
      <w:rFonts w:eastAsiaTheme="minorHAnsi"/>
      <w:lang w:eastAsia="en-US"/>
    </w:rPr>
  </w:style>
  <w:style w:type="paragraph" w:customStyle="1" w:styleId="36B8C88AFD1A44C4B5A112127ACB59224">
    <w:name w:val="36B8C88AFD1A44C4B5A112127ACB59224"/>
    <w:rsid w:val="00FC577E"/>
    <w:rPr>
      <w:rFonts w:eastAsiaTheme="minorHAnsi"/>
      <w:lang w:eastAsia="en-US"/>
    </w:rPr>
  </w:style>
  <w:style w:type="paragraph" w:customStyle="1" w:styleId="D20D2CE488E94759998457655D5694D14">
    <w:name w:val="D20D2CE488E94759998457655D5694D14"/>
    <w:rsid w:val="00FC577E"/>
    <w:rPr>
      <w:rFonts w:eastAsiaTheme="minorHAnsi"/>
      <w:lang w:eastAsia="en-US"/>
    </w:rPr>
  </w:style>
  <w:style w:type="paragraph" w:customStyle="1" w:styleId="621B63D8B781488285EB192E6ABD932A4">
    <w:name w:val="621B63D8B781488285EB192E6ABD932A4"/>
    <w:rsid w:val="00FC577E"/>
    <w:rPr>
      <w:rFonts w:eastAsiaTheme="minorHAnsi"/>
      <w:lang w:eastAsia="en-US"/>
    </w:rPr>
  </w:style>
  <w:style w:type="paragraph" w:customStyle="1" w:styleId="7BC80F0C80564AEDB2A937DADB55A7544">
    <w:name w:val="7BC80F0C80564AEDB2A937DADB55A7544"/>
    <w:rsid w:val="00FC577E"/>
    <w:rPr>
      <w:rFonts w:eastAsiaTheme="minorHAnsi"/>
      <w:lang w:eastAsia="en-US"/>
    </w:rPr>
  </w:style>
  <w:style w:type="paragraph" w:customStyle="1" w:styleId="D7E9228CBF674A4AAA284CCA74714A2E4">
    <w:name w:val="D7E9228CBF674A4AAA284CCA74714A2E4"/>
    <w:rsid w:val="00FC577E"/>
    <w:rPr>
      <w:rFonts w:eastAsiaTheme="minorHAnsi"/>
      <w:lang w:eastAsia="en-US"/>
    </w:rPr>
  </w:style>
  <w:style w:type="paragraph" w:customStyle="1" w:styleId="9C60F371035F40DA9C7D5CED2A69215B4">
    <w:name w:val="9C60F371035F40DA9C7D5CED2A69215B4"/>
    <w:rsid w:val="00FC577E"/>
    <w:rPr>
      <w:rFonts w:eastAsiaTheme="minorHAnsi"/>
      <w:lang w:eastAsia="en-US"/>
    </w:rPr>
  </w:style>
  <w:style w:type="paragraph" w:customStyle="1" w:styleId="BF1E879CBCA94E4E903628BB8CAF93154">
    <w:name w:val="BF1E879CBCA94E4E903628BB8CAF93154"/>
    <w:rsid w:val="00FC577E"/>
    <w:rPr>
      <w:rFonts w:eastAsiaTheme="minorHAnsi"/>
      <w:lang w:eastAsia="en-US"/>
    </w:rPr>
  </w:style>
  <w:style w:type="paragraph" w:customStyle="1" w:styleId="A13CA9548C2242E8A8EA4DC0286857A84">
    <w:name w:val="A13CA9548C2242E8A8EA4DC0286857A84"/>
    <w:rsid w:val="00FC577E"/>
    <w:rPr>
      <w:rFonts w:eastAsiaTheme="minorHAnsi"/>
      <w:lang w:eastAsia="en-US"/>
    </w:rPr>
  </w:style>
  <w:style w:type="paragraph" w:customStyle="1" w:styleId="FD46E0F0125943748FAF3AA179EFBBF14">
    <w:name w:val="FD46E0F0125943748FAF3AA179EFBBF14"/>
    <w:rsid w:val="00FC577E"/>
    <w:rPr>
      <w:rFonts w:eastAsiaTheme="minorHAnsi"/>
      <w:lang w:eastAsia="en-US"/>
    </w:rPr>
  </w:style>
  <w:style w:type="paragraph" w:customStyle="1" w:styleId="5AD53B10E7C94123B2270FDF0B8F91674">
    <w:name w:val="5AD53B10E7C94123B2270FDF0B8F91674"/>
    <w:rsid w:val="00FC577E"/>
    <w:rPr>
      <w:rFonts w:eastAsiaTheme="minorHAnsi"/>
      <w:lang w:eastAsia="en-US"/>
    </w:rPr>
  </w:style>
  <w:style w:type="paragraph" w:customStyle="1" w:styleId="A3F3E033C678478FB7D83CD6F7B7ED6B4">
    <w:name w:val="A3F3E033C678478FB7D83CD6F7B7ED6B4"/>
    <w:rsid w:val="00FC577E"/>
    <w:rPr>
      <w:rFonts w:eastAsiaTheme="minorHAnsi"/>
      <w:lang w:eastAsia="en-US"/>
    </w:rPr>
  </w:style>
  <w:style w:type="paragraph" w:customStyle="1" w:styleId="7FA2294163E34263B79B2A94956621BC4">
    <w:name w:val="7FA2294163E34263B79B2A94956621BC4"/>
    <w:rsid w:val="00FC577E"/>
    <w:rPr>
      <w:rFonts w:eastAsiaTheme="minorHAnsi"/>
      <w:lang w:eastAsia="en-US"/>
    </w:rPr>
  </w:style>
  <w:style w:type="paragraph" w:customStyle="1" w:styleId="DE0ED0032E8D46EF8094AEC19324DEB34">
    <w:name w:val="DE0ED0032E8D46EF8094AEC19324DEB34"/>
    <w:rsid w:val="00FC577E"/>
    <w:rPr>
      <w:rFonts w:eastAsiaTheme="minorHAnsi"/>
      <w:lang w:eastAsia="en-US"/>
    </w:rPr>
  </w:style>
  <w:style w:type="paragraph" w:customStyle="1" w:styleId="C484ED8FED344467917440331F9FF26A4">
    <w:name w:val="C484ED8FED344467917440331F9FF26A4"/>
    <w:rsid w:val="00FC577E"/>
    <w:rPr>
      <w:rFonts w:eastAsiaTheme="minorHAnsi"/>
      <w:lang w:eastAsia="en-US"/>
    </w:rPr>
  </w:style>
  <w:style w:type="paragraph" w:customStyle="1" w:styleId="016A10CC60D74A28BCF42CAD6A17C9214">
    <w:name w:val="016A10CC60D74A28BCF42CAD6A17C9214"/>
    <w:rsid w:val="00FC577E"/>
    <w:rPr>
      <w:rFonts w:eastAsiaTheme="minorHAnsi"/>
      <w:lang w:eastAsia="en-US"/>
    </w:rPr>
  </w:style>
  <w:style w:type="paragraph" w:customStyle="1" w:styleId="74F7FC64445E4B2382CA59919E781E8F4">
    <w:name w:val="74F7FC64445E4B2382CA59919E781E8F4"/>
    <w:rsid w:val="00FC577E"/>
    <w:rPr>
      <w:rFonts w:eastAsiaTheme="minorHAnsi"/>
      <w:lang w:eastAsia="en-US"/>
    </w:rPr>
  </w:style>
  <w:style w:type="paragraph" w:customStyle="1" w:styleId="F31F7EF654C44EBA9E823CEA6F8F5FF84">
    <w:name w:val="F31F7EF654C44EBA9E823CEA6F8F5FF84"/>
    <w:rsid w:val="00FC577E"/>
    <w:rPr>
      <w:rFonts w:eastAsiaTheme="minorHAnsi"/>
      <w:lang w:eastAsia="en-US"/>
    </w:rPr>
  </w:style>
  <w:style w:type="paragraph" w:customStyle="1" w:styleId="04C4F70CA8F5453C84C4405DDDF7FED04">
    <w:name w:val="04C4F70CA8F5453C84C4405DDDF7FED04"/>
    <w:rsid w:val="00FC577E"/>
    <w:rPr>
      <w:rFonts w:eastAsiaTheme="minorHAnsi"/>
      <w:lang w:eastAsia="en-US"/>
    </w:rPr>
  </w:style>
  <w:style w:type="paragraph" w:customStyle="1" w:styleId="379A79C604494F10A13D5F3525083D4E">
    <w:name w:val="379A79C604494F10A13D5F3525083D4E"/>
    <w:rsid w:val="00FC577E"/>
    <w:rPr>
      <w:rFonts w:eastAsiaTheme="minorHAnsi"/>
      <w:lang w:eastAsia="en-US"/>
    </w:rPr>
  </w:style>
  <w:style w:type="paragraph" w:customStyle="1" w:styleId="B850C0AB3F994F9688DC8653DA022F652">
    <w:name w:val="B850C0AB3F994F9688DC8653DA022F652"/>
    <w:rsid w:val="00FC577E"/>
    <w:rPr>
      <w:rFonts w:eastAsiaTheme="minorHAnsi"/>
      <w:lang w:eastAsia="en-US"/>
    </w:rPr>
  </w:style>
  <w:style w:type="paragraph" w:customStyle="1" w:styleId="A62E9D411A6C404B9DC670AFAABF90628">
    <w:name w:val="A62E9D411A6C404B9DC670AFAABF90628"/>
    <w:rsid w:val="00FC577E"/>
    <w:rPr>
      <w:rFonts w:eastAsiaTheme="minorHAnsi"/>
      <w:lang w:eastAsia="en-US"/>
    </w:rPr>
  </w:style>
  <w:style w:type="paragraph" w:customStyle="1" w:styleId="06D87844606D45DDBBBB1243DD5ED98F5">
    <w:name w:val="06D87844606D45DDBBBB1243DD5ED98F5"/>
    <w:rsid w:val="00FC577E"/>
    <w:rPr>
      <w:rFonts w:eastAsiaTheme="minorHAnsi"/>
      <w:lang w:eastAsia="en-US"/>
    </w:rPr>
  </w:style>
  <w:style w:type="paragraph" w:customStyle="1" w:styleId="54825879407B4DC3B73DD80BDD53B4EB5">
    <w:name w:val="54825879407B4DC3B73DD80BDD53B4EB5"/>
    <w:rsid w:val="00FC577E"/>
    <w:rPr>
      <w:rFonts w:eastAsiaTheme="minorHAnsi"/>
      <w:lang w:eastAsia="en-US"/>
    </w:rPr>
  </w:style>
  <w:style w:type="paragraph" w:customStyle="1" w:styleId="811E085D578E4E85813E1EDCBB01C4905">
    <w:name w:val="811E085D578E4E85813E1EDCBB01C4905"/>
    <w:rsid w:val="00FC577E"/>
    <w:rPr>
      <w:rFonts w:eastAsiaTheme="minorHAnsi"/>
      <w:lang w:eastAsia="en-US"/>
    </w:rPr>
  </w:style>
  <w:style w:type="paragraph" w:customStyle="1" w:styleId="8468605C6D824177B61DBB0ED766931E5">
    <w:name w:val="8468605C6D824177B61DBB0ED766931E5"/>
    <w:rsid w:val="00FC577E"/>
    <w:rPr>
      <w:rFonts w:eastAsiaTheme="minorHAnsi"/>
      <w:lang w:eastAsia="en-US"/>
    </w:rPr>
  </w:style>
  <w:style w:type="paragraph" w:customStyle="1" w:styleId="E610314A91E844DB8A7D6188E76910148">
    <w:name w:val="E610314A91E844DB8A7D6188E76910148"/>
    <w:rsid w:val="00FC577E"/>
    <w:rPr>
      <w:rFonts w:eastAsiaTheme="minorHAnsi"/>
      <w:lang w:eastAsia="en-US"/>
    </w:rPr>
  </w:style>
  <w:style w:type="paragraph" w:customStyle="1" w:styleId="0E28E58322AC48B49AB84A12C1AEBCE15">
    <w:name w:val="0E28E58322AC48B49AB84A12C1AEBCE15"/>
    <w:rsid w:val="00FC577E"/>
    <w:rPr>
      <w:rFonts w:eastAsiaTheme="minorHAnsi"/>
      <w:lang w:eastAsia="en-US"/>
    </w:rPr>
  </w:style>
  <w:style w:type="paragraph" w:customStyle="1" w:styleId="AE2B15C6ECD04545AD659F7127C3E8788">
    <w:name w:val="AE2B15C6ECD04545AD659F7127C3E8788"/>
    <w:rsid w:val="00FC577E"/>
    <w:rPr>
      <w:rFonts w:eastAsiaTheme="minorHAnsi"/>
      <w:lang w:eastAsia="en-US"/>
    </w:rPr>
  </w:style>
  <w:style w:type="paragraph" w:customStyle="1" w:styleId="24B8667E1C7746DD9679097D25FFB88C8">
    <w:name w:val="24B8667E1C7746DD9679097D25FFB88C8"/>
    <w:rsid w:val="00FC577E"/>
    <w:rPr>
      <w:rFonts w:eastAsiaTheme="minorHAnsi"/>
      <w:lang w:eastAsia="en-US"/>
    </w:rPr>
  </w:style>
  <w:style w:type="paragraph" w:customStyle="1" w:styleId="663F261677F54EFBACD523B3D58EC67D8">
    <w:name w:val="663F261677F54EFBACD523B3D58EC67D8"/>
    <w:rsid w:val="00FC577E"/>
    <w:rPr>
      <w:rFonts w:eastAsiaTheme="minorHAnsi"/>
      <w:lang w:eastAsia="en-US"/>
    </w:rPr>
  </w:style>
  <w:style w:type="paragraph" w:customStyle="1" w:styleId="AB61ABEB8AC4471AA23027AD27BE2F0F5">
    <w:name w:val="AB61ABEB8AC4471AA23027AD27BE2F0F5"/>
    <w:rsid w:val="00FC577E"/>
    <w:rPr>
      <w:rFonts w:eastAsiaTheme="minorHAnsi"/>
      <w:lang w:eastAsia="en-US"/>
    </w:rPr>
  </w:style>
  <w:style w:type="paragraph" w:customStyle="1" w:styleId="1C517943C1154D22A53DA3E89309DAB75">
    <w:name w:val="1C517943C1154D22A53DA3E89309DAB75"/>
    <w:rsid w:val="00FC577E"/>
    <w:rPr>
      <w:rFonts w:eastAsiaTheme="minorHAnsi"/>
      <w:lang w:eastAsia="en-US"/>
    </w:rPr>
  </w:style>
  <w:style w:type="paragraph" w:customStyle="1" w:styleId="AD3CFDDDF331488F8D3008B0834C82205">
    <w:name w:val="AD3CFDDDF331488F8D3008B0834C82205"/>
    <w:rsid w:val="00FC577E"/>
    <w:rPr>
      <w:rFonts w:eastAsiaTheme="minorHAnsi"/>
      <w:lang w:eastAsia="en-US"/>
    </w:rPr>
  </w:style>
  <w:style w:type="paragraph" w:customStyle="1" w:styleId="75A5C3B9607F4BC2824B2049B0C3B4265">
    <w:name w:val="75A5C3B9607F4BC2824B2049B0C3B4265"/>
    <w:rsid w:val="00FC577E"/>
    <w:rPr>
      <w:rFonts w:eastAsiaTheme="minorHAnsi"/>
      <w:lang w:eastAsia="en-US"/>
    </w:rPr>
  </w:style>
  <w:style w:type="paragraph" w:customStyle="1" w:styleId="D01F61D6AACB46EF9A80EEE3E3F8223A5">
    <w:name w:val="D01F61D6AACB46EF9A80EEE3E3F8223A5"/>
    <w:rsid w:val="00FC577E"/>
    <w:rPr>
      <w:rFonts w:eastAsiaTheme="minorHAnsi"/>
      <w:lang w:eastAsia="en-US"/>
    </w:rPr>
  </w:style>
  <w:style w:type="paragraph" w:customStyle="1" w:styleId="4C66A26E646743CBAEA2E21D207B4F645">
    <w:name w:val="4C66A26E646743CBAEA2E21D207B4F645"/>
    <w:rsid w:val="00FC577E"/>
    <w:rPr>
      <w:rFonts w:eastAsiaTheme="minorHAnsi"/>
      <w:lang w:eastAsia="en-US"/>
    </w:rPr>
  </w:style>
  <w:style w:type="paragraph" w:customStyle="1" w:styleId="05AEDDCB4FA34435B99FB4D1A97F619D5">
    <w:name w:val="05AEDDCB4FA34435B99FB4D1A97F619D5"/>
    <w:rsid w:val="00FC577E"/>
    <w:rPr>
      <w:rFonts w:eastAsiaTheme="minorHAnsi"/>
      <w:lang w:eastAsia="en-US"/>
    </w:rPr>
  </w:style>
  <w:style w:type="paragraph" w:customStyle="1" w:styleId="8EAF4C18A12A4BC7B577FD570D35C7B15">
    <w:name w:val="8EAF4C18A12A4BC7B577FD570D35C7B15"/>
    <w:rsid w:val="00FC577E"/>
    <w:rPr>
      <w:rFonts w:eastAsiaTheme="minorHAnsi"/>
      <w:lang w:eastAsia="en-US"/>
    </w:rPr>
  </w:style>
  <w:style w:type="paragraph" w:customStyle="1" w:styleId="21A9B890301542258623BB0755CEEE6B5">
    <w:name w:val="21A9B890301542258623BB0755CEEE6B5"/>
    <w:rsid w:val="00FC577E"/>
    <w:rPr>
      <w:rFonts w:eastAsiaTheme="minorHAnsi"/>
      <w:lang w:eastAsia="en-US"/>
    </w:rPr>
  </w:style>
  <w:style w:type="paragraph" w:customStyle="1" w:styleId="72043F540DB4462BAED23F2033AAC4685">
    <w:name w:val="72043F540DB4462BAED23F2033AAC4685"/>
    <w:rsid w:val="00FC577E"/>
    <w:rPr>
      <w:rFonts w:eastAsiaTheme="minorHAnsi"/>
      <w:lang w:eastAsia="en-US"/>
    </w:rPr>
  </w:style>
  <w:style w:type="paragraph" w:customStyle="1" w:styleId="61B5ACDD7DBE438397B5FD3F56C593AB5">
    <w:name w:val="61B5ACDD7DBE438397B5FD3F56C593AB5"/>
    <w:rsid w:val="00FC577E"/>
    <w:rPr>
      <w:rFonts w:eastAsiaTheme="minorHAnsi"/>
      <w:lang w:eastAsia="en-US"/>
    </w:rPr>
  </w:style>
  <w:style w:type="paragraph" w:customStyle="1" w:styleId="36B8C88AFD1A44C4B5A112127ACB59225">
    <w:name w:val="36B8C88AFD1A44C4B5A112127ACB59225"/>
    <w:rsid w:val="00FC577E"/>
    <w:rPr>
      <w:rFonts w:eastAsiaTheme="minorHAnsi"/>
      <w:lang w:eastAsia="en-US"/>
    </w:rPr>
  </w:style>
  <w:style w:type="paragraph" w:customStyle="1" w:styleId="D20D2CE488E94759998457655D5694D15">
    <w:name w:val="D20D2CE488E94759998457655D5694D15"/>
    <w:rsid w:val="00FC577E"/>
    <w:rPr>
      <w:rFonts w:eastAsiaTheme="minorHAnsi"/>
      <w:lang w:eastAsia="en-US"/>
    </w:rPr>
  </w:style>
  <w:style w:type="paragraph" w:customStyle="1" w:styleId="621B63D8B781488285EB192E6ABD932A5">
    <w:name w:val="621B63D8B781488285EB192E6ABD932A5"/>
    <w:rsid w:val="00FC577E"/>
    <w:rPr>
      <w:rFonts w:eastAsiaTheme="minorHAnsi"/>
      <w:lang w:eastAsia="en-US"/>
    </w:rPr>
  </w:style>
  <w:style w:type="paragraph" w:customStyle="1" w:styleId="7BC80F0C80564AEDB2A937DADB55A7545">
    <w:name w:val="7BC80F0C80564AEDB2A937DADB55A7545"/>
    <w:rsid w:val="00FC577E"/>
    <w:rPr>
      <w:rFonts w:eastAsiaTheme="minorHAnsi"/>
      <w:lang w:eastAsia="en-US"/>
    </w:rPr>
  </w:style>
  <w:style w:type="paragraph" w:customStyle="1" w:styleId="D7E9228CBF674A4AAA284CCA74714A2E5">
    <w:name w:val="D7E9228CBF674A4AAA284CCA74714A2E5"/>
    <w:rsid w:val="00FC577E"/>
    <w:rPr>
      <w:rFonts w:eastAsiaTheme="minorHAnsi"/>
      <w:lang w:eastAsia="en-US"/>
    </w:rPr>
  </w:style>
  <w:style w:type="paragraph" w:customStyle="1" w:styleId="9C60F371035F40DA9C7D5CED2A69215B5">
    <w:name w:val="9C60F371035F40DA9C7D5CED2A69215B5"/>
    <w:rsid w:val="00FC577E"/>
    <w:rPr>
      <w:rFonts w:eastAsiaTheme="minorHAnsi"/>
      <w:lang w:eastAsia="en-US"/>
    </w:rPr>
  </w:style>
  <w:style w:type="paragraph" w:customStyle="1" w:styleId="BF1E879CBCA94E4E903628BB8CAF93155">
    <w:name w:val="BF1E879CBCA94E4E903628BB8CAF93155"/>
    <w:rsid w:val="00FC577E"/>
    <w:rPr>
      <w:rFonts w:eastAsiaTheme="minorHAnsi"/>
      <w:lang w:eastAsia="en-US"/>
    </w:rPr>
  </w:style>
  <w:style w:type="paragraph" w:customStyle="1" w:styleId="A13CA9548C2242E8A8EA4DC0286857A85">
    <w:name w:val="A13CA9548C2242E8A8EA4DC0286857A85"/>
    <w:rsid w:val="00FC577E"/>
    <w:rPr>
      <w:rFonts w:eastAsiaTheme="minorHAnsi"/>
      <w:lang w:eastAsia="en-US"/>
    </w:rPr>
  </w:style>
  <w:style w:type="paragraph" w:customStyle="1" w:styleId="FD46E0F0125943748FAF3AA179EFBBF15">
    <w:name w:val="FD46E0F0125943748FAF3AA179EFBBF15"/>
    <w:rsid w:val="00FC577E"/>
    <w:rPr>
      <w:rFonts w:eastAsiaTheme="minorHAnsi"/>
      <w:lang w:eastAsia="en-US"/>
    </w:rPr>
  </w:style>
  <w:style w:type="paragraph" w:customStyle="1" w:styleId="5AD53B10E7C94123B2270FDF0B8F91675">
    <w:name w:val="5AD53B10E7C94123B2270FDF0B8F91675"/>
    <w:rsid w:val="00FC577E"/>
    <w:rPr>
      <w:rFonts w:eastAsiaTheme="minorHAnsi"/>
      <w:lang w:eastAsia="en-US"/>
    </w:rPr>
  </w:style>
  <w:style w:type="paragraph" w:customStyle="1" w:styleId="A3F3E033C678478FB7D83CD6F7B7ED6B5">
    <w:name w:val="A3F3E033C678478FB7D83CD6F7B7ED6B5"/>
    <w:rsid w:val="00FC577E"/>
    <w:rPr>
      <w:rFonts w:eastAsiaTheme="minorHAnsi"/>
      <w:lang w:eastAsia="en-US"/>
    </w:rPr>
  </w:style>
  <w:style w:type="paragraph" w:customStyle="1" w:styleId="7FA2294163E34263B79B2A94956621BC5">
    <w:name w:val="7FA2294163E34263B79B2A94956621BC5"/>
    <w:rsid w:val="00FC577E"/>
    <w:rPr>
      <w:rFonts w:eastAsiaTheme="minorHAnsi"/>
      <w:lang w:eastAsia="en-US"/>
    </w:rPr>
  </w:style>
  <w:style w:type="paragraph" w:customStyle="1" w:styleId="DE0ED0032E8D46EF8094AEC19324DEB35">
    <w:name w:val="DE0ED0032E8D46EF8094AEC19324DEB35"/>
    <w:rsid w:val="00FC577E"/>
    <w:rPr>
      <w:rFonts w:eastAsiaTheme="minorHAnsi"/>
      <w:lang w:eastAsia="en-US"/>
    </w:rPr>
  </w:style>
  <w:style w:type="paragraph" w:customStyle="1" w:styleId="C484ED8FED344467917440331F9FF26A5">
    <w:name w:val="C484ED8FED344467917440331F9FF26A5"/>
    <w:rsid w:val="00FC577E"/>
    <w:rPr>
      <w:rFonts w:eastAsiaTheme="minorHAnsi"/>
      <w:lang w:eastAsia="en-US"/>
    </w:rPr>
  </w:style>
  <w:style w:type="paragraph" w:customStyle="1" w:styleId="016A10CC60D74A28BCF42CAD6A17C9215">
    <w:name w:val="016A10CC60D74A28BCF42CAD6A17C9215"/>
    <w:rsid w:val="00FC577E"/>
    <w:rPr>
      <w:rFonts w:eastAsiaTheme="minorHAnsi"/>
      <w:lang w:eastAsia="en-US"/>
    </w:rPr>
  </w:style>
  <w:style w:type="paragraph" w:customStyle="1" w:styleId="74F7FC64445E4B2382CA59919E781E8F5">
    <w:name w:val="74F7FC64445E4B2382CA59919E781E8F5"/>
    <w:rsid w:val="00FC577E"/>
    <w:rPr>
      <w:rFonts w:eastAsiaTheme="minorHAnsi"/>
      <w:lang w:eastAsia="en-US"/>
    </w:rPr>
  </w:style>
  <w:style w:type="paragraph" w:customStyle="1" w:styleId="F31F7EF654C44EBA9E823CEA6F8F5FF85">
    <w:name w:val="F31F7EF654C44EBA9E823CEA6F8F5FF85"/>
    <w:rsid w:val="00FC577E"/>
    <w:rPr>
      <w:rFonts w:eastAsiaTheme="minorHAnsi"/>
      <w:lang w:eastAsia="en-US"/>
    </w:rPr>
  </w:style>
  <w:style w:type="paragraph" w:customStyle="1" w:styleId="04C4F70CA8F5453C84C4405DDDF7FED05">
    <w:name w:val="04C4F70CA8F5453C84C4405DDDF7FED05"/>
    <w:rsid w:val="00FC577E"/>
    <w:rPr>
      <w:rFonts w:eastAsiaTheme="minorHAnsi"/>
      <w:lang w:eastAsia="en-US"/>
    </w:rPr>
  </w:style>
  <w:style w:type="paragraph" w:customStyle="1" w:styleId="379A79C604494F10A13D5F3525083D4E1">
    <w:name w:val="379A79C604494F10A13D5F3525083D4E1"/>
    <w:rsid w:val="00FC577E"/>
    <w:rPr>
      <w:rFonts w:eastAsiaTheme="minorHAnsi"/>
      <w:lang w:eastAsia="en-US"/>
    </w:rPr>
  </w:style>
  <w:style w:type="paragraph" w:customStyle="1" w:styleId="B850C0AB3F994F9688DC8653DA022F653">
    <w:name w:val="B850C0AB3F994F9688DC8653DA022F653"/>
    <w:rsid w:val="00FC577E"/>
    <w:rPr>
      <w:rFonts w:eastAsiaTheme="minorHAnsi"/>
      <w:lang w:eastAsia="en-US"/>
    </w:rPr>
  </w:style>
  <w:style w:type="paragraph" w:customStyle="1" w:styleId="A62E9D411A6C404B9DC670AFAABF90629">
    <w:name w:val="A62E9D411A6C404B9DC670AFAABF90629"/>
    <w:rsid w:val="00FC577E"/>
    <w:rPr>
      <w:rFonts w:eastAsiaTheme="minorHAnsi"/>
      <w:lang w:eastAsia="en-US"/>
    </w:rPr>
  </w:style>
  <w:style w:type="paragraph" w:customStyle="1" w:styleId="06D87844606D45DDBBBB1243DD5ED98F6">
    <w:name w:val="06D87844606D45DDBBBB1243DD5ED98F6"/>
    <w:rsid w:val="00FC577E"/>
    <w:rPr>
      <w:rFonts w:eastAsiaTheme="minorHAnsi"/>
      <w:lang w:eastAsia="en-US"/>
    </w:rPr>
  </w:style>
  <w:style w:type="paragraph" w:customStyle="1" w:styleId="54825879407B4DC3B73DD80BDD53B4EB6">
    <w:name w:val="54825879407B4DC3B73DD80BDD53B4EB6"/>
    <w:rsid w:val="00FC577E"/>
    <w:rPr>
      <w:rFonts w:eastAsiaTheme="minorHAnsi"/>
      <w:lang w:eastAsia="en-US"/>
    </w:rPr>
  </w:style>
  <w:style w:type="paragraph" w:customStyle="1" w:styleId="811E085D578E4E85813E1EDCBB01C4906">
    <w:name w:val="811E085D578E4E85813E1EDCBB01C4906"/>
    <w:rsid w:val="00FC577E"/>
    <w:rPr>
      <w:rFonts w:eastAsiaTheme="minorHAnsi"/>
      <w:lang w:eastAsia="en-US"/>
    </w:rPr>
  </w:style>
  <w:style w:type="paragraph" w:customStyle="1" w:styleId="8468605C6D824177B61DBB0ED766931E6">
    <w:name w:val="8468605C6D824177B61DBB0ED766931E6"/>
    <w:rsid w:val="00FC577E"/>
    <w:rPr>
      <w:rFonts w:eastAsiaTheme="minorHAnsi"/>
      <w:lang w:eastAsia="en-US"/>
    </w:rPr>
  </w:style>
  <w:style w:type="paragraph" w:customStyle="1" w:styleId="E610314A91E844DB8A7D6188E76910149">
    <w:name w:val="E610314A91E844DB8A7D6188E76910149"/>
    <w:rsid w:val="00FC577E"/>
    <w:rPr>
      <w:rFonts w:eastAsiaTheme="minorHAnsi"/>
      <w:lang w:eastAsia="en-US"/>
    </w:rPr>
  </w:style>
  <w:style w:type="paragraph" w:customStyle="1" w:styleId="0E28E58322AC48B49AB84A12C1AEBCE16">
    <w:name w:val="0E28E58322AC48B49AB84A12C1AEBCE16"/>
    <w:rsid w:val="00FC577E"/>
    <w:rPr>
      <w:rFonts w:eastAsiaTheme="minorHAnsi"/>
      <w:lang w:eastAsia="en-US"/>
    </w:rPr>
  </w:style>
  <w:style w:type="paragraph" w:customStyle="1" w:styleId="AE2B15C6ECD04545AD659F7127C3E8789">
    <w:name w:val="AE2B15C6ECD04545AD659F7127C3E8789"/>
    <w:rsid w:val="00FC577E"/>
    <w:rPr>
      <w:rFonts w:eastAsiaTheme="minorHAnsi"/>
      <w:lang w:eastAsia="en-US"/>
    </w:rPr>
  </w:style>
  <w:style w:type="paragraph" w:customStyle="1" w:styleId="24B8667E1C7746DD9679097D25FFB88C9">
    <w:name w:val="24B8667E1C7746DD9679097D25FFB88C9"/>
    <w:rsid w:val="00FC577E"/>
    <w:rPr>
      <w:rFonts w:eastAsiaTheme="minorHAnsi"/>
      <w:lang w:eastAsia="en-US"/>
    </w:rPr>
  </w:style>
  <w:style w:type="paragraph" w:customStyle="1" w:styleId="663F261677F54EFBACD523B3D58EC67D9">
    <w:name w:val="663F261677F54EFBACD523B3D58EC67D9"/>
    <w:rsid w:val="00FC577E"/>
    <w:rPr>
      <w:rFonts w:eastAsiaTheme="minorHAnsi"/>
      <w:lang w:eastAsia="en-US"/>
    </w:rPr>
  </w:style>
  <w:style w:type="paragraph" w:customStyle="1" w:styleId="AB61ABEB8AC4471AA23027AD27BE2F0F6">
    <w:name w:val="AB61ABEB8AC4471AA23027AD27BE2F0F6"/>
    <w:rsid w:val="00FC577E"/>
    <w:rPr>
      <w:rFonts w:eastAsiaTheme="minorHAnsi"/>
      <w:lang w:eastAsia="en-US"/>
    </w:rPr>
  </w:style>
  <w:style w:type="paragraph" w:customStyle="1" w:styleId="1C517943C1154D22A53DA3E89309DAB76">
    <w:name w:val="1C517943C1154D22A53DA3E89309DAB76"/>
    <w:rsid w:val="00FC577E"/>
    <w:rPr>
      <w:rFonts w:eastAsiaTheme="minorHAnsi"/>
      <w:lang w:eastAsia="en-US"/>
    </w:rPr>
  </w:style>
  <w:style w:type="paragraph" w:customStyle="1" w:styleId="AD3CFDDDF331488F8D3008B0834C82206">
    <w:name w:val="AD3CFDDDF331488F8D3008B0834C82206"/>
    <w:rsid w:val="00FC577E"/>
    <w:rPr>
      <w:rFonts w:eastAsiaTheme="minorHAnsi"/>
      <w:lang w:eastAsia="en-US"/>
    </w:rPr>
  </w:style>
  <w:style w:type="paragraph" w:customStyle="1" w:styleId="75A5C3B9607F4BC2824B2049B0C3B4266">
    <w:name w:val="75A5C3B9607F4BC2824B2049B0C3B4266"/>
    <w:rsid w:val="00FC577E"/>
    <w:rPr>
      <w:rFonts w:eastAsiaTheme="minorHAnsi"/>
      <w:lang w:eastAsia="en-US"/>
    </w:rPr>
  </w:style>
  <w:style w:type="paragraph" w:customStyle="1" w:styleId="D01F61D6AACB46EF9A80EEE3E3F8223A6">
    <w:name w:val="D01F61D6AACB46EF9A80EEE3E3F8223A6"/>
    <w:rsid w:val="00FC577E"/>
    <w:rPr>
      <w:rFonts w:eastAsiaTheme="minorHAnsi"/>
      <w:lang w:eastAsia="en-US"/>
    </w:rPr>
  </w:style>
  <w:style w:type="paragraph" w:customStyle="1" w:styleId="4C66A26E646743CBAEA2E21D207B4F646">
    <w:name w:val="4C66A26E646743CBAEA2E21D207B4F646"/>
    <w:rsid w:val="00FC577E"/>
    <w:rPr>
      <w:rFonts w:eastAsiaTheme="minorHAnsi"/>
      <w:lang w:eastAsia="en-US"/>
    </w:rPr>
  </w:style>
  <w:style w:type="paragraph" w:customStyle="1" w:styleId="05AEDDCB4FA34435B99FB4D1A97F619D6">
    <w:name w:val="05AEDDCB4FA34435B99FB4D1A97F619D6"/>
    <w:rsid w:val="00FC577E"/>
    <w:rPr>
      <w:rFonts w:eastAsiaTheme="minorHAnsi"/>
      <w:lang w:eastAsia="en-US"/>
    </w:rPr>
  </w:style>
  <w:style w:type="paragraph" w:customStyle="1" w:styleId="8EAF4C18A12A4BC7B577FD570D35C7B16">
    <w:name w:val="8EAF4C18A12A4BC7B577FD570D35C7B16"/>
    <w:rsid w:val="00FC577E"/>
    <w:rPr>
      <w:rFonts w:eastAsiaTheme="minorHAnsi"/>
      <w:lang w:eastAsia="en-US"/>
    </w:rPr>
  </w:style>
  <w:style w:type="paragraph" w:customStyle="1" w:styleId="21A9B890301542258623BB0755CEEE6B6">
    <w:name w:val="21A9B890301542258623BB0755CEEE6B6"/>
    <w:rsid w:val="00FC577E"/>
    <w:rPr>
      <w:rFonts w:eastAsiaTheme="minorHAnsi"/>
      <w:lang w:eastAsia="en-US"/>
    </w:rPr>
  </w:style>
  <w:style w:type="paragraph" w:customStyle="1" w:styleId="72043F540DB4462BAED23F2033AAC4686">
    <w:name w:val="72043F540DB4462BAED23F2033AAC4686"/>
    <w:rsid w:val="00FC577E"/>
    <w:rPr>
      <w:rFonts w:eastAsiaTheme="minorHAnsi"/>
      <w:lang w:eastAsia="en-US"/>
    </w:rPr>
  </w:style>
  <w:style w:type="paragraph" w:customStyle="1" w:styleId="61B5ACDD7DBE438397B5FD3F56C593AB6">
    <w:name w:val="61B5ACDD7DBE438397B5FD3F56C593AB6"/>
    <w:rsid w:val="00FC577E"/>
    <w:rPr>
      <w:rFonts w:eastAsiaTheme="minorHAnsi"/>
      <w:lang w:eastAsia="en-US"/>
    </w:rPr>
  </w:style>
  <w:style w:type="paragraph" w:customStyle="1" w:styleId="36B8C88AFD1A44C4B5A112127ACB59226">
    <w:name w:val="36B8C88AFD1A44C4B5A112127ACB59226"/>
    <w:rsid w:val="00FC577E"/>
    <w:rPr>
      <w:rFonts w:eastAsiaTheme="minorHAnsi"/>
      <w:lang w:eastAsia="en-US"/>
    </w:rPr>
  </w:style>
  <w:style w:type="paragraph" w:customStyle="1" w:styleId="D20D2CE488E94759998457655D5694D16">
    <w:name w:val="D20D2CE488E94759998457655D5694D16"/>
    <w:rsid w:val="00FC577E"/>
    <w:rPr>
      <w:rFonts w:eastAsiaTheme="minorHAnsi"/>
      <w:lang w:eastAsia="en-US"/>
    </w:rPr>
  </w:style>
  <w:style w:type="paragraph" w:customStyle="1" w:styleId="621B63D8B781488285EB192E6ABD932A6">
    <w:name w:val="621B63D8B781488285EB192E6ABD932A6"/>
    <w:rsid w:val="00FC577E"/>
    <w:rPr>
      <w:rFonts w:eastAsiaTheme="minorHAnsi"/>
      <w:lang w:eastAsia="en-US"/>
    </w:rPr>
  </w:style>
  <w:style w:type="paragraph" w:customStyle="1" w:styleId="7BC80F0C80564AEDB2A937DADB55A7546">
    <w:name w:val="7BC80F0C80564AEDB2A937DADB55A7546"/>
    <w:rsid w:val="00FC577E"/>
    <w:rPr>
      <w:rFonts w:eastAsiaTheme="minorHAnsi"/>
      <w:lang w:eastAsia="en-US"/>
    </w:rPr>
  </w:style>
  <w:style w:type="paragraph" w:customStyle="1" w:styleId="D7E9228CBF674A4AAA284CCA74714A2E6">
    <w:name w:val="D7E9228CBF674A4AAA284CCA74714A2E6"/>
    <w:rsid w:val="00FC577E"/>
    <w:rPr>
      <w:rFonts w:eastAsiaTheme="minorHAnsi"/>
      <w:lang w:eastAsia="en-US"/>
    </w:rPr>
  </w:style>
  <w:style w:type="paragraph" w:customStyle="1" w:styleId="9C60F371035F40DA9C7D5CED2A69215B6">
    <w:name w:val="9C60F371035F40DA9C7D5CED2A69215B6"/>
    <w:rsid w:val="00FC577E"/>
    <w:rPr>
      <w:rFonts w:eastAsiaTheme="minorHAnsi"/>
      <w:lang w:eastAsia="en-US"/>
    </w:rPr>
  </w:style>
  <w:style w:type="paragraph" w:customStyle="1" w:styleId="BF1E879CBCA94E4E903628BB8CAF93156">
    <w:name w:val="BF1E879CBCA94E4E903628BB8CAF93156"/>
    <w:rsid w:val="00FC577E"/>
    <w:rPr>
      <w:rFonts w:eastAsiaTheme="minorHAnsi"/>
      <w:lang w:eastAsia="en-US"/>
    </w:rPr>
  </w:style>
  <w:style w:type="paragraph" w:customStyle="1" w:styleId="A13CA9548C2242E8A8EA4DC0286857A86">
    <w:name w:val="A13CA9548C2242E8A8EA4DC0286857A86"/>
    <w:rsid w:val="00FC577E"/>
    <w:rPr>
      <w:rFonts w:eastAsiaTheme="minorHAnsi"/>
      <w:lang w:eastAsia="en-US"/>
    </w:rPr>
  </w:style>
  <w:style w:type="paragraph" w:customStyle="1" w:styleId="FD46E0F0125943748FAF3AA179EFBBF16">
    <w:name w:val="FD46E0F0125943748FAF3AA179EFBBF16"/>
    <w:rsid w:val="00FC577E"/>
    <w:rPr>
      <w:rFonts w:eastAsiaTheme="minorHAnsi"/>
      <w:lang w:eastAsia="en-US"/>
    </w:rPr>
  </w:style>
  <w:style w:type="paragraph" w:customStyle="1" w:styleId="5AD53B10E7C94123B2270FDF0B8F91676">
    <w:name w:val="5AD53B10E7C94123B2270FDF0B8F91676"/>
    <w:rsid w:val="00FC577E"/>
    <w:rPr>
      <w:rFonts w:eastAsiaTheme="minorHAnsi"/>
      <w:lang w:eastAsia="en-US"/>
    </w:rPr>
  </w:style>
  <w:style w:type="paragraph" w:customStyle="1" w:styleId="A3F3E033C678478FB7D83CD6F7B7ED6B6">
    <w:name w:val="A3F3E033C678478FB7D83CD6F7B7ED6B6"/>
    <w:rsid w:val="00FC577E"/>
    <w:rPr>
      <w:rFonts w:eastAsiaTheme="minorHAnsi"/>
      <w:lang w:eastAsia="en-US"/>
    </w:rPr>
  </w:style>
  <w:style w:type="paragraph" w:customStyle="1" w:styleId="7FA2294163E34263B79B2A94956621BC6">
    <w:name w:val="7FA2294163E34263B79B2A94956621BC6"/>
    <w:rsid w:val="00FC577E"/>
    <w:rPr>
      <w:rFonts w:eastAsiaTheme="minorHAnsi"/>
      <w:lang w:eastAsia="en-US"/>
    </w:rPr>
  </w:style>
  <w:style w:type="paragraph" w:customStyle="1" w:styleId="DE0ED0032E8D46EF8094AEC19324DEB36">
    <w:name w:val="DE0ED0032E8D46EF8094AEC19324DEB36"/>
    <w:rsid w:val="00FC577E"/>
    <w:rPr>
      <w:rFonts w:eastAsiaTheme="minorHAnsi"/>
      <w:lang w:eastAsia="en-US"/>
    </w:rPr>
  </w:style>
  <w:style w:type="paragraph" w:customStyle="1" w:styleId="C484ED8FED344467917440331F9FF26A6">
    <w:name w:val="C484ED8FED344467917440331F9FF26A6"/>
    <w:rsid w:val="00FC577E"/>
    <w:rPr>
      <w:rFonts w:eastAsiaTheme="minorHAnsi"/>
      <w:lang w:eastAsia="en-US"/>
    </w:rPr>
  </w:style>
  <w:style w:type="paragraph" w:customStyle="1" w:styleId="016A10CC60D74A28BCF42CAD6A17C9216">
    <w:name w:val="016A10CC60D74A28BCF42CAD6A17C9216"/>
    <w:rsid w:val="00FC577E"/>
    <w:rPr>
      <w:rFonts w:eastAsiaTheme="minorHAnsi"/>
      <w:lang w:eastAsia="en-US"/>
    </w:rPr>
  </w:style>
  <w:style w:type="paragraph" w:customStyle="1" w:styleId="74F7FC64445E4B2382CA59919E781E8F6">
    <w:name w:val="74F7FC64445E4B2382CA59919E781E8F6"/>
    <w:rsid w:val="00FC577E"/>
    <w:rPr>
      <w:rFonts w:eastAsiaTheme="minorHAnsi"/>
      <w:lang w:eastAsia="en-US"/>
    </w:rPr>
  </w:style>
  <w:style w:type="paragraph" w:customStyle="1" w:styleId="F31F7EF654C44EBA9E823CEA6F8F5FF86">
    <w:name w:val="F31F7EF654C44EBA9E823CEA6F8F5FF86"/>
    <w:rsid w:val="00FC577E"/>
    <w:rPr>
      <w:rFonts w:eastAsiaTheme="minorHAnsi"/>
      <w:lang w:eastAsia="en-US"/>
    </w:rPr>
  </w:style>
  <w:style w:type="paragraph" w:customStyle="1" w:styleId="04C4F70CA8F5453C84C4405DDDF7FED06">
    <w:name w:val="04C4F70CA8F5453C84C4405DDDF7FED06"/>
    <w:rsid w:val="00FC577E"/>
    <w:rPr>
      <w:rFonts w:eastAsiaTheme="minorHAnsi"/>
      <w:lang w:eastAsia="en-US"/>
    </w:rPr>
  </w:style>
  <w:style w:type="paragraph" w:customStyle="1" w:styleId="379A79C604494F10A13D5F3525083D4E2">
    <w:name w:val="379A79C604494F10A13D5F3525083D4E2"/>
    <w:rsid w:val="00FC577E"/>
    <w:rPr>
      <w:rFonts w:eastAsiaTheme="minorHAnsi"/>
      <w:lang w:eastAsia="en-US"/>
    </w:rPr>
  </w:style>
  <w:style w:type="paragraph" w:customStyle="1" w:styleId="B850C0AB3F994F9688DC8653DA022F654">
    <w:name w:val="B850C0AB3F994F9688DC8653DA022F654"/>
    <w:rsid w:val="00FC577E"/>
    <w:rPr>
      <w:rFonts w:eastAsiaTheme="minorHAnsi"/>
      <w:lang w:eastAsia="en-US"/>
    </w:rPr>
  </w:style>
  <w:style w:type="paragraph" w:customStyle="1" w:styleId="A62E9D411A6C404B9DC670AFAABF906210">
    <w:name w:val="A62E9D411A6C404B9DC670AFAABF906210"/>
    <w:rsid w:val="00FC577E"/>
    <w:rPr>
      <w:rFonts w:eastAsiaTheme="minorHAnsi"/>
      <w:lang w:eastAsia="en-US"/>
    </w:rPr>
  </w:style>
  <w:style w:type="paragraph" w:customStyle="1" w:styleId="06D87844606D45DDBBBB1243DD5ED98F7">
    <w:name w:val="06D87844606D45DDBBBB1243DD5ED98F7"/>
    <w:rsid w:val="00FC577E"/>
    <w:rPr>
      <w:rFonts w:eastAsiaTheme="minorHAnsi"/>
      <w:lang w:eastAsia="en-US"/>
    </w:rPr>
  </w:style>
  <w:style w:type="paragraph" w:customStyle="1" w:styleId="54825879407B4DC3B73DD80BDD53B4EB7">
    <w:name w:val="54825879407B4DC3B73DD80BDD53B4EB7"/>
    <w:rsid w:val="00FC577E"/>
    <w:rPr>
      <w:rFonts w:eastAsiaTheme="minorHAnsi"/>
      <w:lang w:eastAsia="en-US"/>
    </w:rPr>
  </w:style>
  <w:style w:type="paragraph" w:customStyle="1" w:styleId="811E085D578E4E85813E1EDCBB01C4907">
    <w:name w:val="811E085D578E4E85813E1EDCBB01C4907"/>
    <w:rsid w:val="00FC577E"/>
    <w:rPr>
      <w:rFonts w:eastAsiaTheme="minorHAnsi"/>
      <w:lang w:eastAsia="en-US"/>
    </w:rPr>
  </w:style>
  <w:style w:type="paragraph" w:customStyle="1" w:styleId="8468605C6D824177B61DBB0ED766931E7">
    <w:name w:val="8468605C6D824177B61DBB0ED766931E7"/>
    <w:rsid w:val="00FC577E"/>
    <w:rPr>
      <w:rFonts w:eastAsiaTheme="minorHAnsi"/>
      <w:lang w:eastAsia="en-US"/>
    </w:rPr>
  </w:style>
  <w:style w:type="paragraph" w:customStyle="1" w:styleId="E610314A91E844DB8A7D6188E769101410">
    <w:name w:val="E610314A91E844DB8A7D6188E769101410"/>
    <w:rsid w:val="00FC577E"/>
    <w:rPr>
      <w:rFonts w:eastAsiaTheme="minorHAnsi"/>
      <w:lang w:eastAsia="en-US"/>
    </w:rPr>
  </w:style>
  <w:style w:type="paragraph" w:customStyle="1" w:styleId="0E28E58322AC48B49AB84A12C1AEBCE17">
    <w:name w:val="0E28E58322AC48B49AB84A12C1AEBCE17"/>
    <w:rsid w:val="00FC577E"/>
    <w:rPr>
      <w:rFonts w:eastAsiaTheme="minorHAnsi"/>
      <w:lang w:eastAsia="en-US"/>
    </w:rPr>
  </w:style>
  <w:style w:type="paragraph" w:customStyle="1" w:styleId="AE2B15C6ECD04545AD659F7127C3E87810">
    <w:name w:val="AE2B15C6ECD04545AD659F7127C3E87810"/>
    <w:rsid w:val="00FC577E"/>
    <w:rPr>
      <w:rFonts w:eastAsiaTheme="minorHAnsi"/>
      <w:lang w:eastAsia="en-US"/>
    </w:rPr>
  </w:style>
  <w:style w:type="paragraph" w:customStyle="1" w:styleId="24B8667E1C7746DD9679097D25FFB88C10">
    <w:name w:val="24B8667E1C7746DD9679097D25FFB88C10"/>
    <w:rsid w:val="00FC577E"/>
    <w:rPr>
      <w:rFonts w:eastAsiaTheme="minorHAnsi"/>
      <w:lang w:eastAsia="en-US"/>
    </w:rPr>
  </w:style>
  <w:style w:type="paragraph" w:customStyle="1" w:styleId="663F261677F54EFBACD523B3D58EC67D10">
    <w:name w:val="663F261677F54EFBACD523B3D58EC67D10"/>
    <w:rsid w:val="00FC577E"/>
    <w:rPr>
      <w:rFonts w:eastAsiaTheme="minorHAnsi"/>
      <w:lang w:eastAsia="en-US"/>
    </w:rPr>
  </w:style>
  <w:style w:type="paragraph" w:customStyle="1" w:styleId="AB61ABEB8AC4471AA23027AD27BE2F0F7">
    <w:name w:val="AB61ABEB8AC4471AA23027AD27BE2F0F7"/>
    <w:rsid w:val="00FC577E"/>
    <w:rPr>
      <w:rFonts w:eastAsiaTheme="minorHAnsi"/>
      <w:lang w:eastAsia="en-US"/>
    </w:rPr>
  </w:style>
  <w:style w:type="paragraph" w:customStyle="1" w:styleId="1C517943C1154D22A53DA3E89309DAB77">
    <w:name w:val="1C517943C1154D22A53DA3E89309DAB77"/>
    <w:rsid w:val="00FC577E"/>
    <w:rPr>
      <w:rFonts w:eastAsiaTheme="minorHAnsi"/>
      <w:lang w:eastAsia="en-US"/>
    </w:rPr>
  </w:style>
  <w:style w:type="paragraph" w:customStyle="1" w:styleId="AD3CFDDDF331488F8D3008B0834C82207">
    <w:name w:val="AD3CFDDDF331488F8D3008B0834C82207"/>
    <w:rsid w:val="00FC577E"/>
    <w:rPr>
      <w:rFonts w:eastAsiaTheme="minorHAnsi"/>
      <w:lang w:eastAsia="en-US"/>
    </w:rPr>
  </w:style>
  <w:style w:type="paragraph" w:customStyle="1" w:styleId="75A5C3B9607F4BC2824B2049B0C3B4267">
    <w:name w:val="75A5C3B9607F4BC2824B2049B0C3B4267"/>
    <w:rsid w:val="00FC577E"/>
    <w:rPr>
      <w:rFonts w:eastAsiaTheme="minorHAnsi"/>
      <w:lang w:eastAsia="en-US"/>
    </w:rPr>
  </w:style>
  <w:style w:type="paragraph" w:customStyle="1" w:styleId="D01F61D6AACB46EF9A80EEE3E3F8223A7">
    <w:name w:val="D01F61D6AACB46EF9A80EEE3E3F8223A7"/>
    <w:rsid w:val="00FC577E"/>
    <w:rPr>
      <w:rFonts w:eastAsiaTheme="minorHAnsi"/>
      <w:lang w:eastAsia="en-US"/>
    </w:rPr>
  </w:style>
  <w:style w:type="paragraph" w:customStyle="1" w:styleId="4C66A26E646743CBAEA2E21D207B4F647">
    <w:name w:val="4C66A26E646743CBAEA2E21D207B4F647"/>
    <w:rsid w:val="00FC577E"/>
    <w:rPr>
      <w:rFonts w:eastAsiaTheme="minorHAnsi"/>
      <w:lang w:eastAsia="en-US"/>
    </w:rPr>
  </w:style>
  <w:style w:type="paragraph" w:customStyle="1" w:styleId="05AEDDCB4FA34435B99FB4D1A97F619D7">
    <w:name w:val="05AEDDCB4FA34435B99FB4D1A97F619D7"/>
    <w:rsid w:val="00FC577E"/>
    <w:rPr>
      <w:rFonts w:eastAsiaTheme="minorHAnsi"/>
      <w:lang w:eastAsia="en-US"/>
    </w:rPr>
  </w:style>
  <w:style w:type="paragraph" w:customStyle="1" w:styleId="8EAF4C18A12A4BC7B577FD570D35C7B17">
    <w:name w:val="8EAF4C18A12A4BC7B577FD570D35C7B17"/>
    <w:rsid w:val="00FC577E"/>
    <w:rPr>
      <w:rFonts w:eastAsiaTheme="minorHAnsi"/>
      <w:lang w:eastAsia="en-US"/>
    </w:rPr>
  </w:style>
  <w:style w:type="paragraph" w:customStyle="1" w:styleId="21A9B890301542258623BB0755CEEE6B7">
    <w:name w:val="21A9B890301542258623BB0755CEEE6B7"/>
    <w:rsid w:val="00FC577E"/>
    <w:rPr>
      <w:rFonts w:eastAsiaTheme="minorHAnsi"/>
      <w:lang w:eastAsia="en-US"/>
    </w:rPr>
  </w:style>
  <w:style w:type="paragraph" w:customStyle="1" w:styleId="72043F540DB4462BAED23F2033AAC4687">
    <w:name w:val="72043F540DB4462BAED23F2033AAC4687"/>
    <w:rsid w:val="00FC577E"/>
    <w:rPr>
      <w:rFonts w:eastAsiaTheme="minorHAnsi"/>
      <w:lang w:eastAsia="en-US"/>
    </w:rPr>
  </w:style>
  <w:style w:type="paragraph" w:customStyle="1" w:styleId="61B5ACDD7DBE438397B5FD3F56C593AB7">
    <w:name w:val="61B5ACDD7DBE438397B5FD3F56C593AB7"/>
    <w:rsid w:val="00FC577E"/>
    <w:rPr>
      <w:rFonts w:eastAsiaTheme="minorHAnsi"/>
      <w:lang w:eastAsia="en-US"/>
    </w:rPr>
  </w:style>
  <w:style w:type="paragraph" w:customStyle="1" w:styleId="36B8C88AFD1A44C4B5A112127ACB59227">
    <w:name w:val="36B8C88AFD1A44C4B5A112127ACB59227"/>
    <w:rsid w:val="00FC577E"/>
    <w:rPr>
      <w:rFonts w:eastAsiaTheme="minorHAnsi"/>
      <w:lang w:eastAsia="en-US"/>
    </w:rPr>
  </w:style>
  <w:style w:type="paragraph" w:customStyle="1" w:styleId="D20D2CE488E94759998457655D5694D17">
    <w:name w:val="D20D2CE488E94759998457655D5694D17"/>
    <w:rsid w:val="00FC577E"/>
    <w:rPr>
      <w:rFonts w:eastAsiaTheme="minorHAnsi"/>
      <w:lang w:eastAsia="en-US"/>
    </w:rPr>
  </w:style>
  <w:style w:type="paragraph" w:customStyle="1" w:styleId="621B63D8B781488285EB192E6ABD932A7">
    <w:name w:val="621B63D8B781488285EB192E6ABD932A7"/>
    <w:rsid w:val="00FC577E"/>
    <w:rPr>
      <w:rFonts w:eastAsiaTheme="minorHAnsi"/>
      <w:lang w:eastAsia="en-US"/>
    </w:rPr>
  </w:style>
  <w:style w:type="paragraph" w:customStyle="1" w:styleId="7BC80F0C80564AEDB2A937DADB55A7547">
    <w:name w:val="7BC80F0C80564AEDB2A937DADB55A7547"/>
    <w:rsid w:val="00FC577E"/>
    <w:rPr>
      <w:rFonts w:eastAsiaTheme="minorHAnsi"/>
      <w:lang w:eastAsia="en-US"/>
    </w:rPr>
  </w:style>
  <w:style w:type="paragraph" w:customStyle="1" w:styleId="D7E9228CBF674A4AAA284CCA74714A2E7">
    <w:name w:val="D7E9228CBF674A4AAA284CCA74714A2E7"/>
    <w:rsid w:val="00FC577E"/>
    <w:rPr>
      <w:rFonts w:eastAsiaTheme="minorHAnsi"/>
      <w:lang w:eastAsia="en-US"/>
    </w:rPr>
  </w:style>
  <w:style w:type="paragraph" w:customStyle="1" w:styleId="9C60F371035F40DA9C7D5CED2A69215B7">
    <w:name w:val="9C60F371035F40DA9C7D5CED2A69215B7"/>
    <w:rsid w:val="00FC577E"/>
    <w:rPr>
      <w:rFonts w:eastAsiaTheme="minorHAnsi"/>
      <w:lang w:eastAsia="en-US"/>
    </w:rPr>
  </w:style>
  <w:style w:type="paragraph" w:customStyle="1" w:styleId="BF1E879CBCA94E4E903628BB8CAF93157">
    <w:name w:val="BF1E879CBCA94E4E903628BB8CAF93157"/>
    <w:rsid w:val="00FC577E"/>
    <w:rPr>
      <w:rFonts w:eastAsiaTheme="minorHAnsi"/>
      <w:lang w:eastAsia="en-US"/>
    </w:rPr>
  </w:style>
  <w:style w:type="paragraph" w:customStyle="1" w:styleId="A13CA9548C2242E8A8EA4DC0286857A87">
    <w:name w:val="A13CA9548C2242E8A8EA4DC0286857A87"/>
    <w:rsid w:val="00FC577E"/>
    <w:rPr>
      <w:rFonts w:eastAsiaTheme="minorHAnsi"/>
      <w:lang w:eastAsia="en-US"/>
    </w:rPr>
  </w:style>
  <w:style w:type="paragraph" w:customStyle="1" w:styleId="FD46E0F0125943748FAF3AA179EFBBF17">
    <w:name w:val="FD46E0F0125943748FAF3AA179EFBBF17"/>
    <w:rsid w:val="00FC577E"/>
    <w:rPr>
      <w:rFonts w:eastAsiaTheme="minorHAnsi"/>
      <w:lang w:eastAsia="en-US"/>
    </w:rPr>
  </w:style>
  <w:style w:type="paragraph" w:customStyle="1" w:styleId="5AD53B10E7C94123B2270FDF0B8F91677">
    <w:name w:val="5AD53B10E7C94123B2270FDF0B8F91677"/>
    <w:rsid w:val="00FC577E"/>
    <w:rPr>
      <w:rFonts w:eastAsiaTheme="minorHAnsi"/>
      <w:lang w:eastAsia="en-US"/>
    </w:rPr>
  </w:style>
  <w:style w:type="paragraph" w:customStyle="1" w:styleId="A3F3E033C678478FB7D83CD6F7B7ED6B7">
    <w:name w:val="A3F3E033C678478FB7D83CD6F7B7ED6B7"/>
    <w:rsid w:val="00FC577E"/>
    <w:rPr>
      <w:rFonts w:eastAsiaTheme="minorHAnsi"/>
      <w:lang w:eastAsia="en-US"/>
    </w:rPr>
  </w:style>
  <w:style w:type="paragraph" w:customStyle="1" w:styleId="7FA2294163E34263B79B2A94956621BC7">
    <w:name w:val="7FA2294163E34263B79B2A94956621BC7"/>
    <w:rsid w:val="00FC577E"/>
    <w:rPr>
      <w:rFonts w:eastAsiaTheme="minorHAnsi"/>
      <w:lang w:eastAsia="en-US"/>
    </w:rPr>
  </w:style>
  <w:style w:type="paragraph" w:customStyle="1" w:styleId="DE0ED0032E8D46EF8094AEC19324DEB37">
    <w:name w:val="DE0ED0032E8D46EF8094AEC19324DEB37"/>
    <w:rsid w:val="00FC577E"/>
    <w:rPr>
      <w:rFonts w:eastAsiaTheme="minorHAnsi"/>
      <w:lang w:eastAsia="en-US"/>
    </w:rPr>
  </w:style>
  <w:style w:type="paragraph" w:customStyle="1" w:styleId="C484ED8FED344467917440331F9FF26A7">
    <w:name w:val="C484ED8FED344467917440331F9FF26A7"/>
    <w:rsid w:val="00FC577E"/>
    <w:rPr>
      <w:rFonts w:eastAsiaTheme="minorHAnsi"/>
      <w:lang w:eastAsia="en-US"/>
    </w:rPr>
  </w:style>
  <w:style w:type="paragraph" w:customStyle="1" w:styleId="016A10CC60D74A28BCF42CAD6A17C9217">
    <w:name w:val="016A10CC60D74A28BCF42CAD6A17C9217"/>
    <w:rsid w:val="00FC577E"/>
    <w:rPr>
      <w:rFonts w:eastAsiaTheme="minorHAnsi"/>
      <w:lang w:eastAsia="en-US"/>
    </w:rPr>
  </w:style>
  <w:style w:type="paragraph" w:customStyle="1" w:styleId="74F7FC64445E4B2382CA59919E781E8F7">
    <w:name w:val="74F7FC64445E4B2382CA59919E781E8F7"/>
    <w:rsid w:val="00FC577E"/>
    <w:rPr>
      <w:rFonts w:eastAsiaTheme="minorHAnsi"/>
      <w:lang w:eastAsia="en-US"/>
    </w:rPr>
  </w:style>
  <w:style w:type="paragraph" w:customStyle="1" w:styleId="F31F7EF654C44EBA9E823CEA6F8F5FF87">
    <w:name w:val="F31F7EF654C44EBA9E823CEA6F8F5FF87"/>
    <w:rsid w:val="00FC577E"/>
    <w:rPr>
      <w:rFonts w:eastAsiaTheme="minorHAnsi"/>
      <w:lang w:eastAsia="en-US"/>
    </w:rPr>
  </w:style>
  <w:style w:type="paragraph" w:customStyle="1" w:styleId="04C4F70CA8F5453C84C4405DDDF7FED07">
    <w:name w:val="04C4F70CA8F5453C84C4405DDDF7FED07"/>
    <w:rsid w:val="00FC577E"/>
    <w:rPr>
      <w:rFonts w:eastAsiaTheme="minorHAnsi"/>
      <w:lang w:eastAsia="en-US"/>
    </w:rPr>
  </w:style>
  <w:style w:type="paragraph" w:customStyle="1" w:styleId="379A79C604494F10A13D5F3525083D4E3">
    <w:name w:val="379A79C604494F10A13D5F3525083D4E3"/>
    <w:rsid w:val="00FC577E"/>
    <w:rPr>
      <w:rFonts w:eastAsiaTheme="minorHAnsi"/>
      <w:lang w:eastAsia="en-US"/>
    </w:rPr>
  </w:style>
  <w:style w:type="paragraph" w:customStyle="1" w:styleId="B850C0AB3F994F9688DC8653DA022F655">
    <w:name w:val="B850C0AB3F994F9688DC8653DA022F655"/>
    <w:rsid w:val="00FC577E"/>
    <w:rPr>
      <w:rFonts w:eastAsiaTheme="minorHAnsi"/>
      <w:lang w:eastAsia="en-US"/>
    </w:rPr>
  </w:style>
  <w:style w:type="paragraph" w:customStyle="1" w:styleId="B9677FD285D64C31ACEC163EADFCF43B">
    <w:name w:val="B9677FD285D64C31ACEC163EADFCF43B"/>
    <w:rsid w:val="00FC577E"/>
    <w:rPr>
      <w:rFonts w:eastAsiaTheme="minorHAnsi"/>
      <w:lang w:eastAsia="en-US"/>
    </w:rPr>
  </w:style>
  <w:style w:type="paragraph" w:customStyle="1" w:styleId="A62E9D411A6C404B9DC670AFAABF906211">
    <w:name w:val="A62E9D411A6C404B9DC670AFAABF906211"/>
    <w:rsid w:val="00FC577E"/>
    <w:rPr>
      <w:rFonts w:eastAsiaTheme="minorHAnsi"/>
      <w:lang w:eastAsia="en-US"/>
    </w:rPr>
  </w:style>
  <w:style w:type="paragraph" w:customStyle="1" w:styleId="06D87844606D45DDBBBB1243DD5ED98F8">
    <w:name w:val="06D87844606D45DDBBBB1243DD5ED98F8"/>
    <w:rsid w:val="00FC577E"/>
    <w:rPr>
      <w:rFonts w:eastAsiaTheme="minorHAnsi"/>
      <w:lang w:eastAsia="en-US"/>
    </w:rPr>
  </w:style>
  <w:style w:type="paragraph" w:customStyle="1" w:styleId="54825879407B4DC3B73DD80BDD53B4EB8">
    <w:name w:val="54825879407B4DC3B73DD80BDD53B4EB8"/>
    <w:rsid w:val="00FC577E"/>
    <w:rPr>
      <w:rFonts w:eastAsiaTheme="minorHAnsi"/>
      <w:lang w:eastAsia="en-US"/>
    </w:rPr>
  </w:style>
  <w:style w:type="paragraph" w:customStyle="1" w:styleId="811E085D578E4E85813E1EDCBB01C4908">
    <w:name w:val="811E085D578E4E85813E1EDCBB01C4908"/>
    <w:rsid w:val="00FC577E"/>
    <w:rPr>
      <w:rFonts w:eastAsiaTheme="minorHAnsi"/>
      <w:lang w:eastAsia="en-US"/>
    </w:rPr>
  </w:style>
  <w:style w:type="paragraph" w:customStyle="1" w:styleId="8468605C6D824177B61DBB0ED766931E8">
    <w:name w:val="8468605C6D824177B61DBB0ED766931E8"/>
    <w:rsid w:val="00FC577E"/>
    <w:rPr>
      <w:rFonts w:eastAsiaTheme="minorHAnsi"/>
      <w:lang w:eastAsia="en-US"/>
    </w:rPr>
  </w:style>
  <w:style w:type="paragraph" w:customStyle="1" w:styleId="E610314A91E844DB8A7D6188E769101411">
    <w:name w:val="E610314A91E844DB8A7D6188E769101411"/>
    <w:rsid w:val="00FC577E"/>
    <w:rPr>
      <w:rFonts w:eastAsiaTheme="minorHAnsi"/>
      <w:lang w:eastAsia="en-US"/>
    </w:rPr>
  </w:style>
  <w:style w:type="paragraph" w:customStyle="1" w:styleId="0E28E58322AC48B49AB84A12C1AEBCE18">
    <w:name w:val="0E28E58322AC48B49AB84A12C1AEBCE18"/>
    <w:rsid w:val="00FC577E"/>
    <w:rPr>
      <w:rFonts w:eastAsiaTheme="minorHAnsi"/>
      <w:lang w:eastAsia="en-US"/>
    </w:rPr>
  </w:style>
  <w:style w:type="paragraph" w:customStyle="1" w:styleId="AE2B15C6ECD04545AD659F7127C3E87811">
    <w:name w:val="AE2B15C6ECD04545AD659F7127C3E87811"/>
    <w:rsid w:val="00FC577E"/>
    <w:rPr>
      <w:rFonts w:eastAsiaTheme="minorHAnsi"/>
      <w:lang w:eastAsia="en-US"/>
    </w:rPr>
  </w:style>
  <w:style w:type="paragraph" w:customStyle="1" w:styleId="24B8667E1C7746DD9679097D25FFB88C11">
    <w:name w:val="24B8667E1C7746DD9679097D25FFB88C11"/>
    <w:rsid w:val="00FC577E"/>
    <w:rPr>
      <w:rFonts w:eastAsiaTheme="minorHAnsi"/>
      <w:lang w:eastAsia="en-US"/>
    </w:rPr>
  </w:style>
  <w:style w:type="paragraph" w:customStyle="1" w:styleId="663F261677F54EFBACD523B3D58EC67D11">
    <w:name w:val="663F261677F54EFBACD523B3D58EC67D11"/>
    <w:rsid w:val="00FC577E"/>
    <w:rPr>
      <w:rFonts w:eastAsiaTheme="minorHAnsi"/>
      <w:lang w:eastAsia="en-US"/>
    </w:rPr>
  </w:style>
  <w:style w:type="paragraph" w:customStyle="1" w:styleId="AB61ABEB8AC4471AA23027AD27BE2F0F8">
    <w:name w:val="AB61ABEB8AC4471AA23027AD27BE2F0F8"/>
    <w:rsid w:val="00FC577E"/>
    <w:rPr>
      <w:rFonts w:eastAsiaTheme="minorHAnsi"/>
      <w:lang w:eastAsia="en-US"/>
    </w:rPr>
  </w:style>
  <w:style w:type="paragraph" w:customStyle="1" w:styleId="1C517943C1154D22A53DA3E89309DAB78">
    <w:name w:val="1C517943C1154D22A53DA3E89309DAB78"/>
    <w:rsid w:val="00FC577E"/>
    <w:rPr>
      <w:rFonts w:eastAsiaTheme="minorHAnsi"/>
      <w:lang w:eastAsia="en-US"/>
    </w:rPr>
  </w:style>
  <w:style w:type="paragraph" w:customStyle="1" w:styleId="AD3CFDDDF331488F8D3008B0834C82208">
    <w:name w:val="AD3CFDDDF331488F8D3008B0834C82208"/>
    <w:rsid w:val="00FC577E"/>
    <w:rPr>
      <w:rFonts w:eastAsiaTheme="minorHAnsi"/>
      <w:lang w:eastAsia="en-US"/>
    </w:rPr>
  </w:style>
  <w:style w:type="paragraph" w:customStyle="1" w:styleId="75A5C3B9607F4BC2824B2049B0C3B4268">
    <w:name w:val="75A5C3B9607F4BC2824B2049B0C3B4268"/>
    <w:rsid w:val="00FC577E"/>
    <w:rPr>
      <w:rFonts w:eastAsiaTheme="minorHAnsi"/>
      <w:lang w:eastAsia="en-US"/>
    </w:rPr>
  </w:style>
  <w:style w:type="paragraph" w:customStyle="1" w:styleId="D01F61D6AACB46EF9A80EEE3E3F8223A8">
    <w:name w:val="D01F61D6AACB46EF9A80EEE3E3F8223A8"/>
    <w:rsid w:val="00FC577E"/>
    <w:rPr>
      <w:rFonts w:eastAsiaTheme="minorHAnsi"/>
      <w:lang w:eastAsia="en-US"/>
    </w:rPr>
  </w:style>
  <w:style w:type="paragraph" w:customStyle="1" w:styleId="4C66A26E646743CBAEA2E21D207B4F648">
    <w:name w:val="4C66A26E646743CBAEA2E21D207B4F648"/>
    <w:rsid w:val="00FC577E"/>
    <w:rPr>
      <w:rFonts w:eastAsiaTheme="minorHAnsi"/>
      <w:lang w:eastAsia="en-US"/>
    </w:rPr>
  </w:style>
  <w:style w:type="paragraph" w:customStyle="1" w:styleId="05AEDDCB4FA34435B99FB4D1A97F619D8">
    <w:name w:val="05AEDDCB4FA34435B99FB4D1A97F619D8"/>
    <w:rsid w:val="00FC577E"/>
    <w:rPr>
      <w:rFonts w:eastAsiaTheme="minorHAnsi"/>
      <w:lang w:eastAsia="en-US"/>
    </w:rPr>
  </w:style>
  <w:style w:type="paragraph" w:customStyle="1" w:styleId="8EAF4C18A12A4BC7B577FD570D35C7B18">
    <w:name w:val="8EAF4C18A12A4BC7B577FD570D35C7B18"/>
    <w:rsid w:val="00FC577E"/>
    <w:rPr>
      <w:rFonts w:eastAsiaTheme="minorHAnsi"/>
      <w:lang w:eastAsia="en-US"/>
    </w:rPr>
  </w:style>
  <w:style w:type="paragraph" w:customStyle="1" w:styleId="21A9B890301542258623BB0755CEEE6B8">
    <w:name w:val="21A9B890301542258623BB0755CEEE6B8"/>
    <w:rsid w:val="00FC577E"/>
    <w:rPr>
      <w:rFonts w:eastAsiaTheme="minorHAnsi"/>
      <w:lang w:eastAsia="en-US"/>
    </w:rPr>
  </w:style>
  <w:style w:type="paragraph" w:customStyle="1" w:styleId="72043F540DB4462BAED23F2033AAC4688">
    <w:name w:val="72043F540DB4462BAED23F2033AAC4688"/>
    <w:rsid w:val="00FC577E"/>
    <w:rPr>
      <w:rFonts w:eastAsiaTheme="minorHAnsi"/>
      <w:lang w:eastAsia="en-US"/>
    </w:rPr>
  </w:style>
  <w:style w:type="paragraph" w:customStyle="1" w:styleId="61B5ACDD7DBE438397B5FD3F56C593AB8">
    <w:name w:val="61B5ACDD7DBE438397B5FD3F56C593AB8"/>
    <w:rsid w:val="00FC577E"/>
    <w:rPr>
      <w:rFonts w:eastAsiaTheme="minorHAnsi"/>
      <w:lang w:eastAsia="en-US"/>
    </w:rPr>
  </w:style>
  <w:style w:type="paragraph" w:customStyle="1" w:styleId="36B8C88AFD1A44C4B5A112127ACB59228">
    <w:name w:val="36B8C88AFD1A44C4B5A112127ACB59228"/>
    <w:rsid w:val="00FC577E"/>
    <w:rPr>
      <w:rFonts w:eastAsiaTheme="minorHAnsi"/>
      <w:lang w:eastAsia="en-US"/>
    </w:rPr>
  </w:style>
  <w:style w:type="paragraph" w:customStyle="1" w:styleId="D20D2CE488E94759998457655D5694D18">
    <w:name w:val="D20D2CE488E94759998457655D5694D18"/>
    <w:rsid w:val="00FC577E"/>
    <w:rPr>
      <w:rFonts w:eastAsiaTheme="minorHAnsi"/>
      <w:lang w:eastAsia="en-US"/>
    </w:rPr>
  </w:style>
  <w:style w:type="paragraph" w:customStyle="1" w:styleId="621B63D8B781488285EB192E6ABD932A8">
    <w:name w:val="621B63D8B781488285EB192E6ABD932A8"/>
    <w:rsid w:val="00FC577E"/>
    <w:rPr>
      <w:rFonts w:eastAsiaTheme="minorHAnsi"/>
      <w:lang w:eastAsia="en-US"/>
    </w:rPr>
  </w:style>
  <w:style w:type="paragraph" w:customStyle="1" w:styleId="7BC80F0C80564AEDB2A937DADB55A7548">
    <w:name w:val="7BC80F0C80564AEDB2A937DADB55A7548"/>
    <w:rsid w:val="00FC577E"/>
    <w:rPr>
      <w:rFonts w:eastAsiaTheme="minorHAnsi"/>
      <w:lang w:eastAsia="en-US"/>
    </w:rPr>
  </w:style>
  <w:style w:type="paragraph" w:customStyle="1" w:styleId="D7E9228CBF674A4AAA284CCA74714A2E8">
    <w:name w:val="D7E9228CBF674A4AAA284CCA74714A2E8"/>
    <w:rsid w:val="00FC577E"/>
    <w:rPr>
      <w:rFonts w:eastAsiaTheme="minorHAnsi"/>
      <w:lang w:eastAsia="en-US"/>
    </w:rPr>
  </w:style>
  <w:style w:type="paragraph" w:customStyle="1" w:styleId="9C60F371035F40DA9C7D5CED2A69215B8">
    <w:name w:val="9C60F371035F40DA9C7D5CED2A69215B8"/>
    <w:rsid w:val="00FC577E"/>
    <w:rPr>
      <w:rFonts w:eastAsiaTheme="minorHAnsi"/>
      <w:lang w:eastAsia="en-US"/>
    </w:rPr>
  </w:style>
  <w:style w:type="paragraph" w:customStyle="1" w:styleId="BF1E879CBCA94E4E903628BB8CAF93158">
    <w:name w:val="BF1E879CBCA94E4E903628BB8CAF93158"/>
    <w:rsid w:val="00FC577E"/>
    <w:rPr>
      <w:rFonts w:eastAsiaTheme="minorHAnsi"/>
      <w:lang w:eastAsia="en-US"/>
    </w:rPr>
  </w:style>
  <w:style w:type="paragraph" w:customStyle="1" w:styleId="A13CA9548C2242E8A8EA4DC0286857A88">
    <w:name w:val="A13CA9548C2242E8A8EA4DC0286857A88"/>
    <w:rsid w:val="00FC577E"/>
    <w:rPr>
      <w:rFonts w:eastAsiaTheme="minorHAnsi"/>
      <w:lang w:eastAsia="en-US"/>
    </w:rPr>
  </w:style>
  <w:style w:type="paragraph" w:customStyle="1" w:styleId="FD46E0F0125943748FAF3AA179EFBBF18">
    <w:name w:val="FD46E0F0125943748FAF3AA179EFBBF18"/>
    <w:rsid w:val="00FC577E"/>
    <w:rPr>
      <w:rFonts w:eastAsiaTheme="minorHAnsi"/>
      <w:lang w:eastAsia="en-US"/>
    </w:rPr>
  </w:style>
  <w:style w:type="paragraph" w:customStyle="1" w:styleId="5AD53B10E7C94123B2270FDF0B8F91678">
    <w:name w:val="5AD53B10E7C94123B2270FDF0B8F91678"/>
    <w:rsid w:val="00FC577E"/>
    <w:rPr>
      <w:rFonts w:eastAsiaTheme="minorHAnsi"/>
      <w:lang w:eastAsia="en-US"/>
    </w:rPr>
  </w:style>
  <w:style w:type="paragraph" w:customStyle="1" w:styleId="A3F3E033C678478FB7D83CD6F7B7ED6B8">
    <w:name w:val="A3F3E033C678478FB7D83CD6F7B7ED6B8"/>
    <w:rsid w:val="00FC577E"/>
    <w:rPr>
      <w:rFonts w:eastAsiaTheme="minorHAnsi"/>
      <w:lang w:eastAsia="en-US"/>
    </w:rPr>
  </w:style>
  <w:style w:type="paragraph" w:customStyle="1" w:styleId="7FA2294163E34263B79B2A94956621BC8">
    <w:name w:val="7FA2294163E34263B79B2A94956621BC8"/>
    <w:rsid w:val="00FC577E"/>
    <w:rPr>
      <w:rFonts w:eastAsiaTheme="minorHAnsi"/>
      <w:lang w:eastAsia="en-US"/>
    </w:rPr>
  </w:style>
  <w:style w:type="paragraph" w:customStyle="1" w:styleId="DE0ED0032E8D46EF8094AEC19324DEB38">
    <w:name w:val="DE0ED0032E8D46EF8094AEC19324DEB38"/>
    <w:rsid w:val="00FC577E"/>
    <w:rPr>
      <w:rFonts w:eastAsiaTheme="minorHAnsi"/>
      <w:lang w:eastAsia="en-US"/>
    </w:rPr>
  </w:style>
  <w:style w:type="paragraph" w:customStyle="1" w:styleId="C484ED8FED344467917440331F9FF26A8">
    <w:name w:val="C484ED8FED344467917440331F9FF26A8"/>
    <w:rsid w:val="00FC577E"/>
    <w:rPr>
      <w:rFonts w:eastAsiaTheme="minorHAnsi"/>
      <w:lang w:eastAsia="en-US"/>
    </w:rPr>
  </w:style>
  <w:style w:type="paragraph" w:customStyle="1" w:styleId="016A10CC60D74A28BCF42CAD6A17C9218">
    <w:name w:val="016A10CC60D74A28BCF42CAD6A17C9218"/>
    <w:rsid w:val="00FC577E"/>
    <w:rPr>
      <w:rFonts w:eastAsiaTheme="minorHAnsi"/>
      <w:lang w:eastAsia="en-US"/>
    </w:rPr>
  </w:style>
  <w:style w:type="paragraph" w:customStyle="1" w:styleId="74F7FC64445E4B2382CA59919E781E8F8">
    <w:name w:val="74F7FC64445E4B2382CA59919E781E8F8"/>
    <w:rsid w:val="00FC577E"/>
    <w:rPr>
      <w:rFonts w:eastAsiaTheme="minorHAnsi"/>
      <w:lang w:eastAsia="en-US"/>
    </w:rPr>
  </w:style>
  <w:style w:type="paragraph" w:customStyle="1" w:styleId="F31F7EF654C44EBA9E823CEA6F8F5FF88">
    <w:name w:val="F31F7EF654C44EBA9E823CEA6F8F5FF88"/>
    <w:rsid w:val="00FC577E"/>
    <w:rPr>
      <w:rFonts w:eastAsiaTheme="minorHAnsi"/>
      <w:lang w:eastAsia="en-US"/>
    </w:rPr>
  </w:style>
  <w:style w:type="paragraph" w:customStyle="1" w:styleId="04C4F70CA8F5453C84C4405DDDF7FED08">
    <w:name w:val="04C4F70CA8F5453C84C4405DDDF7FED08"/>
    <w:rsid w:val="00FC577E"/>
    <w:rPr>
      <w:rFonts w:eastAsiaTheme="minorHAnsi"/>
      <w:lang w:eastAsia="en-US"/>
    </w:rPr>
  </w:style>
  <w:style w:type="paragraph" w:customStyle="1" w:styleId="379A79C604494F10A13D5F3525083D4E4">
    <w:name w:val="379A79C604494F10A13D5F3525083D4E4"/>
    <w:rsid w:val="00FC577E"/>
    <w:rPr>
      <w:rFonts w:eastAsiaTheme="minorHAnsi"/>
      <w:lang w:eastAsia="en-US"/>
    </w:rPr>
  </w:style>
  <w:style w:type="paragraph" w:customStyle="1" w:styleId="B850C0AB3F994F9688DC8653DA022F656">
    <w:name w:val="B850C0AB3F994F9688DC8653DA022F656"/>
    <w:rsid w:val="00FC577E"/>
    <w:rPr>
      <w:rFonts w:eastAsiaTheme="minorHAnsi"/>
      <w:lang w:eastAsia="en-US"/>
    </w:rPr>
  </w:style>
  <w:style w:type="paragraph" w:customStyle="1" w:styleId="B9677FD285D64C31ACEC163EADFCF43B1">
    <w:name w:val="B9677FD285D64C31ACEC163EADFCF43B1"/>
    <w:rsid w:val="00FC577E"/>
    <w:rPr>
      <w:rFonts w:eastAsiaTheme="minorHAnsi"/>
      <w:lang w:eastAsia="en-US"/>
    </w:rPr>
  </w:style>
  <w:style w:type="paragraph" w:customStyle="1" w:styleId="A62E9D411A6C404B9DC670AFAABF906212">
    <w:name w:val="A62E9D411A6C404B9DC670AFAABF906212"/>
    <w:rsid w:val="00FC577E"/>
    <w:rPr>
      <w:rFonts w:eastAsiaTheme="minorHAnsi"/>
      <w:lang w:eastAsia="en-US"/>
    </w:rPr>
  </w:style>
  <w:style w:type="paragraph" w:customStyle="1" w:styleId="06D87844606D45DDBBBB1243DD5ED98F9">
    <w:name w:val="06D87844606D45DDBBBB1243DD5ED98F9"/>
    <w:rsid w:val="00FC577E"/>
    <w:rPr>
      <w:rFonts w:eastAsiaTheme="minorHAnsi"/>
      <w:lang w:eastAsia="en-US"/>
    </w:rPr>
  </w:style>
  <w:style w:type="paragraph" w:customStyle="1" w:styleId="54825879407B4DC3B73DD80BDD53B4EB9">
    <w:name w:val="54825879407B4DC3B73DD80BDD53B4EB9"/>
    <w:rsid w:val="00FC577E"/>
    <w:rPr>
      <w:rFonts w:eastAsiaTheme="minorHAnsi"/>
      <w:lang w:eastAsia="en-US"/>
    </w:rPr>
  </w:style>
  <w:style w:type="paragraph" w:customStyle="1" w:styleId="811E085D578E4E85813E1EDCBB01C4909">
    <w:name w:val="811E085D578E4E85813E1EDCBB01C4909"/>
    <w:rsid w:val="00FC577E"/>
    <w:rPr>
      <w:rFonts w:eastAsiaTheme="minorHAnsi"/>
      <w:lang w:eastAsia="en-US"/>
    </w:rPr>
  </w:style>
  <w:style w:type="paragraph" w:customStyle="1" w:styleId="8468605C6D824177B61DBB0ED766931E9">
    <w:name w:val="8468605C6D824177B61DBB0ED766931E9"/>
    <w:rsid w:val="00FC577E"/>
    <w:rPr>
      <w:rFonts w:eastAsiaTheme="minorHAnsi"/>
      <w:lang w:eastAsia="en-US"/>
    </w:rPr>
  </w:style>
  <w:style w:type="paragraph" w:customStyle="1" w:styleId="E610314A91E844DB8A7D6188E769101412">
    <w:name w:val="E610314A91E844DB8A7D6188E769101412"/>
    <w:rsid w:val="00FC577E"/>
    <w:rPr>
      <w:rFonts w:eastAsiaTheme="minorHAnsi"/>
      <w:lang w:eastAsia="en-US"/>
    </w:rPr>
  </w:style>
  <w:style w:type="paragraph" w:customStyle="1" w:styleId="0E28E58322AC48B49AB84A12C1AEBCE19">
    <w:name w:val="0E28E58322AC48B49AB84A12C1AEBCE19"/>
    <w:rsid w:val="00FC577E"/>
    <w:rPr>
      <w:rFonts w:eastAsiaTheme="minorHAnsi"/>
      <w:lang w:eastAsia="en-US"/>
    </w:rPr>
  </w:style>
  <w:style w:type="paragraph" w:customStyle="1" w:styleId="AE2B15C6ECD04545AD659F7127C3E87812">
    <w:name w:val="AE2B15C6ECD04545AD659F7127C3E87812"/>
    <w:rsid w:val="00FC577E"/>
    <w:rPr>
      <w:rFonts w:eastAsiaTheme="minorHAnsi"/>
      <w:lang w:eastAsia="en-US"/>
    </w:rPr>
  </w:style>
  <w:style w:type="paragraph" w:customStyle="1" w:styleId="24B8667E1C7746DD9679097D25FFB88C12">
    <w:name w:val="24B8667E1C7746DD9679097D25FFB88C12"/>
    <w:rsid w:val="00FC577E"/>
    <w:rPr>
      <w:rFonts w:eastAsiaTheme="minorHAnsi"/>
      <w:lang w:eastAsia="en-US"/>
    </w:rPr>
  </w:style>
  <w:style w:type="paragraph" w:customStyle="1" w:styleId="663F261677F54EFBACD523B3D58EC67D12">
    <w:name w:val="663F261677F54EFBACD523B3D58EC67D12"/>
    <w:rsid w:val="00FC577E"/>
    <w:rPr>
      <w:rFonts w:eastAsiaTheme="minorHAnsi"/>
      <w:lang w:eastAsia="en-US"/>
    </w:rPr>
  </w:style>
  <w:style w:type="paragraph" w:customStyle="1" w:styleId="AB61ABEB8AC4471AA23027AD27BE2F0F9">
    <w:name w:val="AB61ABEB8AC4471AA23027AD27BE2F0F9"/>
    <w:rsid w:val="00FC577E"/>
    <w:rPr>
      <w:rFonts w:eastAsiaTheme="minorHAnsi"/>
      <w:lang w:eastAsia="en-US"/>
    </w:rPr>
  </w:style>
  <w:style w:type="paragraph" w:customStyle="1" w:styleId="1C517943C1154D22A53DA3E89309DAB79">
    <w:name w:val="1C517943C1154D22A53DA3E89309DAB79"/>
    <w:rsid w:val="00FC577E"/>
    <w:rPr>
      <w:rFonts w:eastAsiaTheme="minorHAnsi"/>
      <w:lang w:eastAsia="en-US"/>
    </w:rPr>
  </w:style>
  <w:style w:type="paragraph" w:customStyle="1" w:styleId="AD3CFDDDF331488F8D3008B0834C82209">
    <w:name w:val="AD3CFDDDF331488F8D3008B0834C82209"/>
    <w:rsid w:val="00FC577E"/>
    <w:rPr>
      <w:rFonts w:eastAsiaTheme="minorHAnsi"/>
      <w:lang w:eastAsia="en-US"/>
    </w:rPr>
  </w:style>
  <w:style w:type="paragraph" w:customStyle="1" w:styleId="75A5C3B9607F4BC2824B2049B0C3B4269">
    <w:name w:val="75A5C3B9607F4BC2824B2049B0C3B4269"/>
    <w:rsid w:val="00FC577E"/>
    <w:rPr>
      <w:rFonts w:eastAsiaTheme="minorHAnsi"/>
      <w:lang w:eastAsia="en-US"/>
    </w:rPr>
  </w:style>
  <w:style w:type="paragraph" w:customStyle="1" w:styleId="D01F61D6AACB46EF9A80EEE3E3F8223A9">
    <w:name w:val="D01F61D6AACB46EF9A80EEE3E3F8223A9"/>
    <w:rsid w:val="00FC577E"/>
    <w:rPr>
      <w:rFonts w:eastAsiaTheme="minorHAnsi"/>
      <w:lang w:eastAsia="en-US"/>
    </w:rPr>
  </w:style>
  <w:style w:type="paragraph" w:customStyle="1" w:styleId="4C66A26E646743CBAEA2E21D207B4F649">
    <w:name w:val="4C66A26E646743CBAEA2E21D207B4F649"/>
    <w:rsid w:val="00FC577E"/>
    <w:rPr>
      <w:rFonts w:eastAsiaTheme="minorHAnsi"/>
      <w:lang w:eastAsia="en-US"/>
    </w:rPr>
  </w:style>
  <w:style w:type="paragraph" w:customStyle="1" w:styleId="05AEDDCB4FA34435B99FB4D1A97F619D9">
    <w:name w:val="05AEDDCB4FA34435B99FB4D1A97F619D9"/>
    <w:rsid w:val="00FC577E"/>
    <w:rPr>
      <w:rFonts w:eastAsiaTheme="minorHAnsi"/>
      <w:lang w:eastAsia="en-US"/>
    </w:rPr>
  </w:style>
  <w:style w:type="paragraph" w:customStyle="1" w:styleId="8EAF4C18A12A4BC7B577FD570D35C7B19">
    <w:name w:val="8EAF4C18A12A4BC7B577FD570D35C7B19"/>
    <w:rsid w:val="00FC577E"/>
    <w:rPr>
      <w:rFonts w:eastAsiaTheme="minorHAnsi"/>
      <w:lang w:eastAsia="en-US"/>
    </w:rPr>
  </w:style>
  <w:style w:type="paragraph" w:customStyle="1" w:styleId="21A9B890301542258623BB0755CEEE6B9">
    <w:name w:val="21A9B890301542258623BB0755CEEE6B9"/>
    <w:rsid w:val="00FC577E"/>
    <w:rPr>
      <w:rFonts w:eastAsiaTheme="minorHAnsi"/>
      <w:lang w:eastAsia="en-US"/>
    </w:rPr>
  </w:style>
  <w:style w:type="paragraph" w:customStyle="1" w:styleId="72043F540DB4462BAED23F2033AAC4689">
    <w:name w:val="72043F540DB4462BAED23F2033AAC4689"/>
    <w:rsid w:val="00FC577E"/>
    <w:rPr>
      <w:rFonts w:eastAsiaTheme="minorHAnsi"/>
      <w:lang w:eastAsia="en-US"/>
    </w:rPr>
  </w:style>
  <w:style w:type="paragraph" w:customStyle="1" w:styleId="61B5ACDD7DBE438397B5FD3F56C593AB9">
    <w:name w:val="61B5ACDD7DBE438397B5FD3F56C593AB9"/>
    <w:rsid w:val="00FC577E"/>
    <w:rPr>
      <w:rFonts w:eastAsiaTheme="minorHAnsi"/>
      <w:lang w:eastAsia="en-US"/>
    </w:rPr>
  </w:style>
  <w:style w:type="paragraph" w:customStyle="1" w:styleId="36B8C88AFD1A44C4B5A112127ACB59229">
    <w:name w:val="36B8C88AFD1A44C4B5A112127ACB59229"/>
    <w:rsid w:val="00FC577E"/>
    <w:rPr>
      <w:rFonts w:eastAsiaTheme="minorHAnsi"/>
      <w:lang w:eastAsia="en-US"/>
    </w:rPr>
  </w:style>
  <w:style w:type="paragraph" w:customStyle="1" w:styleId="D20D2CE488E94759998457655D5694D19">
    <w:name w:val="D20D2CE488E94759998457655D5694D19"/>
    <w:rsid w:val="00FC577E"/>
    <w:rPr>
      <w:rFonts w:eastAsiaTheme="minorHAnsi"/>
      <w:lang w:eastAsia="en-US"/>
    </w:rPr>
  </w:style>
  <w:style w:type="paragraph" w:customStyle="1" w:styleId="621B63D8B781488285EB192E6ABD932A9">
    <w:name w:val="621B63D8B781488285EB192E6ABD932A9"/>
    <w:rsid w:val="00FC577E"/>
    <w:rPr>
      <w:rFonts w:eastAsiaTheme="minorHAnsi"/>
      <w:lang w:eastAsia="en-US"/>
    </w:rPr>
  </w:style>
  <w:style w:type="paragraph" w:customStyle="1" w:styleId="7BC80F0C80564AEDB2A937DADB55A7549">
    <w:name w:val="7BC80F0C80564AEDB2A937DADB55A7549"/>
    <w:rsid w:val="00FC577E"/>
    <w:rPr>
      <w:rFonts w:eastAsiaTheme="minorHAnsi"/>
      <w:lang w:eastAsia="en-US"/>
    </w:rPr>
  </w:style>
  <w:style w:type="paragraph" w:customStyle="1" w:styleId="D7E9228CBF674A4AAA284CCA74714A2E9">
    <w:name w:val="D7E9228CBF674A4AAA284CCA74714A2E9"/>
    <w:rsid w:val="00FC577E"/>
    <w:rPr>
      <w:rFonts w:eastAsiaTheme="minorHAnsi"/>
      <w:lang w:eastAsia="en-US"/>
    </w:rPr>
  </w:style>
  <w:style w:type="paragraph" w:customStyle="1" w:styleId="9C60F371035F40DA9C7D5CED2A69215B9">
    <w:name w:val="9C60F371035F40DA9C7D5CED2A69215B9"/>
    <w:rsid w:val="00FC577E"/>
    <w:rPr>
      <w:rFonts w:eastAsiaTheme="minorHAnsi"/>
      <w:lang w:eastAsia="en-US"/>
    </w:rPr>
  </w:style>
  <w:style w:type="paragraph" w:customStyle="1" w:styleId="BF1E879CBCA94E4E903628BB8CAF93159">
    <w:name w:val="BF1E879CBCA94E4E903628BB8CAF93159"/>
    <w:rsid w:val="00FC577E"/>
    <w:rPr>
      <w:rFonts w:eastAsiaTheme="minorHAnsi"/>
      <w:lang w:eastAsia="en-US"/>
    </w:rPr>
  </w:style>
  <w:style w:type="paragraph" w:customStyle="1" w:styleId="A13CA9548C2242E8A8EA4DC0286857A89">
    <w:name w:val="A13CA9548C2242E8A8EA4DC0286857A89"/>
    <w:rsid w:val="00FC577E"/>
    <w:rPr>
      <w:rFonts w:eastAsiaTheme="minorHAnsi"/>
      <w:lang w:eastAsia="en-US"/>
    </w:rPr>
  </w:style>
  <w:style w:type="paragraph" w:customStyle="1" w:styleId="FD46E0F0125943748FAF3AA179EFBBF19">
    <w:name w:val="FD46E0F0125943748FAF3AA179EFBBF19"/>
    <w:rsid w:val="00FC577E"/>
    <w:rPr>
      <w:rFonts w:eastAsiaTheme="minorHAnsi"/>
      <w:lang w:eastAsia="en-US"/>
    </w:rPr>
  </w:style>
  <w:style w:type="paragraph" w:customStyle="1" w:styleId="5AD53B10E7C94123B2270FDF0B8F91679">
    <w:name w:val="5AD53B10E7C94123B2270FDF0B8F91679"/>
    <w:rsid w:val="00FC577E"/>
    <w:rPr>
      <w:rFonts w:eastAsiaTheme="minorHAnsi"/>
      <w:lang w:eastAsia="en-US"/>
    </w:rPr>
  </w:style>
  <w:style w:type="paragraph" w:customStyle="1" w:styleId="A3F3E033C678478FB7D83CD6F7B7ED6B9">
    <w:name w:val="A3F3E033C678478FB7D83CD6F7B7ED6B9"/>
    <w:rsid w:val="00FC577E"/>
    <w:rPr>
      <w:rFonts w:eastAsiaTheme="minorHAnsi"/>
      <w:lang w:eastAsia="en-US"/>
    </w:rPr>
  </w:style>
  <w:style w:type="paragraph" w:customStyle="1" w:styleId="7FA2294163E34263B79B2A94956621BC9">
    <w:name w:val="7FA2294163E34263B79B2A94956621BC9"/>
    <w:rsid w:val="00FC577E"/>
    <w:rPr>
      <w:rFonts w:eastAsiaTheme="minorHAnsi"/>
      <w:lang w:eastAsia="en-US"/>
    </w:rPr>
  </w:style>
  <w:style w:type="paragraph" w:customStyle="1" w:styleId="DE0ED0032E8D46EF8094AEC19324DEB39">
    <w:name w:val="DE0ED0032E8D46EF8094AEC19324DEB39"/>
    <w:rsid w:val="00FC577E"/>
    <w:rPr>
      <w:rFonts w:eastAsiaTheme="minorHAnsi"/>
      <w:lang w:eastAsia="en-US"/>
    </w:rPr>
  </w:style>
  <w:style w:type="paragraph" w:customStyle="1" w:styleId="C484ED8FED344467917440331F9FF26A9">
    <w:name w:val="C484ED8FED344467917440331F9FF26A9"/>
    <w:rsid w:val="00FC577E"/>
    <w:rPr>
      <w:rFonts w:eastAsiaTheme="minorHAnsi"/>
      <w:lang w:eastAsia="en-US"/>
    </w:rPr>
  </w:style>
  <w:style w:type="paragraph" w:customStyle="1" w:styleId="016A10CC60D74A28BCF42CAD6A17C9219">
    <w:name w:val="016A10CC60D74A28BCF42CAD6A17C9219"/>
    <w:rsid w:val="00FC577E"/>
    <w:rPr>
      <w:rFonts w:eastAsiaTheme="minorHAnsi"/>
      <w:lang w:eastAsia="en-US"/>
    </w:rPr>
  </w:style>
  <w:style w:type="paragraph" w:customStyle="1" w:styleId="74F7FC64445E4B2382CA59919E781E8F9">
    <w:name w:val="74F7FC64445E4B2382CA59919E781E8F9"/>
    <w:rsid w:val="00FC577E"/>
    <w:rPr>
      <w:rFonts w:eastAsiaTheme="minorHAnsi"/>
      <w:lang w:eastAsia="en-US"/>
    </w:rPr>
  </w:style>
  <w:style w:type="paragraph" w:customStyle="1" w:styleId="F31F7EF654C44EBA9E823CEA6F8F5FF89">
    <w:name w:val="F31F7EF654C44EBA9E823CEA6F8F5FF89"/>
    <w:rsid w:val="00FC577E"/>
    <w:rPr>
      <w:rFonts w:eastAsiaTheme="minorHAnsi"/>
      <w:lang w:eastAsia="en-US"/>
    </w:rPr>
  </w:style>
  <w:style w:type="paragraph" w:customStyle="1" w:styleId="0FBA865505684E668DDC26D1921953CB">
    <w:name w:val="0FBA865505684E668DDC26D1921953CB"/>
    <w:rsid w:val="00FC577E"/>
    <w:rPr>
      <w:rFonts w:eastAsiaTheme="minorHAnsi"/>
      <w:lang w:eastAsia="en-US"/>
    </w:rPr>
  </w:style>
  <w:style w:type="paragraph" w:customStyle="1" w:styleId="379A79C604494F10A13D5F3525083D4E5">
    <w:name w:val="379A79C604494F10A13D5F3525083D4E5"/>
    <w:rsid w:val="00FC577E"/>
    <w:rPr>
      <w:rFonts w:eastAsiaTheme="minorHAnsi"/>
      <w:lang w:eastAsia="en-US"/>
    </w:rPr>
  </w:style>
  <w:style w:type="paragraph" w:customStyle="1" w:styleId="B9677FD285D64C31ACEC163EADFCF43B2">
    <w:name w:val="B9677FD285D64C31ACEC163EADFCF43B2"/>
    <w:rsid w:val="00FC577E"/>
    <w:rPr>
      <w:rFonts w:eastAsiaTheme="minorHAnsi"/>
      <w:lang w:eastAsia="en-US"/>
    </w:rPr>
  </w:style>
  <w:style w:type="paragraph" w:customStyle="1" w:styleId="A62E9D411A6C404B9DC670AFAABF906213">
    <w:name w:val="A62E9D411A6C404B9DC670AFAABF906213"/>
    <w:rsid w:val="00FC577E"/>
    <w:rPr>
      <w:rFonts w:eastAsiaTheme="minorHAnsi"/>
      <w:lang w:eastAsia="en-US"/>
    </w:rPr>
  </w:style>
  <w:style w:type="paragraph" w:customStyle="1" w:styleId="06D87844606D45DDBBBB1243DD5ED98F10">
    <w:name w:val="06D87844606D45DDBBBB1243DD5ED98F10"/>
    <w:rsid w:val="00FC577E"/>
    <w:rPr>
      <w:rFonts w:eastAsiaTheme="minorHAnsi"/>
      <w:lang w:eastAsia="en-US"/>
    </w:rPr>
  </w:style>
  <w:style w:type="paragraph" w:customStyle="1" w:styleId="54825879407B4DC3B73DD80BDD53B4EB10">
    <w:name w:val="54825879407B4DC3B73DD80BDD53B4EB10"/>
    <w:rsid w:val="00FC577E"/>
    <w:rPr>
      <w:rFonts w:eastAsiaTheme="minorHAnsi"/>
      <w:lang w:eastAsia="en-US"/>
    </w:rPr>
  </w:style>
  <w:style w:type="paragraph" w:customStyle="1" w:styleId="811E085D578E4E85813E1EDCBB01C49010">
    <w:name w:val="811E085D578E4E85813E1EDCBB01C49010"/>
    <w:rsid w:val="00FC577E"/>
    <w:rPr>
      <w:rFonts w:eastAsiaTheme="minorHAnsi"/>
      <w:lang w:eastAsia="en-US"/>
    </w:rPr>
  </w:style>
  <w:style w:type="paragraph" w:customStyle="1" w:styleId="8468605C6D824177B61DBB0ED766931E10">
    <w:name w:val="8468605C6D824177B61DBB0ED766931E10"/>
    <w:rsid w:val="00FC577E"/>
    <w:rPr>
      <w:rFonts w:eastAsiaTheme="minorHAnsi"/>
      <w:lang w:eastAsia="en-US"/>
    </w:rPr>
  </w:style>
  <w:style w:type="paragraph" w:customStyle="1" w:styleId="E610314A91E844DB8A7D6188E769101413">
    <w:name w:val="E610314A91E844DB8A7D6188E769101413"/>
    <w:rsid w:val="00FC577E"/>
    <w:rPr>
      <w:rFonts w:eastAsiaTheme="minorHAnsi"/>
      <w:lang w:eastAsia="en-US"/>
    </w:rPr>
  </w:style>
  <w:style w:type="paragraph" w:customStyle="1" w:styleId="0E28E58322AC48B49AB84A12C1AEBCE110">
    <w:name w:val="0E28E58322AC48B49AB84A12C1AEBCE110"/>
    <w:rsid w:val="00FC577E"/>
    <w:rPr>
      <w:rFonts w:eastAsiaTheme="minorHAnsi"/>
      <w:lang w:eastAsia="en-US"/>
    </w:rPr>
  </w:style>
  <w:style w:type="paragraph" w:customStyle="1" w:styleId="AE2B15C6ECD04545AD659F7127C3E87813">
    <w:name w:val="AE2B15C6ECD04545AD659F7127C3E87813"/>
    <w:rsid w:val="00FC577E"/>
    <w:rPr>
      <w:rFonts w:eastAsiaTheme="minorHAnsi"/>
      <w:lang w:eastAsia="en-US"/>
    </w:rPr>
  </w:style>
  <w:style w:type="paragraph" w:customStyle="1" w:styleId="24B8667E1C7746DD9679097D25FFB88C13">
    <w:name w:val="24B8667E1C7746DD9679097D25FFB88C13"/>
    <w:rsid w:val="00FC577E"/>
    <w:rPr>
      <w:rFonts w:eastAsiaTheme="minorHAnsi"/>
      <w:lang w:eastAsia="en-US"/>
    </w:rPr>
  </w:style>
  <w:style w:type="paragraph" w:customStyle="1" w:styleId="663F261677F54EFBACD523B3D58EC67D13">
    <w:name w:val="663F261677F54EFBACD523B3D58EC67D13"/>
    <w:rsid w:val="00FC577E"/>
    <w:rPr>
      <w:rFonts w:eastAsiaTheme="minorHAnsi"/>
      <w:lang w:eastAsia="en-US"/>
    </w:rPr>
  </w:style>
  <w:style w:type="paragraph" w:customStyle="1" w:styleId="AB61ABEB8AC4471AA23027AD27BE2F0F10">
    <w:name w:val="AB61ABEB8AC4471AA23027AD27BE2F0F10"/>
    <w:rsid w:val="00FC577E"/>
    <w:rPr>
      <w:rFonts w:eastAsiaTheme="minorHAnsi"/>
      <w:lang w:eastAsia="en-US"/>
    </w:rPr>
  </w:style>
  <w:style w:type="paragraph" w:customStyle="1" w:styleId="1C517943C1154D22A53DA3E89309DAB710">
    <w:name w:val="1C517943C1154D22A53DA3E89309DAB710"/>
    <w:rsid w:val="00FC577E"/>
    <w:rPr>
      <w:rFonts w:eastAsiaTheme="minorHAnsi"/>
      <w:lang w:eastAsia="en-US"/>
    </w:rPr>
  </w:style>
  <w:style w:type="paragraph" w:customStyle="1" w:styleId="AD3CFDDDF331488F8D3008B0834C822010">
    <w:name w:val="AD3CFDDDF331488F8D3008B0834C822010"/>
    <w:rsid w:val="00FC577E"/>
    <w:rPr>
      <w:rFonts w:eastAsiaTheme="minorHAnsi"/>
      <w:lang w:eastAsia="en-US"/>
    </w:rPr>
  </w:style>
  <w:style w:type="paragraph" w:customStyle="1" w:styleId="75A5C3B9607F4BC2824B2049B0C3B42610">
    <w:name w:val="75A5C3B9607F4BC2824B2049B0C3B42610"/>
    <w:rsid w:val="00FC577E"/>
    <w:rPr>
      <w:rFonts w:eastAsiaTheme="minorHAnsi"/>
      <w:lang w:eastAsia="en-US"/>
    </w:rPr>
  </w:style>
  <w:style w:type="paragraph" w:customStyle="1" w:styleId="D01F61D6AACB46EF9A80EEE3E3F8223A10">
    <w:name w:val="D01F61D6AACB46EF9A80EEE3E3F8223A10"/>
    <w:rsid w:val="00FC577E"/>
    <w:rPr>
      <w:rFonts w:eastAsiaTheme="minorHAnsi"/>
      <w:lang w:eastAsia="en-US"/>
    </w:rPr>
  </w:style>
  <w:style w:type="paragraph" w:customStyle="1" w:styleId="4C66A26E646743CBAEA2E21D207B4F6410">
    <w:name w:val="4C66A26E646743CBAEA2E21D207B4F6410"/>
    <w:rsid w:val="00FC577E"/>
    <w:rPr>
      <w:rFonts w:eastAsiaTheme="minorHAnsi"/>
      <w:lang w:eastAsia="en-US"/>
    </w:rPr>
  </w:style>
  <w:style w:type="paragraph" w:customStyle="1" w:styleId="05AEDDCB4FA34435B99FB4D1A97F619D10">
    <w:name w:val="05AEDDCB4FA34435B99FB4D1A97F619D10"/>
    <w:rsid w:val="00FC577E"/>
    <w:rPr>
      <w:rFonts w:eastAsiaTheme="minorHAnsi"/>
      <w:lang w:eastAsia="en-US"/>
    </w:rPr>
  </w:style>
  <w:style w:type="paragraph" w:customStyle="1" w:styleId="8EAF4C18A12A4BC7B577FD570D35C7B110">
    <w:name w:val="8EAF4C18A12A4BC7B577FD570D35C7B110"/>
    <w:rsid w:val="00FC577E"/>
    <w:rPr>
      <w:rFonts w:eastAsiaTheme="minorHAnsi"/>
      <w:lang w:eastAsia="en-US"/>
    </w:rPr>
  </w:style>
  <w:style w:type="paragraph" w:customStyle="1" w:styleId="21A9B890301542258623BB0755CEEE6B10">
    <w:name w:val="21A9B890301542258623BB0755CEEE6B10"/>
    <w:rsid w:val="00FC577E"/>
    <w:rPr>
      <w:rFonts w:eastAsiaTheme="minorHAnsi"/>
      <w:lang w:eastAsia="en-US"/>
    </w:rPr>
  </w:style>
  <w:style w:type="paragraph" w:customStyle="1" w:styleId="72043F540DB4462BAED23F2033AAC46810">
    <w:name w:val="72043F540DB4462BAED23F2033AAC46810"/>
    <w:rsid w:val="00FC577E"/>
    <w:rPr>
      <w:rFonts w:eastAsiaTheme="minorHAnsi"/>
      <w:lang w:eastAsia="en-US"/>
    </w:rPr>
  </w:style>
  <w:style w:type="paragraph" w:customStyle="1" w:styleId="61B5ACDD7DBE438397B5FD3F56C593AB10">
    <w:name w:val="61B5ACDD7DBE438397B5FD3F56C593AB10"/>
    <w:rsid w:val="00FC577E"/>
    <w:rPr>
      <w:rFonts w:eastAsiaTheme="minorHAnsi"/>
      <w:lang w:eastAsia="en-US"/>
    </w:rPr>
  </w:style>
  <w:style w:type="paragraph" w:customStyle="1" w:styleId="36B8C88AFD1A44C4B5A112127ACB592210">
    <w:name w:val="36B8C88AFD1A44C4B5A112127ACB592210"/>
    <w:rsid w:val="00FC577E"/>
    <w:rPr>
      <w:rFonts w:eastAsiaTheme="minorHAnsi"/>
      <w:lang w:eastAsia="en-US"/>
    </w:rPr>
  </w:style>
  <w:style w:type="paragraph" w:customStyle="1" w:styleId="D20D2CE488E94759998457655D5694D110">
    <w:name w:val="D20D2CE488E94759998457655D5694D110"/>
    <w:rsid w:val="00FC577E"/>
    <w:rPr>
      <w:rFonts w:eastAsiaTheme="minorHAnsi"/>
      <w:lang w:eastAsia="en-US"/>
    </w:rPr>
  </w:style>
  <w:style w:type="paragraph" w:customStyle="1" w:styleId="621B63D8B781488285EB192E6ABD932A10">
    <w:name w:val="621B63D8B781488285EB192E6ABD932A10"/>
    <w:rsid w:val="00FC577E"/>
    <w:rPr>
      <w:rFonts w:eastAsiaTheme="minorHAnsi"/>
      <w:lang w:eastAsia="en-US"/>
    </w:rPr>
  </w:style>
  <w:style w:type="paragraph" w:customStyle="1" w:styleId="7BC80F0C80564AEDB2A937DADB55A75410">
    <w:name w:val="7BC80F0C80564AEDB2A937DADB55A75410"/>
    <w:rsid w:val="00FC577E"/>
    <w:rPr>
      <w:rFonts w:eastAsiaTheme="minorHAnsi"/>
      <w:lang w:eastAsia="en-US"/>
    </w:rPr>
  </w:style>
  <w:style w:type="paragraph" w:customStyle="1" w:styleId="D7E9228CBF674A4AAA284CCA74714A2E10">
    <w:name w:val="D7E9228CBF674A4AAA284CCA74714A2E10"/>
    <w:rsid w:val="00FC577E"/>
    <w:rPr>
      <w:rFonts w:eastAsiaTheme="minorHAnsi"/>
      <w:lang w:eastAsia="en-US"/>
    </w:rPr>
  </w:style>
  <w:style w:type="paragraph" w:customStyle="1" w:styleId="9C60F371035F40DA9C7D5CED2A69215B10">
    <w:name w:val="9C60F371035F40DA9C7D5CED2A69215B10"/>
    <w:rsid w:val="00FC577E"/>
    <w:rPr>
      <w:rFonts w:eastAsiaTheme="minorHAnsi"/>
      <w:lang w:eastAsia="en-US"/>
    </w:rPr>
  </w:style>
  <w:style w:type="paragraph" w:customStyle="1" w:styleId="BF1E879CBCA94E4E903628BB8CAF931510">
    <w:name w:val="BF1E879CBCA94E4E903628BB8CAF931510"/>
    <w:rsid w:val="00FC577E"/>
    <w:rPr>
      <w:rFonts w:eastAsiaTheme="minorHAnsi"/>
      <w:lang w:eastAsia="en-US"/>
    </w:rPr>
  </w:style>
  <w:style w:type="paragraph" w:customStyle="1" w:styleId="A13CA9548C2242E8A8EA4DC0286857A810">
    <w:name w:val="A13CA9548C2242E8A8EA4DC0286857A810"/>
    <w:rsid w:val="00FC577E"/>
    <w:rPr>
      <w:rFonts w:eastAsiaTheme="minorHAnsi"/>
      <w:lang w:eastAsia="en-US"/>
    </w:rPr>
  </w:style>
  <w:style w:type="paragraph" w:customStyle="1" w:styleId="FD46E0F0125943748FAF3AA179EFBBF110">
    <w:name w:val="FD46E0F0125943748FAF3AA179EFBBF110"/>
    <w:rsid w:val="00FC577E"/>
    <w:rPr>
      <w:rFonts w:eastAsiaTheme="minorHAnsi"/>
      <w:lang w:eastAsia="en-US"/>
    </w:rPr>
  </w:style>
  <w:style w:type="paragraph" w:customStyle="1" w:styleId="5AD53B10E7C94123B2270FDF0B8F916710">
    <w:name w:val="5AD53B10E7C94123B2270FDF0B8F916710"/>
    <w:rsid w:val="00FC577E"/>
    <w:rPr>
      <w:rFonts w:eastAsiaTheme="minorHAnsi"/>
      <w:lang w:eastAsia="en-US"/>
    </w:rPr>
  </w:style>
  <w:style w:type="paragraph" w:customStyle="1" w:styleId="A3F3E033C678478FB7D83CD6F7B7ED6B10">
    <w:name w:val="A3F3E033C678478FB7D83CD6F7B7ED6B10"/>
    <w:rsid w:val="00FC577E"/>
    <w:rPr>
      <w:rFonts w:eastAsiaTheme="minorHAnsi"/>
      <w:lang w:eastAsia="en-US"/>
    </w:rPr>
  </w:style>
  <w:style w:type="paragraph" w:customStyle="1" w:styleId="7FA2294163E34263B79B2A94956621BC10">
    <w:name w:val="7FA2294163E34263B79B2A94956621BC10"/>
    <w:rsid w:val="00FC577E"/>
    <w:rPr>
      <w:rFonts w:eastAsiaTheme="minorHAnsi"/>
      <w:lang w:eastAsia="en-US"/>
    </w:rPr>
  </w:style>
  <w:style w:type="paragraph" w:customStyle="1" w:styleId="DE0ED0032E8D46EF8094AEC19324DEB310">
    <w:name w:val="DE0ED0032E8D46EF8094AEC19324DEB310"/>
    <w:rsid w:val="00FC577E"/>
    <w:rPr>
      <w:rFonts w:eastAsiaTheme="minorHAnsi"/>
      <w:lang w:eastAsia="en-US"/>
    </w:rPr>
  </w:style>
  <w:style w:type="paragraph" w:customStyle="1" w:styleId="C484ED8FED344467917440331F9FF26A10">
    <w:name w:val="C484ED8FED344467917440331F9FF26A10"/>
    <w:rsid w:val="00FC577E"/>
    <w:rPr>
      <w:rFonts w:eastAsiaTheme="minorHAnsi"/>
      <w:lang w:eastAsia="en-US"/>
    </w:rPr>
  </w:style>
  <w:style w:type="paragraph" w:customStyle="1" w:styleId="016A10CC60D74A28BCF42CAD6A17C92110">
    <w:name w:val="016A10CC60D74A28BCF42CAD6A17C92110"/>
    <w:rsid w:val="00FC577E"/>
    <w:rPr>
      <w:rFonts w:eastAsiaTheme="minorHAnsi"/>
      <w:lang w:eastAsia="en-US"/>
    </w:rPr>
  </w:style>
  <w:style w:type="paragraph" w:customStyle="1" w:styleId="74F7FC64445E4B2382CA59919E781E8F10">
    <w:name w:val="74F7FC64445E4B2382CA59919E781E8F10"/>
    <w:rsid w:val="00FC577E"/>
    <w:rPr>
      <w:rFonts w:eastAsiaTheme="minorHAnsi"/>
      <w:lang w:eastAsia="en-US"/>
    </w:rPr>
  </w:style>
  <w:style w:type="paragraph" w:customStyle="1" w:styleId="F31F7EF654C44EBA9E823CEA6F8F5FF810">
    <w:name w:val="F31F7EF654C44EBA9E823CEA6F8F5FF810"/>
    <w:rsid w:val="00FC577E"/>
    <w:rPr>
      <w:rFonts w:eastAsiaTheme="minorHAnsi"/>
      <w:lang w:eastAsia="en-US"/>
    </w:rPr>
  </w:style>
  <w:style w:type="paragraph" w:customStyle="1" w:styleId="46330D5240E645BB93E2BD0631D52270">
    <w:name w:val="46330D5240E645BB93E2BD0631D52270"/>
    <w:rsid w:val="00FC577E"/>
  </w:style>
  <w:style w:type="paragraph" w:customStyle="1" w:styleId="02947B0E38214FA28CA0F79BB3AE8E3F">
    <w:name w:val="02947B0E38214FA28CA0F79BB3AE8E3F"/>
    <w:rsid w:val="00FC577E"/>
  </w:style>
  <w:style w:type="paragraph" w:customStyle="1" w:styleId="CBB528C2F8784DA6A690E38F5AA7686A">
    <w:name w:val="CBB528C2F8784DA6A690E38F5AA7686A"/>
    <w:rsid w:val="00FC577E"/>
  </w:style>
  <w:style w:type="paragraph" w:customStyle="1" w:styleId="3CA0C11210724052A0E7E6BAC1D3E917">
    <w:name w:val="3CA0C11210724052A0E7E6BAC1D3E917"/>
    <w:rsid w:val="00FC577E"/>
  </w:style>
  <w:style w:type="paragraph" w:customStyle="1" w:styleId="27501AD3AB614B58B3D34D1B2B555887">
    <w:name w:val="27501AD3AB614B58B3D34D1B2B555887"/>
    <w:rsid w:val="00FC577E"/>
  </w:style>
  <w:style w:type="paragraph" w:customStyle="1" w:styleId="8FBB4343ABE64FB580D11C03CBF028CC">
    <w:name w:val="8FBB4343ABE64FB580D11C03CBF028CC"/>
    <w:rsid w:val="00FC577E"/>
  </w:style>
  <w:style w:type="paragraph" w:customStyle="1" w:styleId="0B491F072E514DCD8CF849016FE37D2B">
    <w:name w:val="0B491F072E514DCD8CF849016FE37D2B"/>
    <w:rsid w:val="00FC577E"/>
  </w:style>
  <w:style w:type="paragraph" w:customStyle="1" w:styleId="A3E71C66FE624922A0DABE9252F9D80A">
    <w:name w:val="A3E71C66FE624922A0DABE9252F9D80A"/>
    <w:rsid w:val="00FC577E"/>
  </w:style>
  <w:style w:type="paragraph" w:customStyle="1" w:styleId="BEF971EA31F3423EBDA90833C91C1881">
    <w:name w:val="BEF971EA31F3423EBDA90833C91C1881"/>
    <w:rsid w:val="00FC577E"/>
  </w:style>
  <w:style w:type="paragraph" w:customStyle="1" w:styleId="7B67E907002A4BCD98EED2BA3986BCEC">
    <w:name w:val="7B67E907002A4BCD98EED2BA3986BCEC"/>
    <w:rsid w:val="00FC577E"/>
  </w:style>
  <w:style w:type="paragraph" w:customStyle="1" w:styleId="4F2A64C303F446A8B513C5F67D9C242A">
    <w:name w:val="4F2A64C303F446A8B513C5F67D9C242A"/>
    <w:rsid w:val="00FC577E"/>
  </w:style>
  <w:style w:type="paragraph" w:customStyle="1" w:styleId="9E192DE2580B4247B617DEB83FC5EEC7">
    <w:name w:val="9E192DE2580B4247B617DEB83FC5EEC7"/>
    <w:rsid w:val="00FC577E"/>
  </w:style>
  <w:style w:type="paragraph" w:customStyle="1" w:styleId="ADD1034B4C9C4320B08EC94938DBF8BD">
    <w:name w:val="ADD1034B4C9C4320B08EC94938DBF8BD"/>
    <w:rsid w:val="00FC577E"/>
  </w:style>
  <w:style w:type="paragraph" w:customStyle="1" w:styleId="817B66D73EDA4496B792EA4D1F7B9243">
    <w:name w:val="817B66D73EDA4496B792EA4D1F7B9243"/>
    <w:rsid w:val="00FC577E"/>
  </w:style>
  <w:style w:type="paragraph" w:customStyle="1" w:styleId="38E32783D8FA496D9E48285CD6B020E9">
    <w:name w:val="38E32783D8FA496D9E48285CD6B020E9"/>
    <w:rsid w:val="00FC577E"/>
  </w:style>
  <w:style w:type="paragraph" w:customStyle="1" w:styleId="E2D4DDCDEEAF4522B9869326AC12865E">
    <w:name w:val="E2D4DDCDEEAF4522B9869326AC12865E"/>
    <w:rsid w:val="00FC577E"/>
  </w:style>
  <w:style w:type="paragraph" w:customStyle="1" w:styleId="2A8BDF1861524458AEEAE810A05D5068">
    <w:name w:val="2A8BDF1861524458AEEAE810A05D5068"/>
    <w:rsid w:val="00FC577E"/>
  </w:style>
  <w:style w:type="paragraph" w:customStyle="1" w:styleId="A41DA39F8B834FA1B997E4073189648C">
    <w:name w:val="A41DA39F8B834FA1B997E4073189648C"/>
    <w:rsid w:val="00FC577E"/>
  </w:style>
  <w:style w:type="paragraph" w:customStyle="1" w:styleId="A96EE6CA6C494B2387761CA9297BED3C">
    <w:name w:val="A96EE6CA6C494B2387761CA9297BED3C"/>
    <w:rsid w:val="00FC577E"/>
  </w:style>
  <w:style w:type="paragraph" w:customStyle="1" w:styleId="4A33EA3426364BB0A0B8670A4F286CDA">
    <w:name w:val="4A33EA3426364BB0A0B8670A4F286CDA"/>
    <w:rsid w:val="00FC577E"/>
  </w:style>
  <w:style w:type="paragraph" w:customStyle="1" w:styleId="2CAA51CFEA7B46599BD364AF2AF4A864">
    <w:name w:val="2CAA51CFEA7B46599BD364AF2AF4A864"/>
    <w:rsid w:val="00FC577E"/>
  </w:style>
  <w:style w:type="paragraph" w:customStyle="1" w:styleId="ED93B53D1EAA40C5A28B3CA452C68F6B">
    <w:name w:val="ED93B53D1EAA40C5A28B3CA452C68F6B"/>
    <w:rsid w:val="00FC577E"/>
  </w:style>
  <w:style w:type="paragraph" w:customStyle="1" w:styleId="03EA5C98F9474CD6A9BA40D24A7904A6">
    <w:name w:val="03EA5C98F9474CD6A9BA40D24A7904A6"/>
    <w:rsid w:val="00FC577E"/>
  </w:style>
  <w:style w:type="paragraph" w:customStyle="1" w:styleId="1AE6D40600BB4F67B713FEFFDD715389">
    <w:name w:val="1AE6D40600BB4F67B713FEFFDD715389"/>
    <w:rsid w:val="00FC577E"/>
  </w:style>
  <w:style w:type="paragraph" w:customStyle="1" w:styleId="D4106C44C1F1456283F8F34BAC703C5E">
    <w:name w:val="D4106C44C1F1456283F8F34BAC703C5E"/>
    <w:rsid w:val="00FC577E"/>
  </w:style>
  <w:style w:type="paragraph" w:customStyle="1" w:styleId="505968DE8DBD47CB9F731EB39B763DB4">
    <w:name w:val="505968DE8DBD47CB9F731EB39B763DB4"/>
    <w:rsid w:val="00FC577E"/>
  </w:style>
  <w:style w:type="paragraph" w:customStyle="1" w:styleId="BE4809510DC04E9FA63982E93AFA6AFF">
    <w:name w:val="BE4809510DC04E9FA63982E93AFA6AFF"/>
    <w:rsid w:val="00FC577E"/>
  </w:style>
  <w:style w:type="paragraph" w:customStyle="1" w:styleId="69DE4BAA1E2E479981019C35039C257D">
    <w:name w:val="69DE4BAA1E2E479981019C35039C257D"/>
    <w:rsid w:val="00FC577E"/>
  </w:style>
  <w:style w:type="paragraph" w:customStyle="1" w:styleId="0604CE67D646465CA82A4689EC6FD2D6">
    <w:name w:val="0604CE67D646465CA82A4689EC6FD2D6"/>
    <w:rsid w:val="00FC577E"/>
  </w:style>
  <w:style w:type="paragraph" w:customStyle="1" w:styleId="5BE22796E1344C59B09A2C6B68EE6453">
    <w:name w:val="5BE22796E1344C59B09A2C6B68EE6453"/>
    <w:rsid w:val="00FC577E"/>
  </w:style>
  <w:style w:type="paragraph" w:customStyle="1" w:styleId="0FBA865505684E668DDC26D1921953CB1">
    <w:name w:val="0FBA865505684E668DDC26D1921953CB1"/>
    <w:rsid w:val="00FC577E"/>
    <w:rPr>
      <w:rFonts w:eastAsiaTheme="minorHAnsi"/>
      <w:lang w:eastAsia="en-US"/>
    </w:rPr>
  </w:style>
  <w:style w:type="paragraph" w:customStyle="1" w:styleId="379A79C604494F10A13D5F3525083D4E6">
    <w:name w:val="379A79C604494F10A13D5F3525083D4E6"/>
    <w:rsid w:val="00FC577E"/>
    <w:rPr>
      <w:rFonts w:eastAsiaTheme="minorHAnsi"/>
      <w:lang w:eastAsia="en-US"/>
    </w:rPr>
  </w:style>
  <w:style w:type="paragraph" w:customStyle="1" w:styleId="B9677FD285D64C31ACEC163EADFCF43B3">
    <w:name w:val="B9677FD285D64C31ACEC163EADFCF43B3"/>
    <w:rsid w:val="00FC577E"/>
    <w:rPr>
      <w:rFonts w:eastAsiaTheme="minorHAnsi"/>
      <w:lang w:eastAsia="en-US"/>
    </w:rPr>
  </w:style>
  <w:style w:type="paragraph" w:customStyle="1" w:styleId="A62E9D411A6C404B9DC670AFAABF906214">
    <w:name w:val="A62E9D411A6C404B9DC670AFAABF906214"/>
    <w:rsid w:val="00FC577E"/>
    <w:rPr>
      <w:rFonts w:eastAsiaTheme="minorHAnsi"/>
      <w:lang w:eastAsia="en-US"/>
    </w:rPr>
  </w:style>
  <w:style w:type="paragraph" w:customStyle="1" w:styleId="06D87844606D45DDBBBB1243DD5ED98F11">
    <w:name w:val="06D87844606D45DDBBBB1243DD5ED98F11"/>
    <w:rsid w:val="00FC577E"/>
    <w:rPr>
      <w:rFonts w:eastAsiaTheme="minorHAnsi"/>
      <w:lang w:eastAsia="en-US"/>
    </w:rPr>
  </w:style>
  <w:style w:type="paragraph" w:customStyle="1" w:styleId="54825879407B4DC3B73DD80BDD53B4EB11">
    <w:name w:val="54825879407B4DC3B73DD80BDD53B4EB11"/>
    <w:rsid w:val="00FC577E"/>
    <w:rPr>
      <w:rFonts w:eastAsiaTheme="minorHAnsi"/>
      <w:lang w:eastAsia="en-US"/>
    </w:rPr>
  </w:style>
  <w:style w:type="paragraph" w:customStyle="1" w:styleId="811E085D578E4E85813E1EDCBB01C49011">
    <w:name w:val="811E085D578E4E85813E1EDCBB01C49011"/>
    <w:rsid w:val="00FC577E"/>
    <w:rPr>
      <w:rFonts w:eastAsiaTheme="minorHAnsi"/>
      <w:lang w:eastAsia="en-US"/>
    </w:rPr>
  </w:style>
  <w:style w:type="paragraph" w:customStyle="1" w:styleId="8468605C6D824177B61DBB0ED766931E11">
    <w:name w:val="8468605C6D824177B61DBB0ED766931E11"/>
    <w:rsid w:val="00FC577E"/>
    <w:rPr>
      <w:rFonts w:eastAsiaTheme="minorHAnsi"/>
      <w:lang w:eastAsia="en-US"/>
    </w:rPr>
  </w:style>
  <w:style w:type="paragraph" w:customStyle="1" w:styleId="E610314A91E844DB8A7D6188E769101414">
    <w:name w:val="E610314A91E844DB8A7D6188E769101414"/>
    <w:rsid w:val="00FC577E"/>
    <w:rPr>
      <w:rFonts w:eastAsiaTheme="minorHAnsi"/>
      <w:lang w:eastAsia="en-US"/>
    </w:rPr>
  </w:style>
  <w:style w:type="paragraph" w:customStyle="1" w:styleId="0E28E58322AC48B49AB84A12C1AEBCE111">
    <w:name w:val="0E28E58322AC48B49AB84A12C1AEBCE111"/>
    <w:rsid w:val="00FC577E"/>
    <w:rPr>
      <w:rFonts w:eastAsiaTheme="minorHAnsi"/>
      <w:lang w:eastAsia="en-US"/>
    </w:rPr>
  </w:style>
  <w:style w:type="paragraph" w:customStyle="1" w:styleId="AE2B15C6ECD04545AD659F7127C3E87814">
    <w:name w:val="AE2B15C6ECD04545AD659F7127C3E87814"/>
    <w:rsid w:val="00FC577E"/>
    <w:rPr>
      <w:rFonts w:eastAsiaTheme="minorHAnsi"/>
      <w:lang w:eastAsia="en-US"/>
    </w:rPr>
  </w:style>
  <w:style w:type="paragraph" w:customStyle="1" w:styleId="24B8667E1C7746DD9679097D25FFB88C14">
    <w:name w:val="24B8667E1C7746DD9679097D25FFB88C14"/>
    <w:rsid w:val="00FC577E"/>
    <w:rPr>
      <w:rFonts w:eastAsiaTheme="minorHAnsi"/>
      <w:lang w:eastAsia="en-US"/>
    </w:rPr>
  </w:style>
  <w:style w:type="paragraph" w:customStyle="1" w:styleId="663F261677F54EFBACD523B3D58EC67D14">
    <w:name w:val="663F261677F54EFBACD523B3D58EC67D14"/>
    <w:rsid w:val="00FC577E"/>
    <w:rPr>
      <w:rFonts w:eastAsiaTheme="minorHAnsi"/>
      <w:lang w:eastAsia="en-US"/>
    </w:rPr>
  </w:style>
  <w:style w:type="paragraph" w:customStyle="1" w:styleId="5BE22796E1344C59B09A2C6B68EE64531">
    <w:name w:val="5BE22796E1344C59B09A2C6B68EE64531"/>
    <w:rsid w:val="00FC577E"/>
    <w:rPr>
      <w:rFonts w:eastAsiaTheme="minorHAnsi"/>
      <w:lang w:eastAsia="en-US"/>
    </w:rPr>
  </w:style>
  <w:style w:type="paragraph" w:customStyle="1" w:styleId="2A8BDF1861524458AEEAE810A05D50681">
    <w:name w:val="2A8BDF1861524458AEEAE810A05D50681"/>
    <w:rsid w:val="00FC577E"/>
    <w:rPr>
      <w:rFonts w:eastAsiaTheme="minorHAnsi"/>
      <w:lang w:eastAsia="en-US"/>
    </w:rPr>
  </w:style>
  <w:style w:type="paragraph" w:customStyle="1" w:styleId="A41DA39F8B834FA1B997E4073189648C1">
    <w:name w:val="A41DA39F8B834FA1B997E4073189648C1"/>
    <w:rsid w:val="00FC577E"/>
    <w:rPr>
      <w:rFonts w:eastAsiaTheme="minorHAnsi"/>
      <w:lang w:eastAsia="en-US"/>
    </w:rPr>
  </w:style>
  <w:style w:type="paragraph" w:customStyle="1" w:styleId="46330D5240E645BB93E2BD0631D522701">
    <w:name w:val="46330D5240E645BB93E2BD0631D522701"/>
    <w:rsid w:val="00FC577E"/>
    <w:rPr>
      <w:rFonts w:eastAsiaTheme="minorHAnsi"/>
      <w:lang w:eastAsia="en-US"/>
    </w:rPr>
  </w:style>
  <w:style w:type="paragraph" w:customStyle="1" w:styleId="E2D4DDCDEEAF4522B9869326AC12865E1">
    <w:name w:val="E2D4DDCDEEAF4522B9869326AC12865E1"/>
    <w:rsid w:val="00FC577E"/>
    <w:rPr>
      <w:rFonts w:eastAsiaTheme="minorHAnsi"/>
      <w:lang w:eastAsia="en-US"/>
    </w:rPr>
  </w:style>
  <w:style w:type="paragraph" w:customStyle="1" w:styleId="A96EE6CA6C494B2387761CA9297BED3C1">
    <w:name w:val="A96EE6CA6C494B2387761CA9297BED3C1"/>
    <w:rsid w:val="00FC577E"/>
    <w:rPr>
      <w:rFonts w:eastAsiaTheme="minorHAnsi"/>
      <w:lang w:eastAsia="en-US"/>
    </w:rPr>
  </w:style>
  <w:style w:type="paragraph" w:customStyle="1" w:styleId="02947B0E38214FA28CA0F79BB3AE8E3F1">
    <w:name w:val="02947B0E38214FA28CA0F79BB3AE8E3F1"/>
    <w:rsid w:val="00FC577E"/>
    <w:rPr>
      <w:rFonts w:eastAsiaTheme="minorHAnsi"/>
      <w:lang w:eastAsia="en-US"/>
    </w:rPr>
  </w:style>
  <w:style w:type="paragraph" w:customStyle="1" w:styleId="38E32783D8FA496D9E48285CD6B020E91">
    <w:name w:val="38E32783D8FA496D9E48285CD6B020E91"/>
    <w:rsid w:val="00FC577E"/>
    <w:rPr>
      <w:rFonts w:eastAsiaTheme="minorHAnsi"/>
      <w:lang w:eastAsia="en-US"/>
    </w:rPr>
  </w:style>
  <w:style w:type="paragraph" w:customStyle="1" w:styleId="4A33EA3426364BB0A0B8670A4F286CDA1">
    <w:name w:val="4A33EA3426364BB0A0B8670A4F286CDA1"/>
    <w:rsid w:val="00FC577E"/>
    <w:rPr>
      <w:rFonts w:eastAsiaTheme="minorHAnsi"/>
      <w:lang w:eastAsia="en-US"/>
    </w:rPr>
  </w:style>
  <w:style w:type="paragraph" w:customStyle="1" w:styleId="CBB528C2F8784DA6A690E38F5AA7686A1">
    <w:name w:val="CBB528C2F8784DA6A690E38F5AA7686A1"/>
    <w:rsid w:val="00FC577E"/>
    <w:rPr>
      <w:rFonts w:eastAsiaTheme="minorHAnsi"/>
      <w:lang w:eastAsia="en-US"/>
    </w:rPr>
  </w:style>
  <w:style w:type="paragraph" w:customStyle="1" w:styleId="817B66D73EDA4496B792EA4D1F7B92431">
    <w:name w:val="817B66D73EDA4496B792EA4D1F7B92431"/>
    <w:rsid w:val="00FC577E"/>
    <w:rPr>
      <w:rFonts w:eastAsiaTheme="minorHAnsi"/>
      <w:lang w:eastAsia="en-US"/>
    </w:rPr>
  </w:style>
  <w:style w:type="paragraph" w:customStyle="1" w:styleId="2CAA51CFEA7B46599BD364AF2AF4A8641">
    <w:name w:val="2CAA51CFEA7B46599BD364AF2AF4A8641"/>
    <w:rsid w:val="00FC577E"/>
    <w:rPr>
      <w:rFonts w:eastAsiaTheme="minorHAnsi"/>
      <w:lang w:eastAsia="en-US"/>
    </w:rPr>
  </w:style>
  <w:style w:type="paragraph" w:customStyle="1" w:styleId="3CA0C11210724052A0E7E6BAC1D3E9171">
    <w:name w:val="3CA0C11210724052A0E7E6BAC1D3E9171"/>
    <w:rsid w:val="00FC577E"/>
    <w:rPr>
      <w:rFonts w:eastAsiaTheme="minorHAnsi"/>
      <w:lang w:eastAsia="en-US"/>
    </w:rPr>
  </w:style>
  <w:style w:type="paragraph" w:customStyle="1" w:styleId="ADD1034B4C9C4320B08EC94938DBF8BD1">
    <w:name w:val="ADD1034B4C9C4320B08EC94938DBF8BD1"/>
    <w:rsid w:val="00FC577E"/>
    <w:rPr>
      <w:rFonts w:eastAsiaTheme="minorHAnsi"/>
      <w:lang w:eastAsia="en-US"/>
    </w:rPr>
  </w:style>
  <w:style w:type="paragraph" w:customStyle="1" w:styleId="ED93B53D1EAA40C5A28B3CA452C68F6B1">
    <w:name w:val="ED93B53D1EAA40C5A28B3CA452C68F6B1"/>
    <w:rsid w:val="00FC577E"/>
    <w:rPr>
      <w:rFonts w:eastAsiaTheme="minorHAnsi"/>
      <w:lang w:eastAsia="en-US"/>
    </w:rPr>
  </w:style>
  <w:style w:type="paragraph" w:customStyle="1" w:styleId="27501AD3AB614B58B3D34D1B2B5558871">
    <w:name w:val="27501AD3AB614B58B3D34D1B2B5558871"/>
    <w:rsid w:val="00FC577E"/>
    <w:rPr>
      <w:rFonts w:eastAsiaTheme="minorHAnsi"/>
      <w:lang w:eastAsia="en-US"/>
    </w:rPr>
  </w:style>
  <w:style w:type="paragraph" w:customStyle="1" w:styleId="9E192DE2580B4247B617DEB83FC5EEC71">
    <w:name w:val="9E192DE2580B4247B617DEB83FC5EEC71"/>
    <w:rsid w:val="00FC577E"/>
    <w:rPr>
      <w:rFonts w:eastAsiaTheme="minorHAnsi"/>
      <w:lang w:eastAsia="en-US"/>
    </w:rPr>
  </w:style>
  <w:style w:type="paragraph" w:customStyle="1" w:styleId="03EA5C98F9474CD6A9BA40D24A7904A61">
    <w:name w:val="03EA5C98F9474CD6A9BA40D24A7904A61"/>
    <w:rsid w:val="00FC577E"/>
    <w:rPr>
      <w:rFonts w:eastAsiaTheme="minorHAnsi"/>
      <w:lang w:eastAsia="en-US"/>
    </w:rPr>
  </w:style>
  <w:style w:type="paragraph" w:customStyle="1" w:styleId="8FBB4343ABE64FB580D11C03CBF028CC1">
    <w:name w:val="8FBB4343ABE64FB580D11C03CBF028CC1"/>
    <w:rsid w:val="00FC577E"/>
    <w:rPr>
      <w:rFonts w:eastAsiaTheme="minorHAnsi"/>
      <w:lang w:eastAsia="en-US"/>
    </w:rPr>
  </w:style>
  <w:style w:type="paragraph" w:customStyle="1" w:styleId="4F2A64C303F446A8B513C5F67D9C242A1">
    <w:name w:val="4F2A64C303F446A8B513C5F67D9C242A1"/>
    <w:rsid w:val="00FC577E"/>
    <w:rPr>
      <w:rFonts w:eastAsiaTheme="minorHAnsi"/>
      <w:lang w:eastAsia="en-US"/>
    </w:rPr>
  </w:style>
  <w:style w:type="paragraph" w:customStyle="1" w:styleId="D4106C44C1F1456283F8F34BAC703C5E1">
    <w:name w:val="D4106C44C1F1456283F8F34BAC703C5E1"/>
    <w:rsid w:val="00FC577E"/>
    <w:rPr>
      <w:rFonts w:eastAsiaTheme="minorHAnsi"/>
      <w:lang w:eastAsia="en-US"/>
    </w:rPr>
  </w:style>
  <w:style w:type="paragraph" w:customStyle="1" w:styleId="0B491F072E514DCD8CF849016FE37D2B1">
    <w:name w:val="0B491F072E514DCD8CF849016FE37D2B1"/>
    <w:rsid w:val="00FC577E"/>
    <w:rPr>
      <w:rFonts w:eastAsiaTheme="minorHAnsi"/>
      <w:lang w:eastAsia="en-US"/>
    </w:rPr>
  </w:style>
  <w:style w:type="paragraph" w:customStyle="1" w:styleId="7B67E907002A4BCD98EED2BA3986BCEC1">
    <w:name w:val="7B67E907002A4BCD98EED2BA3986BCEC1"/>
    <w:rsid w:val="00FC577E"/>
    <w:rPr>
      <w:rFonts w:eastAsiaTheme="minorHAnsi"/>
      <w:lang w:eastAsia="en-US"/>
    </w:rPr>
  </w:style>
  <w:style w:type="paragraph" w:customStyle="1" w:styleId="1AE6D40600BB4F67B713FEFFDD7153891">
    <w:name w:val="1AE6D40600BB4F67B713FEFFDD7153891"/>
    <w:rsid w:val="00FC577E"/>
    <w:rPr>
      <w:rFonts w:eastAsiaTheme="minorHAnsi"/>
      <w:lang w:eastAsia="en-US"/>
    </w:rPr>
  </w:style>
  <w:style w:type="paragraph" w:customStyle="1" w:styleId="A3E71C66FE624922A0DABE9252F9D80A1">
    <w:name w:val="A3E71C66FE624922A0DABE9252F9D80A1"/>
    <w:rsid w:val="00FC577E"/>
    <w:rPr>
      <w:rFonts w:eastAsiaTheme="minorHAnsi"/>
      <w:lang w:eastAsia="en-US"/>
    </w:rPr>
  </w:style>
  <w:style w:type="paragraph" w:customStyle="1" w:styleId="BEF971EA31F3423EBDA90833C91C18811">
    <w:name w:val="BEF971EA31F3423EBDA90833C91C18811"/>
    <w:rsid w:val="00FC577E"/>
    <w:rPr>
      <w:rFonts w:eastAsiaTheme="minorHAnsi"/>
      <w:lang w:eastAsia="en-US"/>
    </w:rPr>
  </w:style>
  <w:style w:type="paragraph" w:customStyle="1" w:styleId="505968DE8DBD47CB9F731EB39B763DB41">
    <w:name w:val="505968DE8DBD47CB9F731EB39B763DB41"/>
    <w:rsid w:val="00FC577E"/>
    <w:rPr>
      <w:rFonts w:eastAsiaTheme="minorHAnsi"/>
      <w:lang w:eastAsia="en-US"/>
    </w:rPr>
  </w:style>
  <w:style w:type="paragraph" w:customStyle="1" w:styleId="BE4809510DC04E9FA63982E93AFA6AFF1">
    <w:name w:val="BE4809510DC04E9FA63982E93AFA6AFF1"/>
    <w:rsid w:val="00FC577E"/>
    <w:rPr>
      <w:rFonts w:eastAsiaTheme="minorHAnsi"/>
      <w:lang w:eastAsia="en-US"/>
    </w:rPr>
  </w:style>
  <w:style w:type="paragraph" w:customStyle="1" w:styleId="69DE4BAA1E2E479981019C35039C257D1">
    <w:name w:val="69DE4BAA1E2E479981019C35039C257D1"/>
    <w:rsid w:val="00FC577E"/>
    <w:rPr>
      <w:rFonts w:eastAsiaTheme="minorHAnsi"/>
      <w:lang w:eastAsia="en-US"/>
    </w:rPr>
  </w:style>
  <w:style w:type="paragraph" w:customStyle="1" w:styleId="0604CE67D646465CA82A4689EC6FD2D61">
    <w:name w:val="0604CE67D646465CA82A4689EC6FD2D61"/>
    <w:rsid w:val="00FC577E"/>
    <w:rPr>
      <w:rFonts w:eastAsiaTheme="minorHAnsi"/>
      <w:lang w:eastAsia="en-US"/>
    </w:rPr>
  </w:style>
  <w:style w:type="paragraph" w:customStyle="1" w:styleId="AB61ABEB8AC4471AA23027AD27BE2F0F11">
    <w:name w:val="AB61ABEB8AC4471AA23027AD27BE2F0F11"/>
    <w:rsid w:val="00FC577E"/>
    <w:rPr>
      <w:rFonts w:eastAsiaTheme="minorHAnsi"/>
      <w:lang w:eastAsia="en-US"/>
    </w:rPr>
  </w:style>
  <w:style w:type="paragraph" w:customStyle="1" w:styleId="1C517943C1154D22A53DA3E89309DAB711">
    <w:name w:val="1C517943C1154D22A53DA3E89309DAB711"/>
    <w:rsid w:val="00FC577E"/>
    <w:rPr>
      <w:rFonts w:eastAsiaTheme="minorHAnsi"/>
      <w:lang w:eastAsia="en-US"/>
    </w:rPr>
  </w:style>
  <w:style w:type="paragraph" w:customStyle="1" w:styleId="AD3CFDDDF331488F8D3008B0834C822011">
    <w:name w:val="AD3CFDDDF331488F8D3008B0834C822011"/>
    <w:rsid w:val="00FC577E"/>
    <w:rPr>
      <w:rFonts w:eastAsiaTheme="minorHAnsi"/>
      <w:lang w:eastAsia="en-US"/>
    </w:rPr>
  </w:style>
  <w:style w:type="paragraph" w:customStyle="1" w:styleId="75A5C3B9607F4BC2824B2049B0C3B42611">
    <w:name w:val="75A5C3B9607F4BC2824B2049B0C3B42611"/>
    <w:rsid w:val="00FC577E"/>
    <w:rPr>
      <w:rFonts w:eastAsiaTheme="minorHAnsi"/>
      <w:lang w:eastAsia="en-US"/>
    </w:rPr>
  </w:style>
  <w:style w:type="paragraph" w:customStyle="1" w:styleId="D01F61D6AACB46EF9A80EEE3E3F8223A11">
    <w:name w:val="D01F61D6AACB46EF9A80EEE3E3F8223A11"/>
    <w:rsid w:val="00FC577E"/>
    <w:rPr>
      <w:rFonts w:eastAsiaTheme="minorHAnsi"/>
      <w:lang w:eastAsia="en-US"/>
    </w:rPr>
  </w:style>
  <w:style w:type="paragraph" w:customStyle="1" w:styleId="4C66A26E646743CBAEA2E21D207B4F6411">
    <w:name w:val="4C66A26E646743CBAEA2E21D207B4F6411"/>
    <w:rsid w:val="00FC577E"/>
    <w:rPr>
      <w:rFonts w:eastAsiaTheme="minorHAnsi"/>
      <w:lang w:eastAsia="en-US"/>
    </w:rPr>
  </w:style>
  <w:style w:type="paragraph" w:customStyle="1" w:styleId="05AEDDCB4FA34435B99FB4D1A97F619D11">
    <w:name w:val="05AEDDCB4FA34435B99FB4D1A97F619D11"/>
    <w:rsid w:val="00FC577E"/>
    <w:rPr>
      <w:rFonts w:eastAsiaTheme="minorHAnsi"/>
      <w:lang w:eastAsia="en-US"/>
    </w:rPr>
  </w:style>
  <w:style w:type="paragraph" w:customStyle="1" w:styleId="8EAF4C18A12A4BC7B577FD570D35C7B111">
    <w:name w:val="8EAF4C18A12A4BC7B577FD570D35C7B111"/>
    <w:rsid w:val="00FC577E"/>
    <w:rPr>
      <w:rFonts w:eastAsiaTheme="minorHAnsi"/>
      <w:lang w:eastAsia="en-US"/>
    </w:rPr>
  </w:style>
  <w:style w:type="paragraph" w:customStyle="1" w:styleId="21A9B890301542258623BB0755CEEE6B11">
    <w:name w:val="21A9B890301542258623BB0755CEEE6B11"/>
    <w:rsid w:val="00FC577E"/>
    <w:rPr>
      <w:rFonts w:eastAsiaTheme="minorHAnsi"/>
      <w:lang w:eastAsia="en-US"/>
    </w:rPr>
  </w:style>
  <w:style w:type="paragraph" w:customStyle="1" w:styleId="72043F540DB4462BAED23F2033AAC46811">
    <w:name w:val="72043F540DB4462BAED23F2033AAC46811"/>
    <w:rsid w:val="00FC577E"/>
    <w:rPr>
      <w:rFonts w:eastAsiaTheme="minorHAnsi"/>
      <w:lang w:eastAsia="en-US"/>
    </w:rPr>
  </w:style>
  <w:style w:type="paragraph" w:customStyle="1" w:styleId="7F766D54F7D14DCB9E62C96BF4948872">
    <w:name w:val="7F766D54F7D14DCB9E62C96BF4948872"/>
    <w:rsid w:val="00FC577E"/>
    <w:rPr>
      <w:rFonts w:eastAsiaTheme="minorHAnsi"/>
      <w:lang w:eastAsia="en-US"/>
    </w:rPr>
  </w:style>
  <w:style w:type="paragraph" w:customStyle="1" w:styleId="21CCC5D71DE443B18B89F248828F9AFB">
    <w:name w:val="21CCC5D71DE443B18B89F248828F9AFB"/>
    <w:rsid w:val="00FC577E"/>
    <w:rPr>
      <w:rFonts w:eastAsiaTheme="minorHAnsi"/>
      <w:lang w:eastAsia="en-US"/>
    </w:rPr>
  </w:style>
  <w:style w:type="paragraph" w:customStyle="1" w:styleId="AB9FD7A95E264E569065BC1139A9103C">
    <w:name w:val="AB9FD7A95E264E569065BC1139A9103C"/>
    <w:rsid w:val="00FC577E"/>
    <w:rPr>
      <w:rFonts w:eastAsiaTheme="minorHAnsi"/>
      <w:lang w:eastAsia="en-US"/>
    </w:rPr>
  </w:style>
  <w:style w:type="paragraph" w:customStyle="1" w:styleId="3292199639AD43CF893912A8642AC6D0">
    <w:name w:val="3292199639AD43CF893912A8642AC6D0"/>
    <w:rsid w:val="00FC577E"/>
    <w:rPr>
      <w:rFonts w:eastAsiaTheme="minorHAnsi"/>
      <w:lang w:eastAsia="en-US"/>
    </w:rPr>
  </w:style>
  <w:style w:type="paragraph" w:customStyle="1" w:styleId="6C536712B18842559383C21961AE0715">
    <w:name w:val="6C536712B18842559383C21961AE0715"/>
    <w:rsid w:val="00FC577E"/>
    <w:rPr>
      <w:rFonts w:eastAsiaTheme="minorHAnsi"/>
      <w:lang w:eastAsia="en-US"/>
    </w:rPr>
  </w:style>
  <w:style w:type="paragraph" w:customStyle="1" w:styleId="0FD132DF60264950A81F2CDB84BAAEA0">
    <w:name w:val="0FD132DF60264950A81F2CDB84BAAEA0"/>
    <w:rsid w:val="00FC577E"/>
    <w:rPr>
      <w:rFonts w:eastAsiaTheme="minorHAnsi"/>
      <w:lang w:eastAsia="en-US"/>
    </w:rPr>
  </w:style>
  <w:style w:type="paragraph" w:customStyle="1" w:styleId="0C3AD04817C54250A46F697397C6949A">
    <w:name w:val="0C3AD04817C54250A46F697397C6949A"/>
    <w:rsid w:val="00FC577E"/>
    <w:rPr>
      <w:rFonts w:eastAsiaTheme="minorHAnsi"/>
      <w:lang w:eastAsia="en-US"/>
    </w:rPr>
  </w:style>
  <w:style w:type="paragraph" w:customStyle="1" w:styleId="29D46113FB9444C7917DA3C41DCACBDC">
    <w:name w:val="29D46113FB9444C7917DA3C41DCACBDC"/>
    <w:rsid w:val="00FC577E"/>
    <w:rPr>
      <w:rFonts w:eastAsiaTheme="minorHAnsi"/>
      <w:lang w:eastAsia="en-US"/>
    </w:rPr>
  </w:style>
  <w:style w:type="paragraph" w:customStyle="1" w:styleId="467E46317BD446E988BF2F022082AC29">
    <w:name w:val="467E46317BD446E988BF2F022082AC29"/>
    <w:rsid w:val="00FC577E"/>
    <w:rPr>
      <w:rFonts w:eastAsiaTheme="minorHAnsi"/>
      <w:lang w:eastAsia="en-US"/>
    </w:rPr>
  </w:style>
  <w:style w:type="paragraph" w:customStyle="1" w:styleId="EE880EC5B8154BF486BBF10E4177C5F4">
    <w:name w:val="EE880EC5B8154BF486BBF10E4177C5F4"/>
    <w:rsid w:val="00FC577E"/>
    <w:rPr>
      <w:rFonts w:eastAsiaTheme="minorHAnsi"/>
      <w:lang w:eastAsia="en-US"/>
    </w:rPr>
  </w:style>
  <w:style w:type="paragraph" w:customStyle="1" w:styleId="DEA87B1B53BF43839EC1D1C4B13BC439">
    <w:name w:val="DEA87B1B53BF43839EC1D1C4B13BC439"/>
    <w:rsid w:val="00FC577E"/>
    <w:rPr>
      <w:rFonts w:eastAsiaTheme="minorHAnsi"/>
      <w:lang w:eastAsia="en-US"/>
    </w:rPr>
  </w:style>
  <w:style w:type="paragraph" w:customStyle="1" w:styleId="6656E84FFBEF46E9A70CA84D19F8B390">
    <w:name w:val="6656E84FFBEF46E9A70CA84D19F8B390"/>
    <w:rsid w:val="00FC577E"/>
    <w:rPr>
      <w:rFonts w:eastAsiaTheme="minorHAnsi"/>
      <w:lang w:eastAsia="en-US"/>
    </w:rPr>
  </w:style>
  <w:style w:type="paragraph" w:customStyle="1" w:styleId="5EDBBC9DA0C542B4975677173F2C3303">
    <w:name w:val="5EDBBC9DA0C542B4975677173F2C3303"/>
    <w:rsid w:val="00FC577E"/>
    <w:rPr>
      <w:rFonts w:eastAsiaTheme="minorHAnsi"/>
      <w:lang w:eastAsia="en-US"/>
    </w:rPr>
  </w:style>
  <w:style w:type="paragraph" w:customStyle="1" w:styleId="1DE96C821F4340A4BFAA4F1225C26F1E">
    <w:name w:val="1DE96C821F4340A4BFAA4F1225C26F1E"/>
    <w:rsid w:val="00FC577E"/>
    <w:rPr>
      <w:rFonts w:eastAsiaTheme="minorHAnsi"/>
      <w:lang w:eastAsia="en-US"/>
    </w:rPr>
  </w:style>
  <w:style w:type="paragraph" w:customStyle="1" w:styleId="B8CCDBC784044B31AAF0B7D3FAB0427F">
    <w:name w:val="B8CCDBC784044B31AAF0B7D3FAB0427F"/>
    <w:rsid w:val="00FC577E"/>
    <w:rPr>
      <w:rFonts w:eastAsiaTheme="minorHAnsi"/>
      <w:lang w:eastAsia="en-US"/>
    </w:rPr>
  </w:style>
  <w:style w:type="paragraph" w:customStyle="1" w:styleId="2B49ECAE054C41A2AB49C189749F92A1">
    <w:name w:val="2B49ECAE054C41A2AB49C189749F92A1"/>
    <w:rsid w:val="00FC577E"/>
    <w:rPr>
      <w:rFonts w:eastAsiaTheme="minorHAnsi"/>
      <w:lang w:eastAsia="en-US"/>
    </w:rPr>
  </w:style>
  <w:style w:type="paragraph" w:customStyle="1" w:styleId="A9DCB9B7AC9F4C8B886CC95A97BADA90">
    <w:name w:val="A9DCB9B7AC9F4C8B886CC95A97BADA90"/>
    <w:rsid w:val="00FC577E"/>
    <w:rPr>
      <w:rFonts w:eastAsiaTheme="minorHAnsi"/>
      <w:lang w:eastAsia="en-US"/>
    </w:rPr>
  </w:style>
  <w:style w:type="paragraph" w:customStyle="1" w:styleId="2AB18C08F2A44C8D81EA61A92531A3D4">
    <w:name w:val="2AB18C08F2A44C8D81EA61A92531A3D4"/>
    <w:rsid w:val="00FC577E"/>
    <w:rPr>
      <w:rFonts w:eastAsiaTheme="minorHAnsi"/>
      <w:lang w:eastAsia="en-US"/>
    </w:rPr>
  </w:style>
  <w:style w:type="paragraph" w:customStyle="1" w:styleId="61B5ACDD7DBE438397B5FD3F56C593AB11">
    <w:name w:val="61B5ACDD7DBE438397B5FD3F56C593AB11"/>
    <w:rsid w:val="00FC577E"/>
    <w:rPr>
      <w:rFonts w:eastAsiaTheme="minorHAnsi"/>
      <w:lang w:eastAsia="en-US"/>
    </w:rPr>
  </w:style>
  <w:style w:type="paragraph" w:customStyle="1" w:styleId="36B8C88AFD1A44C4B5A112127ACB592211">
    <w:name w:val="36B8C88AFD1A44C4B5A112127ACB592211"/>
    <w:rsid w:val="00FC577E"/>
    <w:rPr>
      <w:rFonts w:eastAsiaTheme="minorHAnsi"/>
      <w:lang w:eastAsia="en-US"/>
    </w:rPr>
  </w:style>
  <w:style w:type="paragraph" w:customStyle="1" w:styleId="D20D2CE488E94759998457655D5694D111">
    <w:name w:val="D20D2CE488E94759998457655D5694D111"/>
    <w:rsid w:val="00FC577E"/>
    <w:rPr>
      <w:rFonts w:eastAsiaTheme="minorHAnsi"/>
      <w:lang w:eastAsia="en-US"/>
    </w:rPr>
  </w:style>
  <w:style w:type="paragraph" w:customStyle="1" w:styleId="621B63D8B781488285EB192E6ABD932A11">
    <w:name w:val="621B63D8B781488285EB192E6ABD932A11"/>
    <w:rsid w:val="00FC577E"/>
    <w:rPr>
      <w:rFonts w:eastAsiaTheme="minorHAnsi"/>
      <w:lang w:eastAsia="en-US"/>
    </w:rPr>
  </w:style>
  <w:style w:type="paragraph" w:customStyle="1" w:styleId="7BC80F0C80564AEDB2A937DADB55A75411">
    <w:name w:val="7BC80F0C80564AEDB2A937DADB55A75411"/>
    <w:rsid w:val="00FC577E"/>
    <w:rPr>
      <w:rFonts w:eastAsiaTheme="minorHAnsi"/>
      <w:lang w:eastAsia="en-US"/>
    </w:rPr>
  </w:style>
  <w:style w:type="paragraph" w:customStyle="1" w:styleId="D7E9228CBF674A4AAA284CCA74714A2E11">
    <w:name w:val="D7E9228CBF674A4AAA284CCA74714A2E11"/>
    <w:rsid w:val="00FC577E"/>
    <w:rPr>
      <w:rFonts w:eastAsiaTheme="minorHAnsi"/>
      <w:lang w:eastAsia="en-US"/>
    </w:rPr>
  </w:style>
  <w:style w:type="paragraph" w:customStyle="1" w:styleId="9C60F371035F40DA9C7D5CED2A69215B11">
    <w:name w:val="9C60F371035F40DA9C7D5CED2A69215B11"/>
    <w:rsid w:val="00FC577E"/>
    <w:rPr>
      <w:rFonts w:eastAsiaTheme="minorHAnsi"/>
      <w:lang w:eastAsia="en-US"/>
    </w:rPr>
  </w:style>
  <w:style w:type="paragraph" w:customStyle="1" w:styleId="BF1E879CBCA94E4E903628BB8CAF931511">
    <w:name w:val="BF1E879CBCA94E4E903628BB8CAF931511"/>
    <w:rsid w:val="00FC577E"/>
    <w:rPr>
      <w:rFonts w:eastAsiaTheme="minorHAnsi"/>
      <w:lang w:eastAsia="en-US"/>
    </w:rPr>
  </w:style>
  <w:style w:type="paragraph" w:customStyle="1" w:styleId="A13CA9548C2242E8A8EA4DC0286857A811">
    <w:name w:val="A13CA9548C2242E8A8EA4DC0286857A811"/>
    <w:rsid w:val="00FC577E"/>
    <w:rPr>
      <w:rFonts w:eastAsiaTheme="minorHAnsi"/>
      <w:lang w:eastAsia="en-US"/>
    </w:rPr>
  </w:style>
  <w:style w:type="paragraph" w:customStyle="1" w:styleId="C0BD0D5A789D482EAC528572E326D4C0">
    <w:name w:val="C0BD0D5A789D482EAC528572E326D4C0"/>
    <w:rsid w:val="00FC577E"/>
    <w:pPr>
      <w:ind w:left="720"/>
      <w:contextualSpacing/>
    </w:pPr>
    <w:rPr>
      <w:rFonts w:eastAsiaTheme="minorHAnsi"/>
      <w:lang w:eastAsia="en-US"/>
    </w:rPr>
  </w:style>
  <w:style w:type="paragraph" w:customStyle="1" w:styleId="FD46E0F0125943748FAF3AA179EFBBF111">
    <w:name w:val="FD46E0F0125943748FAF3AA179EFBBF111"/>
    <w:rsid w:val="00FC577E"/>
    <w:rPr>
      <w:rFonts w:eastAsiaTheme="minorHAnsi"/>
      <w:lang w:eastAsia="en-US"/>
    </w:rPr>
  </w:style>
  <w:style w:type="paragraph" w:customStyle="1" w:styleId="5AD53B10E7C94123B2270FDF0B8F916711">
    <w:name w:val="5AD53B10E7C94123B2270FDF0B8F916711"/>
    <w:rsid w:val="00FC577E"/>
    <w:rPr>
      <w:rFonts w:eastAsiaTheme="minorHAnsi"/>
      <w:lang w:eastAsia="en-US"/>
    </w:rPr>
  </w:style>
  <w:style w:type="paragraph" w:customStyle="1" w:styleId="A3F3E033C678478FB7D83CD6F7B7ED6B11">
    <w:name w:val="A3F3E033C678478FB7D83CD6F7B7ED6B11"/>
    <w:rsid w:val="00FC577E"/>
    <w:rPr>
      <w:rFonts w:eastAsiaTheme="minorHAnsi"/>
      <w:lang w:eastAsia="en-US"/>
    </w:rPr>
  </w:style>
  <w:style w:type="paragraph" w:customStyle="1" w:styleId="7FA2294163E34263B79B2A94956621BC11">
    <w:name w:val="7FA2294163E34263B79B2A94956621BC11"/>
    <w:rsid w:val="00FC577E"/>
    <w:rPr>
      <w:rFonts w:eastAsiaTheme="minorHAnsi"/>
      <w:lang w:eastAsia="en-US"/>
    </w:rPr>
  </w:style>
  <w:style w:type="paragraph" w:customStyle="1" w:styleId="DE0ED0032E8D46EF8094AEC19324DEB311">
    <w:name w:val="DE0ED0032E8D46EF8094AEC19324DEB311"/>
    <w:rsid w:val="00FC577E"/>
    <w:rPr>
      <w:rFonts w:eastAsiaTheme="minorHAnsi"/>
      <w:lang w:eastAsia="en-US"/>
    </w:rPr>
  </w:style>
  <w:style w:type="paragraph" w:customStyle="1" w:styleId="C484ED8FED344467917440331F9FF26A11">
    <w:name w:val="C484ED8FED344467917440331F9FF26A11"/>
    <w:rsid w:val="00FC577E"/>
    <w:rPr>
      <w:rFonts w:eastAsiaTheme="minorHAnsi"/>
      <w:lang w:eastAsia="en-US"/>
    </w:rPr>
  </w:style>
  <w:style w:type="paragraph" w:customStyle="1" w:styleId="016A10CC60D74A28BCF42CAD6A17C92111">
    <w:name w:val="016A10CC60D74A28BCF42CAD6A17C92111"/>
    <w:rsid w:val="00FC577E"/>
    <w:rPr>
      <w:rFonts w:eastAsiaTheme="minorHAnsi"/>
      <w:lang w:eastAsia="en-US"/>
    </w:rPr>
  </w:style>
  <w:style w:type="paragraph" w:customStyle="1" w:styleId="74F7FC64445E4B2382CA59919E781E8F11">
    <w:name w:val="74F7FC64445E4B2382CA59919E781E8F11"/>
    <w:rsid w:val="00FC577E"/>
    <w:rPr>
      <w:rFonts w:eastAsiaTheme="minorHAnsi"/>
      <w:lang w:eastAsia="en-US"/>
    </w:rPr>
  </w:style>
  <w:style w:type="paragraph" w:customStyle="1" w:styleId="F31F7EF654C44EBA9E823CEA6F8F5FF811">
    <w:name w:val="F31F7EF654C44EBA9E823CEA6F8F5FF811"/>
    <w:rsid w:val="00FC577E"/>
    <w:rPr>
      <w:rFonts w:eastAsiaTheme="minorHAnsi"/>
      <w:lang w:eastAsia="en-US"/>
    </w:rPr>
  </w:style>
  <w:style w:type="paragraph" w:customStyle="1" w:styleId="7E8F7601E3624A10A233128CEC4955B2">
    <w:name w:val="7E8F7601E3624A10A233128CEC4955B2"/>
    <w:rsid w:val="00FC577E"/>
  </w:style>
  <w:style w:type="paragraph" w:customStyle="1" w:styleId="A5A9FE49CBC84EE7AC6E2590BBD99712">
    <w:name w:val="A5A9FE49CBC84EE7AC6E2590BBD99712"/>
    <w:rsid w:val="00FC577E"/>
  </w:style>
  <w:style w:type="paragraph" w:customStyle="1" w:styleId="ABE1202A1EC04304A8ADF891F483FB65">
    <w:name w:val="ABE1202A1EC04304A8ADF891F483FB65"/>
    <w:rsid w:val="00FC577E"/>
  </w:style>
  <w:style w:type="paragraph" w:customStyle="1" w:styleId="0C6F4C3948694FB6BA3A7920B44B1297">
    <w:name w:val="0C6F4C3948694FB6BA3A7920B44B1297"/>
    <w:rsid w:val="00FC577E"/>
  </w:style>
  <w:style w:type="paragraph" w:customStyle="1" w:styleId="42B5CB91F9904D57883402B5BE1ADBC7">
    <w:name w:val="42B5CB91F9904D57883402B5BE1ADBC7"/>
    <w:rsid w:val="00FC577E"/>
  </w:style>
  <w:style w:type="paragraph" w:customStyle="1" w:styleId="C740CD1DA68A46D28B8A5253A61BF2D4">
    <w:name w:val="C740CD1DA68A46D28B8A5253A61BF2D4"/>
    <w:rsid w:val="00FC577E"/>
  </w:style>
  <w:style w:type="paragraph" w:customStyle="1" w:styleId="4993C4D5CC0746DAABAF0755E358FC5D">
    <w:name w:val="4993C4D5CC0746DAABAF0755E358FC5D"/>
    <w:rsid w:val="00FC577E"/>
  </w:style>
  <w:style w:type="paragraph" w:customStyle="1" w:styleId="D066E04E38A941C280C46D92693F310D">
    <w:name w:val="D066E04E38A941C280C46D92693F310D"/>
    <w:rsid w:val="00FC577E"/>
  </w:style>
  <w:style w:type="paragraph" w:customStyle="1" w:styleId="67118581A2684EB892D362EAA668C6CF">
    <w:name w:val="67118581A2684EB892D362EAA668C6CF"/>
    <w:rsid w:val="00FC577E"/>
  </w:style>
  <w:style w:type="paragraph" w:customStyle="1" w:styleId="C330293EC0FA4A9DB5F25E85A5E24647">
    <w:name w:val="C330293EC0FA4A9DB5F25E85A5E24647"/>
    <w:rsid w:val="00FC577E"/>
  </w:style>
  <w:style w:type="paragraph" w:customStyle="1" w:styleId="8F9B5BBBB88C4BCBB489B4BA02695A31">
    <w:name w:val="8F9B5BBBB88C4BCBB489B4BA02695A31"/>
    <w:rsid w:val="00FC577E"/>
  </w:style>
  <w:style w:type="paragraph" w:customStyle="1" w:styleId="6CA4BBFD02BD495A9DA30DC20CDA9D6B">
    <w:name w:val="6CA4BBFD02BD495A9DA30DC20CDA9D6B"/>
    <w:rsid w:val="00FC577E"/>
  </w:style>
  <w:style w:type="paragraph" w:customStyle="1" w:styleId="B991CE84BFCE4DD5B9385CC49CF93C96">
    <w:name w:val="B991CE84BFCE4DD5B9385CC49CF93C96"/>
    <w:rsid w:val="00FC577E"/>
  </w:style>
  <w:style w:type="paragraph" w:customStyle="1" w:styleId="545EB101B99342E0AB712372A42D5086">
    <w:name w:val="545EB101B99342E0AB712372A42D5086"/>
    <w:rsid w:val="00FC577E"/>
  </w:style>
  <w:style w:type="paragraph" w:customStyle="1" w:styleId="E5F3CF6164714A7CBFA7448826D41AA7">
    <w:name w:val="E5F3CF6164714A7CBFA7448826D41AA7"/>
    <w:rsid w:val="00FC577E"/>
  </w:style>
  <w:style w:type="paragraph" w:customStyle="1" w:styleId="9244A5C299EF4B9F87318757AFA98A74">
    <w:name w:val="9244A5C299EF4B9F87318757AFA98A74"/>
    <w:rsid w:val="00B55B84"/>
  </w:style>
  <w:style w:type="paragraph" w:customStyle="1" w:styleId="CCBBA33985064B9B8A3E87C595C23856">
    <w:name w:val="CCBBA33985064B9B8A3E87C595C23856"/>
    <w:rsid w:val="00B55B84"/>
  </w:style>
  <w:style w:type="paragraph" w:customStyle="1" w:styleId="C91AE0C8238E4C0D9654E082EFB72B1B">
    <w:name w:val="C91AE0C8238E4C0D9654E082EFB72B1B"/>
    <w:rsid w:val="00B55B84"/>
  </w:style>
  <w:style w:type="paragraph" w:customStyle="1" w:styleId="247AE6B81C6B4BAAA0C16071F4C36694">
    <w:name w:val="247AE6B81C6B4BAAA0C16071F4C36694"/>
    <w:rsid w:val="00B55B84"/>
  </w:style>
  <w:style w:type="paragraph" w:customStyle="1" w:styleId="3B6EB7F733584D2BAD60A1B4B1833D95">
    <w:name w:val="3B6EB7F733584D2BAD60A1B4B1833D95"/>
    <w:rsid w:val="00B55B84"/>
  </w:style>
  <w:style w:type="paragraph" w:customStyle="1" w:styleId="93963061D60A4320BD7722A9D4034E3F">
    <w:name w:val="93963061D60A4320BD7722A9D4034E3F"/>
    <w:rsid w:val="00B55B84"/>
  </w:style>
  <w:style w:type="paragraph" w:customStyle="1" w:styleId="1CA3803270AC47B383A95CD04BDC46F3">
    <w:name w:val="1CA3803270AC47B383A95CD04BDC46F3"/>
    <w:rsid w:val="00B55B84"/>
  </w:style>
  <w:style w:type="paragraph" w:customStyle="1" w:styleId="0FBA865505684E668DDC26D1921953CB2">
    <w:name w:val="0FBA865505684E668DDC26D1921953CB2"/>
    <w:rsid w:val="000D3CB3"/>
    <w:rPr>
      <w:rFonts w:eastAsiaTheme="minorHAnsi"/>
      <w:lang w:eastAsia="en-US"/>
    </w:rPr>
  </w:style>
  <w:style w:type="paragraph" w:customStyle="1" w:styleId="379A79C604494F10A13D5F3525083D4E7">
    <w:name w:val="379A79C604494F10A13D5F3525083D4E7"/>
    <w:rsid w:val="000D3CB3"/>
    <w:rPr>
      <w:rFonts w:eastAsiaTheme="minorHAnsi"/>
      <w:lang w:eastAsia="en-US"/>
    </w:rPr>
  </w:style>
  <w:style w:type="paragraph" w:customStyle="1" w:styleId="B9677FD285D64C31ACEC163EADFCF43B4">
    <w:name w:val="B9677FD285D64C31ACEC163EADFCF43B4"/>
    <w:rsid w:val="000D3CB3"/>
    <w:rPr>
      <w:rFonts w:eastAsiaTheme="minorHAnsi"/>
      <w:lang w:eastAsia="en-US"/>
    </w:rPr>
  </w:style>
  <w:style w:type="paragraph" w:customStyle="1" w:styleId="A62E9D411A6C404B9DC670AFAABF906215">
    <w:name w:val="A62E9D411A6C404B9DC670AFAABF906215"/>
    <w:rsid w:val="000D3CB3"/>
    <w:rPr>
      <w:rFonts w:eastAsiaTheme="minorHAnsi"/>
      <w:lang w:eastAsia="en-US"/>
    </w:rPr>
  </w:style>
  <w:style w:type="paragraph" w:customStyle="1" w:styleId="06D87844606D45DDBBBB1243DD5ED98F12">
    <w:name w:val="06D87844606D45DDBBBB1243DD5ED98F12"/>
    <w:rsid w:val="000D3CB3"/>
    <w:rPr>
      <w:rFonts w:eastAsiaTheme="minorHAnsi"/>
      <w:lang w:eastAsia="en-US"/>
    </w:rPr>
  </w:style>
  <w:style w:type="paragraph" w:customStyle="1" w:styleId="54825879407B4DC3B73DD80BDD53B4EB12">
    <w:name w:val="54825879407B4DC3B73DD80BDD53B4EB12"/>
    <w:rsid w:val="000D3CB3"/>
    <w:rPr>
      <w:rFonts w:eastAsiaTheme="minorHAnsi"/>
      <w:lang w:eastAsia="en-US"/>
    </w:rPr>
  </w:style>
  <w:style w:type="paragraph" w:customStyle="1" w:styleId="811E085D578E4E85813E1EDCBB01C49012">
    <w:name w:val="811E085D578E4E85813E1EDCBB01C49012"/>
    <w:rsid w:val="000D3CB3"/>
    <w:rPr>
      <w:rFonts w:eastAsiaTheme="minorHAnsi"/>
      <w:lang w:eastAsia="en-US"/>
    </w:rPr>
  </w:style>
  <w:style w:type="paragraph" w:customStyle="1" w:styleId="8468605C6D824177B61DBB0ED766931E12">
    <w:name w:val="8468605C6D824177B61DBB0ED766931E12"/>
    <w:rsid w:val="000D3CB3"/>
    <w:rPr>
      <w:rFonts w:eastAsiaTheme="minorHAnsi"/>
      <w:lang w:eastAsia="en-US"/>
    </w:rPr>
  </w:style>
  <w:style w:type="paragraph" w:customStyle="1" w:styleId="E610314A91E844DB8A7D6188E769101415">
    <w:name w:val="E610314A91E844DB8A7D6188E769101415"/>
    <w:rsid w:val="000D3CB3"/>
    <w:rPr>
      <w:rFonts w:eastAsiaTheme="minorHAnsi"/>
      <w:lang w:eastAsia="en-US"/>
    </w:rPr>
  </w:style>
  <w:style w:type="paragraph" w:customStyle="1" w:styleId="0E28E58322AC48B49AB84A12C1AEBCE112">
    <w:name w:val="0E28E58322AC48B49AB84A12C1AEBCE112"/>
    <w:rsid w:val="000D3CB3"/>
    <w:rPr>
      <w:rFonts w:eastAsiaTheme="minorHAnsi"/>
      <w:lang w:eastAsia="en-US"/>
    </w:rPr>
  </w:style>
  <w:style w:type="paragraph" w:customStyle="1" w:styleId="AE2B15C6ECD04545AD659F7127C3E87815">
    <w:name w:val="AE2B15C6ECD04545AD659F7127C3E87815"/>
    <w:rsid w:val="000D3CB3"/>
    <w:rPr>
      <w:rFonts w:eastAsiaTheme="minorHAnsi"/>
      <w:lang w:eastAsia="en-US"/>
    </w:rPr>
  </w:style>
  <w:style w:type="paragraph" w:customStyle="1" w:styleId="24B8667E1C7746DD9679097D25FFB88C15">
    <w:name w:val="24B8667E1C7746DD9679097D25FFB88C15"/>
    <w:rsid w:val="000D3CB3"/>
    <w:rPr>
      <w:rFonts w:eastAsiaTheme="minorHAnsi"/>
      <w:lang w:eastAsia="en-US"/>
    </w:rPr>
  </w:style>
  <w:style w:type="paragraph" w:customStyle="1" w:styleId="663F261677F54EFBACD523B3D58EC67D15">
    <w:name w:val="663F261677F54EFBACD523B3D58EC67D15"/>
    <w:rsid w:val="000D3CB3"/>
    <w:rPr>
      <w:rFonts w:eastAsiaTheme="minorHAnsi"/>
      <w:lang w:eastAsia="en-US"/>
    </w:rPr>
  </w:style>
  <w:style w:type="paragraph" w:customStyle="1" w:styleId="5BE22796E1344C59B09A2C6B68EE64532">
    <w:name w:val="5BE22796E1344C59B09A2C6B68EE64532"/>
    <w:rsid w:val="000D3CB3"/>
    <w:rPr>
      <w:rFonts w:eastAsiaTheme="minorHAnsi"/>
      <w:lang w:eastAsia="en-US"/>
    </w:rPr>
  </w:style>
  <w:style w:type="paragraph" w:customStyle="1" w:styleId="2A8BDF1861524458AEEAE810A05D50682">
    <w:name w:val="2A8BDF1861524458AEEAE810A05D50682"/>
    <w:rsid w:val="000D3CB3"/>
    <w:rPr>
      <w:rFonts w:eastAsiaTheme="minorHAnsi"/>
      <w:lang w:eastAsia="en-US"/>
    </w:rPr>
  </w:style>
  <w:style w:type="paragraph" w:customStyle="1" w:styleId="A41DA39F8B834FA1B997E4073189648C2">
    <w:name w:val="A41DA39F8B834FA1B997E4073189648C2"/>
    <w:rsid w:val="000D3CB3"/>
    <w:rPr>
      <w:rFonts w:eastAsiaTheme="minorHAnsi"/>
      <w:lang w:eastAsia="en-US"/>
    </w:rPr>
  </w:style>
  <w:style w:type="paragraph" w:customStyle="1" w:styleId="46330D5240E645BB93E2BD0631D522702">
    <w:name w:val="46330D5240E645BB93E2BD0631D522702"/>
    <w:rsid w:val="000D3CB3"/>
    <w:rPr>
      <w:rFonts w:eastAsiaTheme="minorHAnsi"/>
      <w:lang w:eastAsia="en-US"/>
    </w:rPr>
  </w:style>
  <w:style w:type="paragraph" w:customStyle="1" w:styleId="E2D4DDCDEEAF4522B9869326AC12865E2">
    <w:name w:val="E2D4DDCDEEAF4522B9869326AC12865E2"/>
    <w:rsid w:val="000D3CB3"/>
    <w:rPr>
      <w:rFonts w:eastAsiaTheme="minorHAnsi"/>
      <w:lang w:eastAsia="en-US"/>
    </w:rPr>
  </w:style>
  <w:style w:type="paragraph" w:customStyle="1" w:styleId="A96EE6CA6C494B2387761CA9297BED3C2">
    <w:name w:val="A96EE6CA6C494B2387761CA9297BED3C2"/>
    <w:rsid w:val="000D3CB3"/>
    <w:rPr>
      <w:rFonts w:eastAsiaTheme="minorHAnsi"/>
      <w:lang w:eastAsia="en-US"/>
    </w:rPr>
  </w:style>
  <w:style w:type="paragraph" w:customStyle="1" w:styleId="02947B0E38214FA28CA0F79BB3AE8E3F2">
    <w:name w:val="02947B0E38214FA28CA0F79BB3AE8E3F2"/>
    <w:rsid w:val="000D3CB3"/>
    <w:rPr>
      <w:rFonts w:eastAsiaTheme="minorHAnsi"/>
      <w:lang w:eastAsia="en-US"/>
    </w:rPr>
  </w:style>
  <w:style w:type="paragraph" w:customStyle="1" w:styleId="38E32783D8FA496D9E48285CD6B020E92">
    <w:name w:val="38E32783D8FA496D9E48285CD6B020E92"/>
    <w:rsid w:val="000D3CB3"/>
    <w:rPr>
      <w:rFonts w:eastAsiaTheme="minorHAnsi"/>
      <w:lang w:eastAsia="en-US"/>
    </w:rPr>
  </w:style>
  <w:style w:type="paragraph" w:customStyle="1" w:styleId="BE4809510DC04E9FA63982E93AFA6AFF2">
    <w:name w:val="BE4809510DC04E9FA63982E93AFA6AFF2"/>
    <w:rsid w:val="000D3CB3"/>
    <w:rPr>
      <w:rFonts w:eastAsiaTheme="minorHAnsi"/>
      <w:lang w:eastAsia="en-US"/>
    </w:rPr>
  </w:style>
  <w:style w:type="paragraph" w:customStyle="1" w:styleId="69DE4BAA1E2E479981019C35039C257D2">
    <w:name w:val="69DE4BAA1E2E479981019C35039C257D2"/>
    <w:rsid w:val="000D3CB3"/>
    <w:rPr>
      <w:rFonts w:eastAsiaTheme="minorHAnsi"/>
      <w:lang w:eastAsia="en-US"/>
    </w:rPr>
  </w:style>
  <w:style w:type="paragraph" w:customStyle="1" w:styleId="0604CE67D646465CA82A4689EC6FD2D62">
    <w:name w:val="0604CE67D646465CA82A4689EC6FD2D62"/>
    <w:rsid w:val="000D3CB3"/>
    <w:rPr>
      <w:rFonts w:eastAsiaTheme="minorHAnsi"/>
      <w:lang w:eastAsia="en-US"/>
    </w:rPr>
  </w:style>
  <w:style w:type="paragraph" w:customStyle="1" w:styleId="AB61ABEB8AC4471AA23027AD27BE2F0F12">
    <w:name w:val="AB61ABEB8AC4471AA23027AD27BE2F0F12"/>
    <w:rsid w:val="000D3CB3"/>
    <w:rPr>
      <w:rFonts w:eastAsiaTheme="minorHAnsi"/>
      <w:lang w:eastAsia="en-US"/>
    </w:rPr>
  </w:style>
  <w:style w:type="paragraph" w:customStyle="1" w:styleId="BAD68F0AF7214514B8167667FEA28EFE">
    <w:name w:val="BAD68F0AF7214514B8167667FEA28EFE"/>
    <w:rsid w:val="000D3CB3"/>
    <w:rPr>
      <w:rFonts w:eastAsiaTheme="minorHAnsi"/>
      <w:lang w:eastAsia="en-US"/>
    </w:rPr>
  </w:style>
  <w:style w:type="paragraph" w:customStyle="1" w:styleId="1289247263524ABD9690F20A8222375E">
    <w:name w:val="1289247263524ABD9690F20A8222375E"/>
    <w:rsid w:val="000D3CB3"/>
    <w:rPr>
      <w:rFonts w:eastAsiaTheme="minorHAnsi"/>
      <w:lang w:eastAsia="en-US"/>
    </w:rPr>
  </w:style>
  <w:style w:type="paragraph" w:customStyle="1" w:styleId="D48E47F3BCD942A48AF8CA2021439DD9">
    <w:name w:val="D48E47F3BCD942A48AF8CA2021439DD9"/>
    <w:rsid w:val="000D3CB3"/>
    <w:rPr>
      <w:rFonts w:eastAsiaTheme="minorHAnsi"/>
      <w:lang w:eastAsia="en-US"/>
    </w:rPr>
  </w:style>
  <w:style w:type="paragraph" w:customStyle="1" w:styleId="F773A17E4E784DB786B8AF29498B2501">
    <w:name w:val="F773A17E4E784DB786B8AF29498B2501"/>
    <w:rsid w:val="000D3CB3"/>
    <w:rPr>
      <w:rFonts w:eastAsiaTheme="minorHAnsi"/>
      <w:lang w:eastAsia="en-US"/>
    </w:rPr>
  </w:style>
  <w:style w:type="paragraph" w:customStyle="1" w:styleId="F127A9250EF449C6987CF0926AC74918">
    <w:name w:val="F127A9250EF449C6987CF0926AC74918"/>
    <w:rsid w:val="000D3CB3"/>
    <w:rPr>
      <w:rFonts w:eastAsiaTheme="minorHAnsi"/>
      <w:lang w:eastAsia="en-US"/>
    </w:rPr>
  </w:style>
  <w:style w:type="paragraph" w:customStyle="1" w:styleId="CB3B594112434E5E809B4E37FD7C12A0">
    <w:name w:val="CB3B594112434E5E809B4E37FD7C12A0"/>
    <w:rsid w:val="000D3CB3"/>
    <w:rPr>
      <w:rFonts w:eastAsiaTheme="minorHAnsi"/>
      <w:lang w:eastAsia="en-US"/>
    </w:rPr>
  </w:style>
  <w:style w:type="paragraph" w:customStyle="1" w:styleId="7B0B50665CB74777A7F4FB5E16676A3C">
    <w:name w:val="7B0B50665CB74777A7F4FB5E16676A3C"/>
    <w:rsid w:val="000D3CB3"/>
    <w:rPr>
      <w:rFonts w:eastAsiaTheme="minorHAnsi"/>
      <w:lang w:eastAsia="en-US"/>
    </w:rPr>
  </w:style>
  <w:style w:type="paragraph" w:customStyle="1" w:styleId="EDB2BF68837D4D4F96963472FE7579FA">
    <w:name w:val="EDB2BF68837D4D4F96963472FE7579FA"/>
    <w:rsid w:val="000D3CB3"/>
    <w:rPr>
      <w:rFonts w:eastAsiaTheme="minorHAnsi"/>
      <w:lang w:eastAsia="en-US"/>
    </w:rPr>
  </w:style>
  <w:style w:type="paragraph" w:customStyle="1" w:styleId="C27D72895133418794C9E1C29AF4112A">
    <w:name w:val="C27D72895133418794C9E1C29AF4112A"/>
    <w:rsid w:val="000D3CB3"/>
    <w:rPr>
      <w:rFonts w:eastAsiaTheme="minorHAnsi"/>
      <w:lang w:eastAsia="en-US"/>
    </w:rPr>
  </w:style>
  <w:style w:type="paragraph" w:customStyle="1" w:styleId="A58CAE8DFE764DA6BAFC2030367D01BF">
    <w:name w:val="A58CAE8DFE764DA6BAFC2030367D01BF"/>
    <w:rsid w:val="000D3CB3"/>
    <w:rPr>
      <w:rFonts w:eastAsiaTheme="minorHAnsi"/>
      <w:lang w:eastAsia="en-US"/>
    </w:rPr>
  </w:style>
  <w:style w:type="paragraph" w:customStyle="1" w:styleId="B0C2C85C7A3E4BA28602AD04EFCE5752">
    <w:name w:val="B0C2C85C7A3E4BA28602AD04EFCE5752"/>
    <w:rsid w:val="000D3CB3"/>
    <w:rPr>
      <w:rFonts w:eastAsiaTheme="minorHAnsi"/>
      <w:lang w:eastAsia="en-US"/>
    </w:rPr>
  </w:style>
  <w:style w:type="paragraph" w:customStyle="1" w:styleId="88C9BEAF83E04ACDB0CB3219DF6483E6">
    <w:name w:val="88C9BEAF83E04ACDB0CB3219DF6483E6"/>
    <w:rsid w:val="000D3CB3"/>
    <w:rPr>
      <w:rFonts w:eastAsiaTheme="minorHAnsi"/>
      <w:lang w:eastAsia="en-US"/>
    </w:rPr>
  </w:style>
  <w:style w:type="paragraph" w:customStyle="1" w:styleId="AA4C610AFC444ABAA9F9912684B798E5">
    <w:name w:val="AA4C610AFC444ABAA9F9912684B798E5"/>
    <w:rsid w:val="000D3CB3"/>
    <w:rPr>
      <w:rFonts w:eastAsiaTheme="minorHAnsi"/>
      <w:lang w:eastAsia="en-US"/>
    </w:rPr>
  </w:style>
  <w:style w:type="paragraph" w:customStyle="1" w:styleId="98BAED77C23B4FCD88CF5D3286E487DA">
    <w:name w:val="98BAED77C23B4FCD88CF5D3286E487DA"/>
    <w:rsid w:val="000D3CB3"/>
    <w:rPr>
      <w:rFonts w:eastAsiaTheme="minorHAnsi"/>
      <w:lang w:eastAsia="en-US"/>
    </w:rPr>
  </w:style>
  <w:style w:type="paragraph" w:customStyle="1" w:styleId="9B02E991C46841698C10BA1A56F3175E">
    <w:name w:val="9B02E991C46841698C10BA1A56F3175E"/>
    <w:rsid w:val="000D3CB3"/>
    <w:rPr>
      <w:rFonts w:eastAsiaTheme="minorHAnsi"/>
      <w:lang w:eastAsia="en-US"/>
    </w:rPr>
  </w:style>
  <w:style w:type="paragraph" w:customStyle="1" w:styleId="6F3A8C7AAEB24FDE8AB2A2E48F15E6A9">
    <w:name w:val="6F3A8C7AAEB24FDE8AB2A2E48F15E6A9"/>
    <w:rsid w:val="000D3CB3"/>
    <w:rPr>
      <w:rFonts w:eastAsiaTheme="minorHAnsi"/>
      <w:lang w:eastAsia="en-US"/>
    </w:rPr>
  </w:style>
  <w:style w:type="paragraph" w:customStyle="1" w:styleId="B786513155364476BA1DEC9559763943">
    <w:name w:val="B786513155364476BA1DEC9559763943"/>
    <w:rsid w:val="000D3CB3"/>
    <w:rPr>
      <w:rFonts w:eastAsiaTheme="minorHAnsi"/>
      <w:lang w:eastAsia="en-US"/>
    </w:rPr>
  </w:style>
  <w:style w:type="paragraph" w:customStyle="1" w:styleId="F593C536D4B3423ABA71AAB9490F9B02">
    <w:name w:val="F593C536D4B3423ABA71AAB9490F9B02"/>
    <w:rsid w:val="000D3CB3"/>
    <w:rPr>
      <w:rFonts w:eastAsiaTheme="minorHAnsi"/>
      <w:lang w:eastAsia="en-US"/>
    </w:rPr>
  </w:style>
  <w:style w:type="paragraph" w:customStyle="1" w:styleId="DD86E6D3B1F34A2D980A5C4378BD56E2">
    <w:name w:val="DD86E6D3B1F34A2D980A5C4378BD56E2"/>
    <w:rsid w:val="000D3CB3"/>
    <w:rPr>
      <w:rFonts w:eastAsiaTheme="minorHAnsi"/>
      <w:lang w:eastAsia="en-US"/>
    </w:rPr>
  </w:style>
  <w:style w:type="paragraph" w:customStyle="1" w:styleId="631825FDCD044DD386AD61B3B12963AF">
    <w:name w:val="631825FDCD044DD386AD61B3B12963AF"/>
    <w:rsid w:val="000D3CB3"/>
    <w:rPr>
      <w:rFonts w:eastAsiaTheme="minorHAnsi"/>
      <w:lang w:eastAsia="en-US"/>
    </w:rPr>
  </w:style>
  <w:style w:type="paragraph" w:customStyle="1" w:styleId="2A44F3B0ABF44DA191F22BA99A298F17">
    <w:name w:val="2A44F3B0ABF44DA191F22BA99A298F17"/>
    <w:rsid w:val="000D3CB3"/>
    <w:rPr>
      <w:rFonts w:eastAsiaTheme="minorHAnsi"/>
      <w:lang w:eastAsia="en-US"/>
    </w:rPr>
  </w:style>
  <w:style w:type="paragraph" w:customStyle="1" w:styleId="DE0AD0D685B241F08B86754ED5230DE2">
    <w:name w:val="DE0AD0D685B241F08B86754ED5230DE2"/>
    <w:rsid w:val="000D3CB3"/>
    <w:rPr>
      <w:rFonts w:eastAsiaTheme="minorHAnsi"/>
      <w:lang w:eastAsia="en-US"/>
    </w:rPr>
  </w:style>
  <w:style w:type="paragraph" w:customStyle="1" w:styleId="133CFB9A507F46DA8C7A7964E4EEE1BF">
    <w:name w:val="133CFB9A507F46DA8C7A7964E4EEE1BF"/>
    <w:rsid w:val="000D3CB3"/>
    <w:rPr>
      <w:rFonts w:eastAsiaTheme="minorHAnsi"/>
      <w:lang w:eastAsia="en-US"/>
    </w:rPr>
  </w:style>
  <w:style w:type="paragraph" w:customStyle="1" w:styleId="0AA88295A8E743FAB5D3D18BD723B29A">
    <w:name w:val="0AA88295A8E743FAB5D3D18BD723B29A"/>
    <w:rsid w:val="000D3CB3"/>
    <w:rPr>
      <w:rFonts w:eastAsiaTheme="minorHAnsi"/>
      <w:lang w:eastAsia="en-US"/>
    </w:rPr>
  </w:style>
  <w:style w:type="paragraph" w:customStyle="1" w:styleId="FDC276CF91AB46DAB6BF29615E051FE9">
    <w:name w:val="FDC276CF91AB46DAB6BF29615E051FE9"/>
    <w:rsid w:val="000D3CB3"/>
    <w:rPr>
      <w:rFonts w:eastAsiaTheme="minorHAnsi"/>
      <w:lang w:eastAsia="en-US"/>
    </w:rPr>
  </w:style>
  <w:style w:type="paragraph" w:customStyle="1" w:styleId="3531DAE1B6E84BB9810647732C5D91C3">
    <w:name w:val="3531DAE1B6E84BB9810647732C5D91C3"/>
    <w:rsid w:val="000D3CB3"/>
    <w:rPr>
      <w:rFonts w:eastAsiaTheme="minorHAnsi"/>
      <w:lang w:eastAsia="en-US"/>
    </w:rPr>
  </w:style>
  <w:style w:type="paragraph" w:customStyle="1" w:styleId="B65A116EACA44DB6A46299770843ACF4">
    <w:name w:val="B65A116EACA44DB6A46299770843ACF4"/>
    <w:rsid w:val="000D3CB3"/>
    <w:rPr>
      <w:rFonts w:eastAsiaTheme="minorHAnsi"/>
      <w:lang w:eastAsia="en-US"/>
    </w:rPr>
  </w:style>
  <w:style w:type="paragraph" w:customStyle="1" w:styleId="6C970D80A4634765893B7CD38E277994">
    <w:name w:val="6C970D80A4634765893B7CD38E277994"/>
    <w:rsid w:val="000D3CB3"/>
    <w:rPr>
      <w:rFonts w:eastAsiaTheme="minorHAnsi"/>
      <w:lang w:eastAsia="en-US"/>
    </w:rPr>
  </w:style>
  <w:style w:type="paragraph" w:customStyle="1" w:styleId="6F94AF350730442ABABA06B2A2F612AB">
    <w:name w:val="6F94AF350730442ABABA06B2A2F612AB"/>
    <w:rsid w:val="000D3CB3"/>
    <w:rPr>
      <w:rFonts w:eastAsiaTheme="minorHAnsi"/>
      <w:lang w:eastAsia="en-US"/>
    </w:rPr>
  </w:style>
  <w:style w:type="paragraph" w:customStyle="1" w:styleId="8639C9E0EA744B029AC3B5D653799E93">
    <w:name w:val="8639C9E0EA744B029AC3B5D653799E93"/>
    <w:rsid w:val="000D3CB3"/>
    <w:rPr>
      <w:rFonts w:eastAsiaTheme="minorHAnsi"/>
      <w:lang w:eastAsia="en-US"/>
    </w:rPr>
  </w:style>
  <w:style w:type="paragraph" w:customStyle="1" w:styleId="9513F02E11C64B5CA5B6E3FE786EF8AD">
    <w:name w:val="9513F02E11C64B5CA5B6E3FE786EF8AD"/>
    <w:rsid w:val="000D3CB3"/>
    <w:rPr>
      <w:rFonts w:eastAsiaTheme="minorHAnsi"/>
      <w:lang w:eastAsia="en-US"/>
    </w:rPr>
  </w:style>
  <w:style w:type="paragraph" w:customStyle="1" w:styleId="D9999BF87E3E4DCC839AB3376879F362">
    <w:name w:val="D9999BF87E3E4DCC839AB3376879F362"/>
    <w:rsid w:val="000D3CB3"/>
    <w:rPr>
      <w:rFonts w:eastAsiaTheme="minorHAnsi"/>
      <w:lang w:eastAsia="en-US"/>
    </w:rPr>
  </w:style>
  <w:style w:type="paragraph" w:customStyle="1" w:styleId="0A6CE683D7DC4F1C94D167BBBE3F60C9">
    <w:name w:val="0A6CE683D7DC4F1C94D167BBBE3F60C9"/>
    <w:rsid w:val="000D3CB3"/>
    <w:rPr>
      <w:rFonts w:eastAsiaTheme="minorHAnsi"/>
      <w:lang w:eastAsia="en-US"/>
    </w:rPr>
  </w:style>
  <w:style w:type="paragraph" w:customStyle="1" w:styleId="80A0489E467B4453830916DCD32F20B3">
    <w:name w:val="80A0489E467B4453830916DCD32F20B3"/>
    <w:rsid w:val="000D3CB3"/>
    <w:rPr>
      <w:rFonts w:eastAsiaTheme="minorHAnsi"/>
      <w:lang w:eastAsia="en-US"/>
    </w:rPr>
  </w:style>
  <w:style w:type="paragraph" w:customStyle="1" w:styleId="62527F50B71840528B2D7B7693134641">
    <w:name w:val="62527F50B71840528B2D7B7693134641"/>
    <w:rsid w:val="000D3CB3"/>
    <w:rPr>
      <w:rFonts w:eastAsiaTheme="minorHAnsi"/>
      <w:lang w:eastAsia="en-US"/>
    </w:rPr>
  </w:style>
  <w:style w:type="paragraph" w:customStyle="1" w:styleId="58B3455CF4F6410397691676C3AF255A">
    <w:name w:val="58B3455CF4F6410397691676C3AF255A"/>
    <w:rsid w:val="000D3CB3"/>
    <w:rPr>
      <w:rFonts w:eastAsiaTheme="minorHAnsi"/>
      <w:lang w:eastAsia="en-US"/>
    </w:rPr>
  </w:style>
  <w:style w:type="paragraph" w:customStyle="1" w:styleId="E76198F7B44343E1ACD13EA7215CF369">
    <w:name w:val="E76198F7B44343E1ACD13EA7215CF36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">
    <w:name w:val="0BF4A5392E554EA9B409A3D6AA409746"/>
    <w:rsid w:val="000D3CB3"/>
    <w:rPr>
      <w:rFonts w:eastAsiaTheme="minorHAnsi"/>
      <w:lang w:eastAsia="en-US"/>
    </w:rPr>
  </w:style>
  <w:style w:type="paragraph" w:customStyle="1" w:styleId="9B3E6D4607AB4F33A0CEA7E78057EE4E">
    <w:name w:val="9B3E6D4607AB4F33A0CEA7E78057EE4E"/>
    <w:rsid w:val="000D3CB3"/>
    <w:rPr>
      <w:rFonts w:eastAsiaTheme="minorHAnsi"/>
      <w:lang w:eastAsia="en-US"/>
    </w:rPr>
  </w:style>
  <w:style w:type="paragraph" w:customStyle="1" w:styleId="F07989A3446940FEA1DD73EB7D012E41">
    <w:name w:val="F07989A3446940FEA1DD73EB7D012E41"/>
    <w:rsid w:val="000D3CB3"/>
    <w:rPr>
      <w:rFonts w:eastAsiaTheme="minorHAnsi"/>
      <w:lang w:eastAsia="en-US"/>
    </w:rPr>
  </w:style>
  <w:style w:type="paragraph" w:customStyle="1" w:styleId="EDEB05DD09FC449BBB6BD8D372D0A540">
    <w:name w:val="EDEB05DD09FC449BBB6BD8D372D0A540"/>
    <w:rsid w:val="000D3CB3"/>
    <w:rPr>
      <w:rFonts w:eastAsiaTheme="minorHAnsi"/>
      <w:lang w:eastAsia="en-US"/>
    </w:rPr>
  </w:style>
  <w:style w:type="paragraph" w:customStyle="1" w:styleId="2136603BDA60476189FBE1C25AE1ABC9">
    <w:name w:val="2136603BDA60476189FBE1C25AE1ABC9"/>
    <w:rsid w:val="000D3CB3"/>
    <w:rPr>
      <w:rFonts w:eastAsiaTheme="minorHAnsi"/>
      <w:lang w:eastAsia="en-US"/>
    </w:rPr>
  </w:style>
  <w:style w:type="paragraph" w:customStyle="1" w:styleId="5F051642125344F19BAD0FBE0C8D4333">
    <w:name w:val="5F051642125344F19BAD0FBE0C8D4333"/>
    <w:rsid w:val="000D3CB3"/>
    <w:rPr>
      <w:rFonts w:eastAsiaTheme="minorHAnsi"/>
      <w:lang w:eastAsia="en-US"/>
    </w:rPr>
  </w:style>
  <w:style w:type="paragraph" w:customStyle="1" w:styleId="73FFB9C73ADC4F529A87A9C167537679">
    <w:name w:val="73FFB9C73ADC4F529A87A9C167537679"/>
    <w:rsid w:val="000D3CB3"/>
    <w:rPr>
      <w:rFonts w:eastAsiaTheme="minorHAnsi"/>
      <w:lang w:eastAsia="en-US"/>
    </w:rPr>
  </w:style>
  <w:style w:type="paragraph" w:customStyle="1" w:styleId="EDC05140EBCC472BB897EC7196284BCB">
    <w:name w:val="EDC05140EBCC472BB897EC7196284BCB"/>
    <w:rsid w:val="000D3CB3"/>
    <w:rPr>
      <w:rFonts w:eastAsiaTheme="minorHAnsi"/>
      <w:lang w:eastAsia="en-US"/>
    </w:rPr>
  </w:style>
  <w:style w:type="paragraph" w:customStyle="1" w:styleId="5159BA4475404951AD996BC01A07E289">
    <w:name w:val="5159BA4475404951AD996BC01A07E289"/>
    <w:rsid w:val="000D3CB3"/>
    <w:rPr>
      <w:rFonts w:eastAsiaTheme="minorHAnsi"/>
      <w:lang w:eastAsia="en-US"/>
    </w:rPr>
  </w:style>
  <w:style w:type="paragraph" w:customStyle="1" w:styleId="BD085B7F44054C9DB219D20F4B4BA277">
    <w:name w:val="BD085B7F44054C9DB219D20F4B4BA277"/>
    <w:rsid w:val="000D3CB3"/>
    <w:rPr>
      <w:rFonts w:eastAsiaTheme="minorHAnsi"/>
      <w:lang w:eastAsia="en-US"/>
    </w:rPr>
  </w:style>
  <w:style w:type="paragraph" w:customStyle="1" w:styleId="A36D93DF8F3E4B6DBED00C29CDFF7822">
    <w:name w:val="A36D93DF8F3E4B6DBED00C29CDFF7822"/>
    <w:rsid w:val="000D3CB3"/>
    <w:rPr>
      <w:rFonts w:eastAsiaTheme="minorHAnsi"/>
      <w:lang w:eastAsia="en-US"/>
    </w:rPr>
  </w:style>
  <w:style w:type="paragraph" w:customStyle="1" w:styleId="ED026DCE5DF6482CBB0730B1B58D7CD5">
    <w:name w:val="ED026DCE5DF6482CBB0730B1B58D7CD5"/>
    <w:rsid w:val="000D3CB3"/>
    <w:rPr>
      <w:rFonts w:eastAsiaTheme="minorHAnsi"/>
      <w:lang w:eastAsia="en-US"/>
    </w:rPr>
  </w:style>
  <w:style w:type="paragraph" w:customStyle="1" w:styleId="0706C57B3ECC4661926B057ECAE69F06">
    <w:name w:val="0706C57B3ECC4661926B057ECAE69F06"/>
    <w:rsid w:val="000D3CB3"/>
    <w:rPr>
      <w:rFonts w:eastAsiaTheme="minorHAnsi"/>
      <w:lang w:eastAsia="en-US"/>
    </w:rPr>
  </w:style>
  <w:style w:type="paragraph" w:customStyle="1" w:styleId="232E62A526BC40D8802236A239CE377B">
    <w:name w:val="232E62A526BC40D8802236A239CE377B"/>
    <w:rsid w:val="000D3CB3"/>
    <w:rPr>
      <w:rFonts w:eastAsiaTheme="minorHAnsi"/>
      <w:lang w:eastAsia="en-US"/>
    </w:rPr>
  </w:style>
  <w:style w:type="paragraph" w:customStyle="1" w:styleId="ACF4016AC5FE42ABAD3B05866C2A8A64">
    <w:name w:val="ACF4016AC5FE42ABAD3B05866C2A8A64"/>
    <w:rsid w:val="000D3CB3"/>
    <w:rPr>
      <w:rFonts w:eastAsiaTheme="minorHAnsi"/>
      <w:lang w:eastAsia="en-US"/>
    </w:rPr>
  </w:style>
  <w:style w:type="paragraph" w:customStyle="1" w:styleId="24B7B6B4F05449F0A07F365DD0CD6EE9">
    <w:name w:val="24B7B6B4F05449F0A07F365DD0CD6EE9"/>
    <w:rsid w:val="000D3CB3"/>
    <w:rPr>
      <w:rFonts w:eastAsiaTheme="minorHAnsi"/>
      <w:lang w:eastAsia="en-US"/>
    </w:rPr>
  </w:style>
  <w:style w:type="paragraph" w:customStyle="1" w:styleId="9C70D2D3879F4727AF26C007E6C10CAC">
    <w:name w:val="9C70D2D3879F4727AF26C007E6C10CAC"/>
    <w:rsid w:val="000D3CB3"/>
    <w:rPr>
      <w:rFonts w:eastAsiaTheme="minorHAnsi"/>
      <w:lang w:eastAsia="en-US"/>
    </w:rPr>
  </w:style>
  <w:style w:type="paragraph" w:customStyle="1" w:styleId="00ABF11B30574F1E8BFF220555A5108E">
    <w:name w:val="00ABF11B30574F1E8BFF220555A5108E"/>
    <w:rsid w:val="000D3CB3"/>
    <w:rPr>
      <w:rFonts w:eastAsiaTheme="minorHAnsi"/>
      <w:lang w:eastAsia="en-US"/>
    </w:rPr>
  </w:style>
  <w:style w:type="paragraph" w:customStyle="1" w:styleId="054879EFBDBA4BB3B2E81001B9EC3628">
    <w:name w:val="054879EFBDBA4BB3B2E81001B9EC3628"/>
    <w:rsid w:val="000D3CB3"/>
    <w:rPr>
      <w:rFonts w:eastAsiaTheme="minorHAnsi"/>
      <w:lang w:eastAsia="en-US"/>
    </w:rPr>
  </w:style>
  <w:style w:type="paragraph" w:customStyle="1" w:styleId="803D48D7BA18490AA98E100FD35D251C">
    <w:name w:val="803D48D7BA18490AA98E100FD35D251C"/>
    <w:rsid w:val="000D3CB3"/>
    <w:rPr>
      <w:rFonts w:eastAsiaTheme="minorHAnsi"/>
      <w:lang w:eastAsia="en-US"/>
    </w:rPr>
  </w:style>
  <w:style w:type="paragraph" w:customStyle="1" w:styleId="7731ECF8B9244EFBA6204DA127528F51">
    <w:name w:val="7731ECF8B9244EFBA6204DA127528F51"/>
    <w:rsid w:val="000D3CB3"/>
    <w:rPr>
      <w:rFonts w:eastAsiaTheme="minorHAnsi"/>
      <w:lang w:eastAsia="en-US"/>
    </w:rPr>
  </w:style>
  <w:style w:type="paragraph" w:customStyle="1" w:styleId="82E5D845344F49B486FAE33A7C3831CE">
    <w:name w:val="82E5D845344F49B486FAE33A7C3831CE"/>
    <w:rsid w:val="000D3CB3"/>
    <w:rPr>
      <w:rFonts w:eastAsiaTheme="minorHAnsi"/>
      <w:lang w:eastAsia="en-US"/>
    </w:rPr>
  </w:style>
  <w:style w:type="paragraph" w:customStyle="1" w:styleId="97BD9EF16DBA4A18A1EC541B7EC5303A">
    <w:name w:val="97BD9EF16DBA4A18A1EC541B7EC5303A"/>
    <w:rsid w:val="000D3CB3"/>
    <w:rPr>
      <w:rFonts w:eastAsiaTheme="minorHAnsi"/>
      <w:lang w:eastAsia="en-US"/>
    </w:rPr>
  </w:style>
  <w:style w:type="paragraph" w:customStyle="1" w:styleId="8EC5F925D536446C89E4E6B19C34FF8D">
    <w:name w:val="8EC5F925D536446C89E4E6B19C34FF8D"/>
    <w:rsid w:val="000D3CB3"/>
    <w:rPr>
      <w:rFonts w:eastAsiaTheme="minorHAnsi"/>
      <w:lang w:eastAsia="en-US"/>
    </w:rPr>
  </w:style>
  <w:style w:type="paragraph" w:customStyle="1" w:styleId="FE09DF64C278493BA6D2789C4BBDE590">
    <w:name w:val="FE09DF64C278493BA6D2789C4BBDE590"/>
    <w:rsid w:val="000D3CB3"/>
    <w:rPr>
      <w:rFonts w:eastAsiaTheme="minorHAnsi"/>
      <w:lang w:eastAsia="en-US"/>
    </w:rPr>
  </w:style>
  <w:style w:type="paragraph" w:customStyle="1" w:styleId="C7EF9F46AED440FEA085B6F5DCD72743">
    <w:name w:val="C7EF9F46AED440FEA085B6F5DCD72743"/>
    <w:rsid w:val="000D3CB3"/>
    <w:rPr>
      <w:rFonts w:eastAsiaTheme="minorHAnsi"/>
      <w:lang w:eastAsia="en-US"/>
    </w:rPr>
  </w:style>
  <w:style w:type="paragraph" w:customStyle="1" w:styleId="6496233BD17A45A5B4C44CF6E8155FA2">
    <w:name w:val="6496233BD17A45A5B4C44CF6E8155FA2"/>
    <w:rsid w:val="000D3CB3"/>
    <w:rPr>
      <w:rFonts w:eastAsiaTheme="minorHAnsi"/>
      <w:lang w:eastAsia="en-US"/>
    </w:rPr>
  </w:style>
  <w:style w:type="paragraph" w:customStyle="1" w:styleId="8405F45F3EA14600BF9B99968F400000">
    <w:name w:val="8405F45F3EA14600BF9B99968F400000"/>
    <w:rsid w:val="000D3CB3"/>
    <w:rPr>
      <w:rFonts w:eastAsiaTheme="minorHAnsi"/>
      <w:lang w:eastAsia="en-US"/>
    </w:rPr>
  </w:style>
  <w:style w:type="paragraph" w:customStyle="1" w:styleId="9C2E36AC4CB7445C820375D9F200E3F6">
    <w:name w:val="9C2E36AC4CB7445C820375D9F200E3F6"/>
    <w:rsid w:val="000D3CB3"/>
    <w:rPr>
      <w:rFonts w:eastAsiaTheme="minorHAnsi"/>
      <w:lang w:eastAsia="en-US"/>
    </w:rPr>
  </w:style>
  <w:style w:type="paragraph" w:customStyle="1" w:styleId="3C8F1A3E952B4AFAA9925C7378522C12">
    <w:name w:val="3C8F1A3E952B4AFAA9925C7378522C12"/>
    <w:rsid w:val="000D3CB3"/>
    <w:rPr>
      <w:rFonts w:eastAsiaTheme="minorHAnsi"/>
      <w:lang w:eastAsia="en-US"/>
    </w:rPr>
  </w:style>
  <w:style w:type="paragraph" w:customStyle="1" w:styleId="400C2D3B5AC349259D87B22F94279E57">
    <w:name w:val="400C2D3B5AC349259D87B22F94279E57"/>
    <w:rsid w:val="000D3CB3"/>
    <w:rPr>
      <w:rFonts w:eastAsiaTheme="minorHAnsi"/>
      <w:lang w:eastAsia="en-US"/>
    </w:rPr>
  </w:style>
  <w:style w:type="paragraph" w:customStyle="1" w:styleId="F83B63D86E1E4109BDD495F500C82115">
    <w:name w:val="F83B63D86E1E4109BDD495F500C82115"/>
    <w:rsid w:val="000D3CB3"/>
    <w:rPr>
      <w:rFonts w:eastAsiaTheme="minorHAnsi"/>
      <w:lang w:eastAsia="en-US"/>
    </w:rPr>
  </w:style>
  <w:style w:type="paragraph" w:customStyle="1" w:styleId="E456CC84298C40E2B3BEDB82733F75B6">
    <w:name w:val="E456CC84298C40E2B3BEDB82733F75B6"/>
    <w:rsid w:val="000D3CB3"/>
    <w:rPr>
      <w:rFonts w:eastAsiaTheme="minorHAnsi"/>
      <w:lang w:eastAsia="en-US"/>
    </w:rPr>
  </w:style>
  <w:style w:type="paragraph" w:customStyle="1" w:styleId="6EC65CCE459047A29E16E9E8DC0532B2">
    <w:name w:val="6EC65CCE459047A29E16E9E8DC0532B2"/>
    <w:rsid w:val="000D3CB3"/>
    <w:rPr>
      <w:rFonts w:eastAsiaTheme="minorHAnsi"/>
      <w:lang w:eastAsia="en-US"/>
    </w:rPr>
  </w:style>
  <w:style w:type="paragraph" w:customStyle="1" w:styleId="997D608D76C843EDB126273D33BB96B2">
    <w:name w:val="997D608D76C843EDB126273D33BB96B2"/>
    <w:rsid w:val="000D3CB3"/>
    <w:rPr>
      <w:rFonts w:eastAsiaTheme="minorHAnsi"/>
      <w:lang w:eastAsia="en-US"/>
    </w:rPr>
  </w:style>
  <w:style w:type="paragraph" w:customStyle="1" w:styleId="A4BF0062C73A4D59B9025EC7337F9A47">
    <w:name w:val="A4BF0062C73A4D59B9025EC7337F9A47"/>
    <w:rsid w:val="000D3CB3"/>
    <w:rPr>
      <w:rFonts w:eastAsiaTheme="minorHAnsi"/>
      <w:lang w:eastAsia="en-US"/>
    </w:rPr>
  </w:style>
  <w:style w:type="paragraph" w:customStyle="1" w:styleId="B4BA278D67DC4691BBDCFD0B60973B8C">
    <w:name w:val="B4BA278D67DC4691BBDCFD0B60973B8C"/>
    <w:rsid w:val="000D3CB3"/>
    <w:rPr>
      <w:rFonts w:eastAsiaTheme="minorHAnsi"/>
      <w:lang w:eastAsia="en-US"/>
    </w:rPr>
  </w:style>
  <w:style w:type="paragraph" w:customStyle="1" w:styleId="AEFEFC65DDC548A0BEF725799B546CAF">
    <w:name w:val="AEFEFC65DDC548A0BEF725799B546CAF"/>
    <w:rsid w:val="000D3CB3"/>
    <w:rPr>
      <w:rFonts w:eastAsiaTheme="minorHAnsi"/>
      <w:lang w:eastAsia="en-US"/>
    </w:rPr>
  </w:style>
  <w:style w:type="paragraph" w:customStyle="1" w:styleId="BFBF7376661847D498D003A0EB081684">
    <w:name w:val="BFBF7376661847D498D003A0EB081684"/>
    <w:rsid w:val="000D3CB3"/>
    <w:rPr>
      <w:rFonts w:eastAsiaTheme="minorHAnsi"/>
      <w:lang w:eastAsia="en-US"/>
    </w:rPr>
  </w:style>
  <w:style w:type="paragraph" w:customStyle="1" w:styleId="9208B840A17443E1B887E0C53302D8C1">
    <w:name w:val="9208B840A17443E1B887E0C53302D8C1"/>
    <w:rsid w:val="000D3CB3"/>
    <w:rPr>
      <w:rFonts w:eastAsiaTheme="minorHAnsi"/>
      <w:lang w:eastAsia="en-US"/>
    </w:rPr>
  </w:style>
  <w:style w:type="paragraph" w:customStyle="1" w:styleId="583311B9BF2349CC8DFF2F3FEA20ECA2">
    <w:name w:val="583311B9BF2349CC8DFF2F3FEA20ECA2"/>
    <w:rsid w:val="000D3CB3"/>
    <w:rPr>
      <w:rFonts w:eastAsiaTheme="minorHAnsi"/>
      <w:lang w:eastAsia="en-US"/>
    </w:rPr>
  </w:style>
  <w:style w:type="paragraph" w:customStyle="1" w:styleId="B35F6034D5C84075A3684B96BE94F35D">
    <w:name w:val="B35F6034D5C84075A3684B96BE94F35D"/>
    <w:rsid w:val="000D3CB3"/>
    <w:rPr>
      <w:rFonts w:eastAsiaTheme="minorHAnsi"/>
      <w:lang w:eastAsia="en-US"/>
    </w:rPr>
  </w:style>
  <w:style w:type="paragraph" w:customStyle="1" w:styleId="750D5822090A4EA19CA58168C3F65AC2">
    <w:name w:val="750D5822090A4EA19CA58168C3F65AC2"/>
    <w:rsid w:val="000D3CB3"/>
    <w:rPr>
      <w:rFonts w:eastAsiaTheme="minorHAnsi"/>
      <w:lang w:eastAsia="en-US"/>
    </w:rPr>
  </w:style>
  <w:style w:type="paragraph" w:customStyle="1" w:styleId="549243E6770949368256598ADD0918BF">
    <w:name w:val="549243E6770949368256598ADD0918BF"/>
    <w:rsid w:val="000D3CB3"/>
    <w:rPr>
      <w:rFonts w:eastAsiaTheme="minorHAnsi"/>
      <w:lang w:eastAsia="en-US"/>
    </w:rPr>
  </w:style>
  <w:style w:type="paragraph" w:customStyle="1" w:styleId="43189B26D61A4BB5B3C3DFAF49E2BC55">
    <w:name w:val="43189B26D61A4BB5B3C3DFAF49E2BC55"/>
    <w:rsid w:val="000D3CB3"/>
    <w:rPr>
      <w:rFonts w:eastAsiaTheme="minorHAnsi"/>
      <w:lang w:eastAsia="en-US"/>
    </w:rPr>
  </w:style>
  <w:style w:type="paragraph" w:customStyle="1" w:styleId="69703D889D054CC28E8C973AFE90F8DB">
    <w:name w:val="69703D889D054CC28E8C973AFE90F8DB"/>
    <w:rsid w:val="000D3CB3"/>
    <w:rPr>
      <w:rFonts w:eastAsiaTheme="minorHAnsi"/>
      <w:lang w:eastAsia="en-US"/>
    </w:rPr>
  </w:style>
  <w:style w:type="paragraph" w:customStyle="1" w:styleId="9D0ABC0E8BC2401A9D6883C2E27B6F6D">
    <w:name w:val="9D0ABC0E8BC2401A9D6883C2E27B6F6D"/>
    <w:rsid w:val="000D3CB3"/>
    <w:rPr>
      <w:rFonts w:eastAsiaTheme="minorHAnsi"/>
      <w:lang w:eastAsia="en-US"/>
    </w:rPr>
  </w:style>
  <w:style w:type="paragraph" w:customStyle="1" w:styleId="C2AE4EC541104C8B82C3DB13B0ACEA6E">
    <w:name w:val="C2AE4EC541104C8B82C3DB13B0ACEA6E"/>
    <w:rsid w:val="000D3CB3"/>
    <w:rPr>
      <w:rFonts w:eastAsiaTheme="minorHAnsi"/>
      <w:lang w:eastAsia="en-US"/>
    </w:rPr>
  </w:style>
  <w:style w:type="paragraph" w:customStyle="1" w:styleId="05AF9AF028C44460BC98510B9D37EC19">
    <w:name w:val="05AF9AF028C44460BC98510B9D37EC1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">
    <w:name w:val="4799B49703F747388E450BC3362A409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">
    <w:name w:val="5AF1FDEC9610413083A4863C32B27FE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">
    <w:name w:val="7A8D0D4CC2924733A310DCF18B36CDAD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">
    <w:name w:val="9DDE5D8DA3DB4739861E76DC62C8531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">
    <w:name w:val="7259987BA2F44F6B8E6D9871EE66663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">
    <w:name w:val="0CD146B442734172869889586531CE3F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">
    <w:name w:val="52E95B49E0594D0FAB514111DAFB42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">
    <w:name w:val="2F4D5F1D16894D50BE8FFF553EAF17D0"/>
    <w:rsid w:val="000D3CB3"/>
    <w:rPr>
      <w:rFonts w:eastAsiaTheme="minorHAnsi"/>
      <w:lang w:eastAsia="en-US"/>
    </w:rPr>
  </w:style>
  <w:style w:type="paragraph" w:customStyle="1" w:styleId="222EB70DC833477C9A3E503E1F4FA55A">
    <w:name w:val="222EB70DC833477C9A3E503E1F4FA55A"/>
    <w:rsid w:val="000D3CB3"/>
    <w:rPr>
      <w:rFonts w:eastAsiaTheme="minorHAnsi"/>
      <w:lang w:eastAsia="en-US"/>
    </w:rPr>
  </w:style>
  <w:style w:type="paragraph" w:customStyle="1" w:styleId="8097DFA63CB44A47AE725321F1F7B5AE">
    <w:name w:val="8097DFA63CB44A47AE725321F1F7B5AE"/>
    <w:rsid w:val="000D3CB3"/>
    <w:rPr>
      <w:rFonts w:eastAsiaTheme="minorHAnsi"/>
      <w:lang w:eastAsia="en-US"/>
    </w:rPr>
  </w:style>
  <w:style w:type="paragraph" w:customStyle="1" w:styleId="42588BFB15814C55AC57C9080F249E99">
    <w:name w:val="42588BFB15814C55AC57C9080F249E99"/>
    <w:rsid w:val="000D3CB3"/>
    <w:rPr>
      <w:rFonts w:eastAsiaTheme="minorHAnsi"/>
      <w:lang w:eastAsia="en-US"/>
    </w:rPr>
  </w:style>
  <w:style w:type="paragraph" w:customStyle="1" w:styleId="77555DE4BB0641019B57B76F2EF8F95D">
    <w:name w:val="77555DE4BB0641019B57B76F2EF8F95D"/>
    <w:rsid w:val="000D3CB3"/>
    <w:rPr>
      <w:rFonts w:eastAsiaTheme="minorHAnsi"/>
      <w:lang w:eastAsia="en-US"/>
    </w:rPr>
  </w:style>
  <w:style w:type="paragraph" w:customStyle="1" w:styleId="1F210FB03D3F40F08E4381A2FBC6D80F">
    <w:name w:val="1F210FB03D3F40F08E4381A2FBC6D80F"/>
    <w:rsid w:val="000D3CB3"/>
    <w:rPr>
      <w:rFonts w:eastAsiaTheme="minorHAnsi"/>
      <w:lang w:eastAsia="en-US"/>
    </w:rPr>
  </w:style>
  <w:style w:type="paragraph" w:customStyle="1" w:styleId="4C3C76DD365C4144A3503D88225C3939">
    <w:name w:val="4C3C76DD365C4144A3503D88225C3939"/>
    <w:rsid w:val="000D3CB3"/>
    <w:rPr>
      <w:rFonts w:eastAsiaTheme="minorHAnsi"/>
      <w:lang w:eastAsia="en-US"/>
    </w:rPr>
  </w:style>
  <w:style w:type="paragraph" w:customStyle="1" w:styleId="FDBB85C1155846FC9FF5EF4976A7D049">
    <w:name w:val="FDBB85C1155846FC9FF5EF4976A7D049"/>
    <w:rsid w:val="000D3CB3"/>
    <w:rPr>
      <w:rFonts w:eastAsiaTheme="minorHAnsi"/>
      <w:lang w:eastAsia="en-US"/>
    </w:rPr>
  </w:style>
  <w:style w:type="paragraph" w:customStyle="1" w:styleId="F74AC82815B447AD8F295943824B726C">
    <w:name w:val="F74AC82815B447AD8F295943824B726C"/>
    <w:rsid w:val="000D3CB3"/>
    <w:rPr>
      <w:rFonts w:eastAsiaTheme="minorHAnsi"/>
      <w:lang w:eastAsia="en-US"/>
    </w:rPr>
  </w:style>
  <w:style w:type="paragraph" w:customStyle="1" w:styleId="582F91734C0E499A83D23355B1401A15">
    <w:name w:val="582F91734C0E499A83D23355B1401A15"/>
    <w:rsid w:val="000D3CB3"/>
    <w:rPr>
      <w:rFonts w:eastAsiaTheme="minorHAnsi"/>
      <w:lang w:eastAsia="en-US"/>
    </w:rPr>
  </w:style>
  <w:style w:type="paragraph" w:customStyle="1" w:styleId="E843FF34B2A845B6B990DB6528F25F76">
    <w:name w:val="E843FF34B2A845B6B990DB6528F25F76"/>
    <w:rsid w:val="000D3CB3"/>
    <w:rPr>
      <w:rFonts w:eastAsiaTheme="minorHAnsi"/>
      <w:lang w:eastAsia="en-US"/>
    </w:rPr>
  </w:style>
  <w:style w:type="paragraph" w:customStyle="1" w:styleId="912309AAC2C946A880F3B2FE3039E25D">
    <w:name w:val="912309AAC2C946A880F3B2FE3039E25D"/>
    <w:rsid w:val="000D3CB3"/>
    <w:rPr>
      <w:rFonts w:eastAsiaTheme="minorHAnsi"/>
      <w:lang w:eastAsia="en-US"/>
    </w:rPr>
  </w:style>
  <w:style w:type="paragraph" w:customStyle="1" w:styleId="DC69BA860D3B410AA001C80F0748B94D">
    <w:name w:val="DC69BA860D3B410AA001C80F0748B94D"/>
    <w:rsid w:val="000D3CB3"/>
    <w:rPr>
      <w:rFonts w:eastAsiaTheme="minorHAnsi"/>
      <w:lang w:eastAsia="en-US"/>
    </w:rPr>
  </w:style>
  <w:style w:type="paragraph" w:customStyle="1" w:styleId="2876B6B8BC2C494DABB59C413D574524">
    <w:name w:val="2876B6B8BC2C494DABB59C413D574524"/>
    <w:rsid w:val="000D3CB3"/>
    <w:rPr>
      <w:rFonts w:eastAsiaTheme="minorHAnsi"/>
      <w:lang w:eastAsia="en-US"/>
    </w:rPr>
  </w:style>
  <w:style w:type="paragraph" w:customStyle="1" w:styleId="1FAA6FCC17E547DCA1C5BF58E40D34E9">
    <w:name w:val="1FAA6FCC17E547DCA1C5BF58E40D34E9"/>
    <w:rsid w:val="000D3CB3"/>
    <w:rPr>
      <w:rFonts w:eastAsiaTheme="minorHAnsi"/>
      <w:lang w:eastAsia="en-US"/>
    </w:rPr>
  </w:style>
  <w:style w:type="paragraph" w:customStyle="1" w:styleId="0FBA865505684E668DDC26D1921953CB3">
    <w:name w:val="0FBA865505684E668DDC26D1921953CB3"/>
    <w:rsid w:val="000D3CB3"/>
    <w:rPr>
      <w:rFonts w:eastAsiaTheme="minorHAnsi"/>
      <w:lang w:eastAsia="en-US"/>
    </w:rPr>
  </w:style>
  <w:style w:type="paragraph" w:customStyle="1" w:styleId="379A79C604494F10A13D5F3525083D4E8">
    <w:name w:val="379A79C604494F10A13D5F3525083D4E8"/>
    <w:rsid w:val="000D3CB3"/>
    <w:rPr>
      <w:rFonts w:eastAsiaTheme="minorHAnsi"/>
      <w:lang w:eastAsia="en-US"/>
    </w:rPr>
  </w:style>
  <w:style w:type="paragraph" w:customStyle="1" w:styleId="B9677FD285D64C31ACEC163EADFCF43B5">
    <w:name w:val="B9677FD285D64C31ACEC163EADFCF43B5"/>
    <w:rsid w:val="000D3CB3"/>
    <w:rPr>
      <w:rFonts w:eastAsiaTheme="minorHAnsi"/>
      <w:lang w:eastAsia="en-US"/>
    </w:rPr>
  </w:style>
  <w:style w:type="paragraph" w:customStyle="1" w:styleId="A62E9D411A6C404B9DC670AFAABF906216">
    <w:name w:val="A62E9D411A6C404B9DC670AFAABF906216"/>
    <w:rsid w:val="000D3CB3"/>
    <w:rPr>
      <w:rFonts w:eastAsiaTheme="minorHAnsi"/>
      <w:lang w:eastAsia="en-US"/>
    </w:rPr>
  </w:style>
  <w:style w:type="paragraph" w:customStyle="1" w:styleId="06D87844606D45DDBBBB1243DD5ED98F13">
    <w:name w:val="06D87844606D45DDBBBB1243DD5ED98F13"/>
    <w:rsid w:val="000D3CB3"/>
    <w:rPr>
      <w:rFonts w:eastAsiaTheme="minorHAnsi"/>
      <w:lang w:eastAsia="en-US"/>
    </w:rPr>
  </w:style>
  <w:style w:type="paragraph" w:customStyle="1" w:styleId="54825879407B4DC3B73DD80BDD53B4EB13">
    <w:name w:val="54825879407B4DC3B73DD80BDD53B4EB13"/>
    <w:rsid w:val="000D3CB3"/>
    <w:rPr>
      <w:rFonts w:eastAsiaTheme="minorHAnsi"/>
      <w:lang w:eastAsia="en-US"/>
    </w:rPr>
  </w:style>
  <w:style w:type="paragraph" w:customStyle="1" w:styleId="811E085D578E4E85813E1EDCBB01C49013">
    <w:name w:val="811E085D578E4E85813E1EDCBB01C49013"/>
    <w:rsid w:val="000D3CB3"/>
    <w:rPr>
      <w:rFonts w:eastAsiaTheme="minorHAnsi"/>
      <w:lang w:eastAsia="en-US"/>
    </w:rPr>
  </w:style>
  <w:style w:type="paragraph" w:customStyle="1" w:styleId="8468605C6D824177B61DBB0ED766931E13">
    <w:name w:val="8468605C6D824177B61DBB0ED766931E13"/>
    <w:rsid w:val="000D3CB3"/>
    <w:rPr>
      <w:rFonts w:eastAsiaTheme="minorHAnsi"/>
      <w:lang w:eastAsia="en-US"/>
    </w:rPr>
  </w:style>
  <w:style w:type="paragraph" w:customStyle="1" w:styleId="E610314A91E844DB8A7D6188E769101416">
    <w:name w:val="E610314A91E844DB8A7D6188E769101416"/>
    <w:rsid w:val="000D3CB3"/>
    <w:rPr>
      <w:rFonts w:eastAsiaTheme="minorHAnsi"/>
      <w:lang w:eastAsia="en-US"/>
    </w:rPr>
  </w:style>
  <w:style w:type="paragraph" w:customStyle="1" w:styleId="0E28E58322AC48B49AB84A12C1AEBCE113">
    <w:name w:val="0E28E58322AC48B49AB84A12C1AEBCE113"/>
    <w:rsid w:val="000D3CB3"/>
    <w:rPr>
      <w:rFonts w:eastAsiaTheme="minorHAnsi"/>
      <w:lang w:eastAsia="en-US"/>
    </w:rPr>
  </w:style>
  <w:style w:type="paragraph" w:customStyle="1" w:styleId="AE2B15C6ECD04545AD659F7127C3E87816">
    <w:name w:val="AE2B15C6ECD04545AD659F7127C3E87816"/>
    <w:rsid w:val="000D3CB3"/>
    <w:rPr>
      <w:rFonts w:eastAsiaTheme="minorHAnsi"/>
      <w:lang w:eastAsia="en-US"/>
    </w:rPr>
  </w:style>
  <w:style w:type="paragraph" w:customStyle="1" w:styleId="24B8667E1C7746DD9679097D25FFB88C16">
    <w:name w:val="24B8667E1C7746DD9679097D25FFB88C16"/>
    <w:rsid w:val="000D3CB3"/>
    <w:rPr>
      <w:rFonts w:eastAsiaTheme="minorHAnsi"/>
      <w:lang w:eastAsia="en-US"/>
    </w:rPr>
  </w:style>
  <w:style w:type="paragraph" w:customStyle="1" w:styleId="663F261677F54EFBACD523B3D58EC67D16">
    <w:name w:val="663F261677F54EFBACD523B3D58EC67D16"/>
    <w:rsid w:val="000D3CB3"/>
    <w:rPr>
      <w:rFonts w:eastAsiaTheme="minorHAnsi"/>
      <w:lang w:eastAsia="en-US"/>
    </w:rPr>
  </w:style>
  <w:style w:type="paragraph" w:customStyle="1" w:styleId="5BE22796E1344C59B09A2C6B68EE64533">
    <w:name w:val="5BE22796E1344C59B09A2C6B68EE64533"/>
    <w:rsid w:val="000D3CB3"/>
    <w:rPr>
      <w:rFonts w:eastAsiaTheme="minorHAnsi"/>
      <w:lang w:eastAsia="en-US"/>
    </w:rPr>
  </w:style>
  <w:style w:type="paragraph" w:customStyle="1" w:styleId="2A8BDF1861524458AEEAE810A05D50683">
    <w:name w:val="2A8BDF1861524458AEEAE810A05D50683"/>
    <w:rsid w:val="000D3CB3"/>
    <w:rPr>
      <w:rFonts w:eastAsiaTheme="minorHAnsi"/>
      <w:lang w:eastAsia="en-US"/>
    </w:rPr>
  </w:style>
  <w:style w:type="paragraph" w:customStyle="1" w:styleId="A41DA39F8B834FA1B997E4073189648C3">
    <w:name w:val="A41DA39F8B834FA1B997E4073189648C3"/>
    <w:rsid w:val="000D3CB3"/>
    <w:rPr>
      <w:rFonts w:eastAsiaTheme="minorHAnsi"/>
      <w:lang w:eastAsia="en-US"/>
    </w:rPr>
  </w:style>
  <w:style w:type="paragraph" w:customStyle="1" w:styleId="46330D5240E645BB93E2BD0631D522703">
    <w:name w:val="46330D5240E645BB93E2BD0631D522703"/>
    <w:rsid w:val="000D3CB3"/>
    <w:rPr>
      <w:rFonts w:eastAsiaTheme="minorHAnsi"/>
      <w:lang w:eastAsia="en-US"/>
    </w:rPr>
  </w:style>
  <w:style w:type="paragraph" w:customStyle="1" w:styleId="E2D4DDCDEEAF4522B9869326AC12865E3">
    <w:name w:val="E2D4DDCDEEAF4522B9869326AC12865E3"/>
    <w:rsid w:val="000D3CB3"/>
    <w:rPr>
      <w:rFonts w:eastAsiaTheme="minorHAnsi"/>
      <w:lang w:eastAsia="en-US"/>
    </w:rPr>
  </w:style>
  <w:style w:type="paragraph" w:customStyle="1" w:styleId="A96EE6CA6C494B2387761CA9297BED3C3">
    <w:name w:val="A96EE6CA6C494B2387761CA9297BED3C3"/>
    <w:rsid w:val="000D3CB3"/>
    <w:rPr>
      <w:rFonts w:eastAsiaTheme="minorHAnsi"/>
      <w:lang w:eastAsia="en-US"/>
    </w:rPr>
  </w:style>
  <w:style w:type="paragraph" w:customStyle="1" w:styleId="02947B0E38214FA28CA0F79BB3AE8E3F3">
    <w:name w:val="02947B0E38214FA28CA0F79BB3AE8E3F3"/>
    <w:rsid w:val="000D3CB3"/>
    <w:rPr>
      <w:rFonts w:eastAsiaTheme="minorHAnsi"/>
      <w:lang w:eastAsia="en-US"/>
    </w:rPr>
  </w:style>
  <w:style w:type="paragraph" w:customStyle="1" w:styleId="38E32783D8FA496D9E48285CD6B020E93">
    <w:name w:val="38E32783D8FA496D9E48285CD6B020E93"/>
    <w:rsid w:val="000D3CB3"/>
    <w:rPr>
      <w:rFonts w:eastAsiaTheme="minorHAnsi"/>
      <w:lang w:eastAsia="en-US"/>
    </w:rPr>
  </w:style>
  <w:style w:type="paragraph" w:customStyle="1" w:styleId="BE4809510DC04E9FA63982E93AFA6AFF3">
    <w:name w:val="BE4809510DC04E9FA63982E93AFA6AFF3"/>
    <w:rsid w:val="000D3CB3"/>
    <w:rPr>
      <w:rFonts w:eastAsiaTheme="minorHAnsi"/>
      <w:lang w:eastAsia="en-US"/>
    </w:rPr>
  </w:style>
  <w:style w:type="paragraph" w:customStyle="1" w:styleId="69DE4BAA1E2E479981019C35039C257D3">
    <w:name w:val="69DE4BAA1E2E479981019C35039C257D3"/>
    <w:rsid w:val="000D3CB3"/>
    <w:rPr>
      <w:rFonts w:eastAsiaTheme="minorHAnsi"/>
      <w:lang w:eastAsia="en-US"/>
    </w:rPr>
  </w:style>
  <w:style w:type="paragraph" w:customStyle="1" w:styleId="0604CE67D646465CA82A4689EC6FD2D63">
    <w:name w:val="0604CE67D646465CA82A4689EC6FD2D63"/>
    <w:rsid w:val="000D3CB3"/>
    <w:rPr>
      <w:rFonts w:eastAsiaTheme="minorHAnsi"/>
      <w:lang w:eastAsia="en-US"/>
    </w:rPr>
  </w:style>
  <w:style w:type="paragraph" w:customStyle="1" w:styleId="AB61ABEB8AC4471AA23027AD27BE2F0F13">
    <w:name w:val="AB61ABEB8AC4471AA23027AD27BE2F0F13"/>
    <w:rsid w:val="000D3CB3"/>
    <w:rPr>
      <w:rFonts w:eastAsiaTheme="minorHAnsi"/>
      <w:lang w:eastAsia="en-US"/>
    </w:rPr>
  </w:style>
  <w:style w:type="paragraph" w:customStyle="1" w:styleId="BAD68F0AF7214514B8167667FEA28EFE1">
    <w:name w:val="BAD68F0AF7214514B8167667FEA28EFE1"/>
    <w:rsid w:val="000D3CB3"/>
    <w:rPr>
      <w:rFonts w:eastAsiaTheme="minorHAnsi"/>
      <w:lang w:eastAsia="en-US"/>
    </w:rPr>
  </w:style>
  <w:style w:type="paragraph" w:customStyle="1" w:styleId="1289247263524ABD9690F20A8222375E1">
    <w:name w:val="1289247263524ABD9690F20A8222375E1"/>
    <w:rsid w:val="000D3CB3"/>
    <w:rPr>
      <w:rFonts w:eastAsiaTheme="minorHAnsi"/>
      <w:lang w:eastAsia="en-US"/>
    </w:rPr>
  </w:style>
  <w:style w:type="paragraph" w:customStyle="1" w:styleId="D48E47F3BCD942A48AF8CA2021439DD91">
    <w:name w:val="D48E47F3BCD942A48AF8CA2021439DD91"/>
    <w:rsid w:val="000D3CB3"/>
    <w:rPr>
      <w:rFonts w:eastAsiaTheme="minorHAnsi"/>
      <w:lang w:eastAsia="en-US"/>
    </w:rPr>
  </w:style>
  <w:style w:type="paragraph" w:customStyle="1" w:styleId="F773A17E4E784DB786B8AF29498B25011">
    <w:name w:val="F773A17E4E784DB786B8AF29498B25011"/>
    <w:rsid w:val="000D3CB3"/>
    <w:rPr>
      <w:rFonts w:eastAsiaTheme="minorHAnsi"/>
      <w:lang w:eastAsia="en-US"/>
    </w:rPr>
  </w:style>
  <w:style w:type="paragraph" w:customStyle="1" w:styleId="F127A9250EF449C6987CF0926AC749181">
    <w:name w:val="F127A9250EF449C6987CF0926AC749181"/>
    <w:rsid w:val="000D3CB3"/>
    <w:rPr>
      <w:rFonts w:eastAsiaTheme="minorHAnsi"/>
      <w:lang w:eastAsia="en-US"/>
    </w:rPr>
  </w:style>
  <w:style w:type="paragraph" w:customStyle="1" w:styleId="CB3B594112434E5E809B4E37FD7C12A01">
    <w:name w:val="CB3B594112434E5E809B4E37FD7C12A01"/>
    <w:rsid w:val="000D3CB3"/>
    <w:rPr>
      <w:rFonts w:eastAsiaTheme="minorHAnsi"/>
      <w:lang w:eastAsia="en-US"/>
    </w:rPr>
  </w:style>
  <w:style w:type="paragraph" w:customStyle="1" w:styleId="7B0B50665CB74777A7F4FB5E16676A3C1">
    <w:name w:val="7B0B50665CB74777A7F4FB5E16676A3C1"/>
    <w:rsid w:val="000D3CB3"/>
    <w:rPr>
      <w:rFonts w:eastAsiaTheme="minorHAnsi"/>
      <w:lang w:eastAsia="en-US"/>
    </w:rPr>
  </w:style>
  <w:style w:type="paragraph" w:customStyle="1" w:styleId="EDB2BF68837D4D4F96963472FE7579FA1">
    <w:name w:val="EDB2BF68837D4D4F96963472FE7579FA1"/>
    <w:rsid w:val="000D3CB3"/>
    <w:rPr>
      <w:rFonts w:eastAsiaTheme="minorHAnsi"/>
      <w:lang w:eastAsia="en-US"/>
    </w:rPr>
  </w:style>
  <w:style w:type="paragraph" w:customStyle="1" w:styleId="C27D72895133418794C9E1C29AF4112A1">
    <w:name w:val="C27D72895133418794C9E1C29AF4112A1"/>
    <w:rsid w:val="000D3CB3"/>
    <w:rPr>
      <w:rFonts w:eastAsiaTheme="minorHAnsi"/>
      <w:lang w:eastAsia="en-US"/>
    </w:rPr>
  </w:style>
  <w:style w:type="paragraph" w:customStyle="1" w:styleId="A58CAE8DFE764DA6BAFC2030367D01BF1">
    <w:name w:val="A58CAE8DFE764DA6BAFC2030367D01BF1"/>
    <w:rsid w:val="000D3CB3"/>
    <w:rPr>
      <w:rFonts w:eastAsiaTheme="minorHAnsi"/>
      <w:lang w:eastAsia="en-US"/>
    </w:rPr>
  </w:style>
  <w:style w:type="paragraph" w:customStyle="1" w:styleId="B0C2C85C7A3E4BA28602AD04EFCE57521">
    <w:name w:val="B0C2C85C7A3E4BA28602AD04EFCE57521"/>
    <w:rsid w:val="000D3CB3"/>
    <w:rPr>
      <w:rFonts w:eastAsiaTheme="minorHAnsi"/>
      <w:lang w:eastAsia="en-US"/>
    </w:rPr>
  </w:style>
  <w:style w:type="paragraph" w:customStyle="1" w:styleId="88C9BEAF83E04ACDB0CB3219DF6483E61">
    <w:name w:val="88C9BEAF83E04ACDB0CB3219DF6483E61"/>
    <w:rsid w:val="000D3CB3"/>
    <w:rPr>
      <w:rFonts w:eastAsiaTheme="minorHAnsi"/>
      <w:lang w:eastAsia="en-US"/>
    </w:rPr>
  </w:style>
  <w:style w:type="paragraph" w:customStyle="1" w:styleId="AA4C610AFC444ABAA9F9912684B798E51">
    <w:name w:val="AA4C610AFC444ABAA9F9912684B798E51"/>
    <w:rsid w:val="000D3CB3"/>
    <w:rPr>
      <w:rFonts w:eastAsiaTheme="minorHAnsi"/>
      <w:lang w:eastAsia="en-US"/>
    </w:rPr>
  </w:style>
  <w:style w:type="paragraph" w:customStyle="1" w:styleId="98BAED77C23B4FCD88CF5D3286E487DA1">
    <w:name w:val="98BAED77C23B4FCD88CF5D3286E487DA1"/>
    <w:rsid w:val="000D3CB3"/>
    <w:rPr>
      <w:rFonts w:eastAsiaTheme="minorHAnsi"/>
      <w:lang w:eastAsia="en-US"/>
    </w:rPr>
  </w:style>
  <w:style w:type="paragraph" w:customStyle="1" w:styleId="9B02E991C46841698C10BA1A56F3175E1">
    <w:name w:val="9B02E991C46841698C10BA1A56F3175E1"/>
    <w:rsid w:val="000D3CB3"/>
    <w:rPr>
      <w:rFonts w:eastAsiaTheme="minorHAnsi"/>
      <w:lang w:eastAsia="en-US"/>
    </w:rPr>
  </w:style>
  <w:style w:type="paragraph" w:customStyle="1" w:styleId="6F3A8C7AAEB24FDE8AB2A2E48F15E6A91">
    <w:name w:val="6F3A8C7AAEB24FDE8AB2A2E48F15E6A91"/>
    <w:rsid w:val="000D3CB3"/>
    <w:rPr>
      <w:rFonts w:eastAsiaTheme="minorHAnsi"/>
      <w:lang w:eastAsia="en-US"/>
    </w:rPr>
  </w:style>
  <w:style w:type="paragraph" w:customStyle="1" w:styleId="B786513155364476BA1DEC95597639431">
    <w:name w:val="B786513155364476BA1DEC95597639431"/>
    <w:rsid w:val="000D3CB3"/>
    <w:rPr>
      <w:rFonts w:eastAsiaTheme="minorHAnsi"/>
      <w:lang w:eastAsia="en-US"/>
    </w:rPr>
  </w:style>
  <w:style w:type="paragraph" w:customStyle="1" w:styleId="F593C536D4B3423ABA71AAB9490F9B021">
    <w:name w:val="F593C536D4B3423ABA71AAB9490F9B021"/>
    <w:rsid w:val="000D3CB3"/>
    <w:rPr>
      <w:rFonts w:eastAsiaTheme="minorHAnsi"/>
      <w:lang w:eastAsia="en-US"/>
    </w:rPr>
  </w:style>
  <w:style w:type="paragraph" w:customStyle="1" w:styleId="DD86E6D3B1F34A2D980A5C4378BD56E21">
    <w:name w:val="DD86E6D3B1F34A2D980A5C4378BD56E21"/>
    <w:rsid w:val="000D3CB3"/>
    <w:rPr>
      <w:rFonts w:eastAsiaTheme="minorHAnsi"/>
      <w:lang w:eastAsia="en-US"/>
    </w:rPr>
  </w:style>
  <w:style w:type="paragraph" w:customStyle="1" w:styleId="631825FDCD044DD386AD61B3B12963AF1">
    <w:name w:val="631825FDCD044DD386AD61B3B12963AF1"/>
    <w:rsid w:val="000D3CB3"/>
    <w:rPr>
      <w:rFonts w:eastAsiaTheme="minorHAnsi"/>
      <w:lang w:eastAsia="en-US"/>
    </w:rPr>
  </w:style>
  <w:style w:type="paragraph" w:customStyle="1" w:styleId="2A44F3B0ABF44DA191F22BA99A298F171">
    <w:name w:val="2A44F3B0ABF44DA191F22BA99A298F171"/>
    <w:rsid w:val="000D3CB3"/>
    <w:rPr>
      <w:rFonts w:eastAsiaTheme="minorHAnsi"/>
      <w:lang w:eastAsia="en-US"/>
    </w:rPr>
  </w:style>
  <w:style w:type="paragraph" w:customStyle="1" w:styleId="DE0AD0D685B241F08B86754ED5230DE21">
    <w:name w:val="DE0AD0D685B241F08B86754ED5230DE21"/>
    <w:rsid w:val="000D3CB3"/>
    <w:rPr>
      <w:rFonts w:eastAsiaTheme="minorHAnsi"/>
      <w:lang w:eastAsia="en-US"/>
    </w:rPr>
  </w:style>
  <w:style w:type="paragraph" w:customStyle="1" w:styleId="133CFB9A507F46DA8C7A7964E4EEE1BF1">
    <w:name w:val="133CFB9A507F46DA8C7A7964E4EEE1BF1"/>
    <w:rsid w:val="000D3CB3"/>
    <w:rPr>
      <w:rFonts w:eastAsiaTheme="minorHAnsi"/>
      <w:lang w:eastAsia="en-US"/>
    </w:rPr>
  </w:style>
  <w:style w:type="paragraph" w:customStyle="1" w:styleId="0AA88295A8E743FAB5D3D18BD723B29A1">
    <w:name w:val="0AA88295A8E743FAB5D3D18BD723B29A1"/>
    <w:rsid w:val="000D3CB3"/>
    <w:rPr>
      <w:rFonts w:eastAsiaTheme="minorHAnsi"/>
      <w:lang w:eastAsia="en-US"/>
    </w:rPr>
  </w:style>
  <w:style w:type="paragraph" w:customStyle="1" w:styleId="FDC276CF91AB46DAB6BF29615E051FE91">
    <w:name w:val="FDC276CF91AB46DAB6BF29615E051FE91"/>
    <w:rsid w:val="000D3CB3"/>
    <w:rPr>
      <w:rFonts w:eastAsiaTheme="minorHAnsi"/>
      <w:lang w:eastAsia="en-US"/>
    </w:rPr>
  </w:style>
  <w:style w:type="paragraph" w:customStyle="1" w:styleId="3531DAE1B6E84BB9810647732C5D91C31">
    <w:name w:val="3531DAE1B6E84BB9810647732C5D91C31"/>
    <w:rsid w:val="000D3CB3"/>
    <w:rPr>
      <w:rFonts w:eastAsiaTheme="minorHAnsi"/>
      <w:lang w:eastAsia="en-US"/>
    </w:rPr>
  </w:style>
  <w:style w:type="paragraph" w:customStyle="1" w:styleId="B65A116EACA44DB6A46299770843ACF41">
    <w:name w:val="B65A116EACA44DB6A46299770843ACF41"/>
    <w:rsid w:val="000D3CB3"/>
    <w:rPr>
      <w:rFonts w:eastAsiaTheme="minorHAnsi"/>
      <w:lang w:eastAsia="en-US"/>
    </w:rPr>
  </w:style>
  <w:style w:type="paragraph" w:customStyle="1" w:styleId="6C970D80A4634765893B7CD38E2779941">
    <w:name w:val="6C970D80A4634765893B7CD38E2779941"/>
    <w:rsid w:val="000D3CB3"/>
    <w:rPr>
      <w:rFonts w:eastAsiaTheme="minorHAnsi"/>
      <w:lang w:eastAsia="en-US"/>
    </w:rPr>
  </w:style>
  <w:style w:type="paragraph" w:customStyle="1" w:styleId="6F94AF350730442ABABA06B2A2F612AB1">
    <w:name w:val="6F94AF350730442ABABA06B2A2F612AB1"/>
    <w:rsid w:val="000D3CB3"/>
    <w:rPr>
      <w:rFonts w:eastAsiaTheme="minorHAnsi"/>
      <w:lang w:eastAsia="en-US"/>
    </w:rPr>
  </w:style>
  <w:style w:type="paragraph" w:customStyle="1" w:styleId="8639C9E0EA744B029AC3B5D653799E931">
    <w:name w:val="8639C9E0EA744B029AC3B5D653799E931"/>
    <w:rsid w:val="000D3CB3"/>
    <w:rPr>
      <w:rFonts w:eastAsiaTheme="minorHAnsi"/>
      <w:lang w:eastAsia="en-US"/>
    </w:rPr>
  </w:style>
  <w:style w:type="paragraph" w:customStyle="1" w:styleId="9513F02E11C64B5CA5B6E3FE786EF8AD1">
    <w:name w:val="9513F02E11C64B5CA5B6E3FE786EF8AD1"/>
    <w:rsid w:val="000D3CB3"/>
    <w:rPr>
      <w:rFonts w:eastAsiaTheme="minorHAnsi"/>
      <w:lang w:eastAsia="en-US"/>
    </w:rPr>
  </w:style>
  <w:style w:type="paragraph" w:customStyle="1" w:styleId="D9999BF87E3E4DCC839AB3376879F3621">
    <w:name w:val="D9999BF87E3E4DCC839AB3376879F3621"/>
    <w:rsid w:val="000D3CB3"/>
    <w:rPr>
      <w:rFonts w:eastAsiaTheme="minorHAnsi"/>
      <w:lang w:eastAsia="en-US"/>
    </w:rPr>
  </w:style>
  <w:style w:type="paragraph" w:customStyle="1" w:styleId="0A6CE683D7DC4F1C94D167BBBE3F60C91">
    <w:name w:val="0A6CE683D7DC4F1C94D167BBBE3F60C91"/>
    <w:rsid w:val="000D3CB3"/>
    <w:rPr>
      <w:rFonts w:eastAsiaTheme="minorHAnsi"/>
      <w:lang w:eastAsia="en-US"/>
    </w:rPr>
  </w:style>
  <w:style w:type="paragraph" w:customStyle="1" w:styleId="80A0489E467B4453830916DCD32F20B31">
    <w:name w:val="80A0489E467B4453830916DCD32F20B31"/>
    <w:rsid w:val="000D3CB3"/>
    <w:rPr>
      <w:rFonts w:eastAsiaTheme="minorHAnsi"/>
      <w:lang w:eastAsia="en-US"/>
    </w:rPr>
  </w:style>
  <w:style w:type="paragraph" w:customStyle="1" w:styleId="62527F50B71840528B2D7B76931346411">
    <w:name w:val="62527F50B71840528B2D7B76931346411"/>
    <w:rsid w:val="000D3CB3"/>
    <w:rPr>
      <w:rFonts w:eastAsiaTheme="minorHAnsi"/>
      <w:lang w:eastAsia="en-US"/>
    </w:rPr>
  </w:style>
  <w:style w:type="paragraph" w:customStyle="1" w:styleId="58B3455CF4F6410397691676C3AF255A1">
    <w:name w:val="58B3455CF4F6410397691676C3AF255A1"/>
    <w:rsid w:val="000D3CB3"/>
    <w:rPr>
      <w:rFonts w:eastAsiaTheme="minorHAnsi"/>
      <w:lang w:eastAsia="en-US"/>
    </w:rPr>
  </w:style>
  <w:style w:type="paragraph" w:customStyle="1" w:styleId="E76198F7B44343E1ACD13EA7215CF3691">
    <w:name w:val="E76198F7B44343E1ACD13EA7215CF36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1">
    <w:name w:val="0BF4A5392E554EA9B409A3D6AA4097461"/>
    <w:rsid w:val="000D3CB3"/>
    <w:rPr>
      <w:rFonts w:eastAsiaTheme="minorHAnsi"/>
      <w:lang w:eastAsia="en-US"/>
    </w:rPr>
  </w:style>
  <w:style w:type="paragraph" w:customStyle="1" w:styleId="9B3E6D4607AB4F33A0CEA7E78057EE4E1">
    <w:name w:val="9B3E6D4607AB4F33A0CEA7E78057EE4E1"/>
    <w:rsid w:val="000D3CB3"/>
    <w:rPr>
      <w:rFonts w:eastAsiaTheme="minorHAnsi"/>
      <w:lang w:eastAsia="en-US"/>
    </w:rPr>
  </w:style>
  <w:style w:type="paragraph" w:customStyle="1" w:styleId="F07989A3446940FEA1DD73EB7D012E411">
    <w:name w:val="F07989A3446940FEA1DD73EB7D012E411"/>
    <w:rsid w:val="000D3CB3"/>
    <w:rPr>
      <w:rFonts w:eastAsiaTheme="minorHAnsi"/>
      <w:lang w:eastAsia="en-US"/>
    </w:rPr>
  </w:style>
  <w:style w:type="paragraph" w:customStyle="1" w:styleId="EDEB05DD09FC449BBB6BD8D372D0A5401">
    <w:name w:val="EDEB05DD09FC449BBB6BD8D372D0A5401"/>
    <w:rsid w:val="000D3CB3"/>
    <w:rPr>
      <w:rFonts w:eastAsiaTheme="minorHAnsi"/>
      <w:lang w:eastAsia="en-US"/>
    </w:rPr>
  </w:style>
  <w:style w:type="paragraph" w:customStyle="1" w:styleId="2136603BDA60476189FBE1C25AE1ABC91">
    <w:name w:val="2136603BDA60476189FBE1C25AE1ABC91"/>
    <w:rsid w:val="000D3CB3"/>
    <w:rPr>
      <w:rFonts w:eastAsiaTheme="minorHAnsi"/>
      <w:lang w:eastAsia="en-US"/>
    </w:rPr>
  </w:style>
  <w:style w:type="paragraph" w:customStyle="1" w:styleId="5F051642125344F19BAD0FBE0C8D43331">
    <w:name w:val="5F051642125344F19BAD0FBE0C8D43331"/>
    <w:rsid w:val="000D3CB3"/>
    <w:rPr>
      <w:rFonts w:eastAsiaTheme="minorHAnsi"/>
      <w:lang w:eastAsia="en-US"/>
    </w:rPr>
  </w:style>
  <w:style w:type="paragraph" w:customStyle="1" w:styleId="73FFB9C73ADC4F529A87A9C1675376791">
    <w:name w:val="73FFB9C73ADC4F529A87A9C1675376791"/>
    <w:rsid w:val="000D3CB3"/>
    <w:rPr>
      <w:rFonts w:eastAsiaTheme="minorHAnsi"/>
      <w:lang w:eastAsia="en-US"/>
    </w:rPr>
  </w:style>
  <w:style w:type="paragraph" w:customStyle="1" w:styleId="EDC05140EBCC472BB897EC7196284BCB1">
    <w:name w:val="EDC05140EBCC472BB897EC7196284BCB1"/>
    <w:rsid w:val="000D3CB3"/>
    <w:rPr>
      <w:rFonts w:eastAsiaTheme="minorHAnsi"/>
      <w:lang w:eastAsia="en-US"/>
    </w:rPr>
  </w:style>
  <w:style w:type="paragraph" w:customStyle="1" w:styleId="E002AAC634984814A9A13BEB656DE6D6">
    <w:name w:val="E002AAC634984814A9A13BEB656DE6D6"/>
    <w:rsid w:val="000D3CB3"/>
    <w:rPr>
      <w:rFonts w:eastAsiaTheme="minorHAnsi"/>
      <w:lang w:eastAsia="en-US"/>
    </w:rPr>
  </w:style>
  <w:style w:type="paragraph" w:customStyle="1" w:styleId="5159BA4475404951AD996BC01A07E2891">
    <w:name w:val="5159BA4475404951AD996BC01A07E2891"/>
    <w:rsid w:val="000D3CB3"/>
    <w:rPr>
      <w:rFonts w:eastAsiaTheme="minorHAnsi"/>
      <w:lang w:eastAsia="en-US"/>
    </w:rPr>
  </w:style>
  <w:style w:type="paragraph" w:customStyle="1" w:styleId="BD085B7F44054C9DB219D20F4B4BA2771">
    <w:name w:val="BD085B7F44054C9DB219D20F4B4BA2771"/>
    <w:rsid w:val="000D3CB3"/>
    <w:rPr>
      <w:rFonts w:eastAsiaTheme="minorHAnsi"/>
      <w:lang w:eastAsia="en-US"/>
    </w:rPr>
  </w:style>
  <w:style w:type="paragraph" w:customStyle="1" w:styleId="A36D93DF8F3E4B6DBED00C29CDFF78221">
    <w:name w:val="A36D93DF8F3E4B6DBED00C29CDFF78221"/>
    <w:rsid w:val="000D3CB3"/>
    <w:rPr>
      <w:rFonts w:eastAsiaTheme="minorHAnsi"/>
      <w:lang w:eastAsia="en-US"/>
    </w:rPr>
  </w:style>
  <w:style w:type="paragraph" w:customStyle="1" w:styleId="ED026DCE5DF6482CBB0730B1B58D7CD51">
    <w:name w:val="ED026DCE5DF6482CBB0730B1B58D7CD51"/>
    <w:rsid w:val="000D3CB3"/>
    <w:rPr>
      <w:rFonts w:eastAsiaTheme="minorHAnsi"/>
      <w:lang w:eastAsia="en-US"/>
    </w:rPr>
  </w:style>
  <w:style w:type="paragraph" w:customStyle="1" w:styleId="0706C57B3ECC4661926B057ECAE69F061">
    <w:name w:val="0706C57B3ECC4661926B057ECAE69F061"/>
    <w:rsid w:val="000D3CB3"/>
    <w:rPr>
      <w:rFonts w:eastAsiaTheme="minorHAnsi"/>
      <w:lang w:eastAsia="en-US"/>
    </w:rPr>
  </w:style>
  <w:style w:type="paragraph" w:customStyle="1" w:styleId="232E62A526BC40D8802236A239CE377B1">
    <w:name w:val="232E62A526BC40D8802236A239CE377B1"/>
    <w:rsid w:val="000D3CB3"/>
    <w:rPr>
      <w:rFonts w:eastAsiaTheme="minorHAnsi"/>
      <w:lang w:eastAsia="en-US"/>
    </w:rPr>
  </w:style>
  <w:style w:type="paragraph" w:customStyle="1" w:styleId="ACF4016AC5FE42ABAD3B05866C2A8A641">
    <w:name w:val="ACF4016AC5FE42ABAD3B05866C2A8A641"/>
    <w:rsid w:val="000D3CB3"/>
    <w:rPr>
      <w:rFonts w:eastAsiaTheme="minorHAnsi"/>
      <w:lang w:eastAsia="en-US"/>
    </w:rPr>
  </w:style>
  <w:style w:type="paragraph" w:customStyle="1" w:styleId="24B7B6B4F05449F0A07F365DD0CD6EE91">
    <w:name w:val="24B7B6B4F05449F0A07F365DD0CD6EE91"/>
    <w:rsid w:val="000D3CB3"/>
    <w:rPr>
      <w:rFonts w:eastAsiaTheme="minorHAnsi"/>
      <w:lang w:eastAsia="en-US"/>
    </w:rPr>
  </w:style>
  <w:style w:type="paragraph" w:customStyle="1" w:styleId="9C70D2D3879F4727AF26C007E6C10CAC1">
    <w:name w:val="9C70D2D3879F4727AF26C007E6C10CAC1"/>
    <w:rsid w:val="000D3CB3"/>
    <w:rPr>
      <w:rFonts w:eastAsiaTheme="minorHAnsi"/>
      <w:lang w:eastAsia="en-US"/>
    </w:rPr>
  </w:style>
  <w:style w:type="paragraph" w:customStyle="1" w:styleId="00ABF11B30574F1E8BFF220555A5108E1">
    <w:name w:val="00ABF11B30574F1E8BFF220555A5108E1"/>
    <w:rsid w:val="000D3CB3"/>
    <w:rPr>
      <w:rFonts w:eastAsiaTheme="minorHAnsi"/>
      <w:lang w:eastAsia="en-US"/>
    </w:rPr>
  </w:style>
  <w:style w:type="paragraph" w:customStyle="1" w:styleId="054879EFBDBA4BB3B2E81001B9EC36281">
    <w:name w:val="054879EFBDBA4BB3B2E81001B9EC36281"/>
    <w:rsid w:val="000D3CB3"/>
    <w:rPr>
      <w:rFonts w:eastAsiaTheme="minorHAnsi"/>
      <w:lang w:eastAsia="en-US"/>
    </w:rPr>
  </w:style>
  <w:style w:type="paragraph" w:customStyle="1" w:styleId="803D48D7BA18490AA98E100FD35D251C1">
    <w:name w:val="803D48D7BA18490AA98E100FD35D251C1"/>
    <w:rsid w:val="000D3CB3"/>
    <w:rPr>
      <w:rFonts w:eastAsiaTheme="minorHAnsi"/>
      <w:lang w:eastAsia="en-US"/>
    </w:rPr>
  </w:style>
  <w:style w:type="paragraph" w:customStyle="1" w:styleId="7731ECF8B9244EFBA6204DA127528F511">
    <w:name w:val="7731ECF8B9244EFBA6204DA127528F511"/>
    <w:rsid w:val="000D3CB3"/>
    <w:rPr>
      <w:rFonts w:eastAsiaTheme="minorHAnsi"/>
      <w:lang w:eastAsia="en-US"/>
    </w:rPr>
  </w:style>
  <w:style w:type="paragraph" w:customStyle="1" w:styleId="82E5D845344F49B486FAE33A7C3831CE1">
    <w:name w:val="82E5D845344F49B486FAE33A7C3831CE1"/>
    <w:rsid w:val="000D3CB3"/>
    <w:rPr>
      <w:rFonts w:eastAsiaTheme="minorHAnsi"/>
      <w:lang w:eastAsia="en-US"/>
    </w:rPr>
  </w:style>
  <w:style w:type="paragraph" w:customStyle="1" w:styleId="97BD9EF16DBA4A18A1EC541B7EC5303A1">
    <w:name w:val="97BD9EF16DBA4A18A1EC541B7EC5303A1"/>
    <w:rsid w:val="000D3CB3"/>
    <w:rPr>
      <w:rFonts w:eastAsiaTheme="minorHAnsi"/>
      <w:lang w:eastAsia="en-US"/>
    </w:rPr>
  </w:style>
  <w:style w:type="paragraph" w:customStyle="1" w:styleId="8EC5F925D536446C89E4E6B19C34FF8D1">
    <w:name w:val="8EC5F925D536446C89E4E6B19C34FF8D1"/>
    <w:rsid w:val="000D3CB3"/>
    <w:rPr>
      <w:rFonts w:eastAsiaTheme="minorHAnsi"/>
      <w:lang w:eastAsia="en-US"/>
    </w:rPr>
  </w:style>
  <w:style w:type="paragraph" w:customStyle="1" w:styleId="FE09DF64C278493BA6D2789C4BBDE5901">
    <w:name w:val="FE09DF64C278493BA6D2789C4BBDE5901"/>
    <w:rsid w:val="000D3CB3"/>
    <w:rPr>
      <w:rFonts w:eastAsiaTheme="minorHAnsi"/>
      <w:lang w:eastAsia="en-US"/>
    </w:rPr>
  </w:style>
  <w:style w:type="paragraph" w:customStyle="1" w:styleId="C7EF9F46AED440FEA085B6F5DCD727431">
    <w:name w:val="C7EF9F46AED440FEA085B6F5DCD727431"/>
    <w:rsid w:val="000D3CB3"/>
    <w:rPr>
      <w:rFonts w:eastAsiaTheme="minorHAnsi"/>
      <w:lang w:eastAsia="en-US"/>
    </w:rPr>
  </w:style>
  <w:style w:type="paragraph" w:customStyle="1" w:styleId="6496233BD17A45A5B4C44CF6E8155FA21">
    <w:name w:val="6496233BD17A45A5B4C44CF6E8155FA21"/>
    <w:rsid w:val="000D3CB3"/>
    <w:rPr>
      <w:rFonts w:eastAsiaTheme="minorHAnsi"/>
      <w:lang w:eastAsia="en-US"/>
    </w:rPr>
  </w:style>
  <w:style w:type="paragraph" w:customStyle="1" w:styleId="8405F45F3EA14600BF9B99968F4000001">
    <w:name w:val="8405F45F3EA14600BF9B99968F4000001"/>
    <w:rsid w:val="000D3CB3"/>
    <w:rPr>
      <w:rFonts w:eastAsiaTheme="minorHAnsi"/>
      <w:lang w:eastAsia="en-US"/>
    </w:rPr>
  </w:style>
  <w:style w:type="paragraph" w:customStyle="1" w:styleId="9C2E36AC4CB7445C820375D9F200E3F61">
    <w:name w:val="9C2E36AC4CB7445C820375D9F200E3F61"/>
    <w:rsid w:val="000D3CB3"/>
    <w:rPr>
      <w:rFonts w:eastAsiaTheme="minorHAnsi"/>
      <w:lang w:eastAsia="en-US"/>
    </w:rPr>
  </w:style>
  <w:style w:type="paragraph" w:customStyle="1" w:styleId="3C8F1A3E952B4AFAA9925C7378522C121">
    <w:name w:val="3C8F1A3E952B4AFAA9925C7378522C121"/>
    <w:rsid w:val="000D3CB3"/>
    <w:rPr>
      <w:rFonts w:eastAsiaTheme="minorHAnsi"/>
      <w:lang w:eastAsia="en-US"/>
    </w:rPr>
  </w:style>
  <w:style w:type="paragraph" w:customStyle="1" w:styleId="400C2D3B5AC349259D87B22F94279E571">
    <w:name w:val="400C2D3B5AC349259D87B22F94279E571"/>
    <w:rsid w:val="000D3CB3"/>
    <w:rPr>
      <w:rFonts w:eastAsiaTheme="minorHAnsi"/>
      <w:lang w:eastAsia="en-US"/>
    </w:rPr>
  </w:style>
  <w:style w:type="paragraph" w:customStyle="1" w:styleId="F83B63D86E1E4109BDD495F500C821151">
    <w:name w:val="F83B63D86E1E4109BDD495F500C821151"/>
    <w:rsid w:val="000D3CB3"/>
    <w:rPr>
      <w:rFonts w:eastAsiaTheme="minorHAnsi"/>
      <w:lang w:eastAsia="en-US"/>
    </w:rPr>
  </w:style>
  <w:style w:type="paragraph" w:customStyle="1" w:styleId="E456CC84298C40E2B3BEDB82733F75B61">
    <w:name w:val="E456CC84298C40E2B3BEDB82733F75B61"/>
    <w:rsid w:val="000D3CB3"/>
    <w:rPr>
      <w:rFonts w:eastAsiaTheme="minorHAnsi"/>
      <w:lang w:eastAsia="en-US"/>
    </w:rPr>
  </w:style>
  <w:style w:type="paragraph" w:customStyle="1" w:styleId="6EC65CCE459047A29E16E9E8DC0532B21">
    <w:name w:val="6EC65CCE459047A29E16E9E8DC0532B21"/>
    <w:rsid w:val="000D3CB3"/>
    <w:rPr>
      <w:rFonts w:eastAsiaTheme="minorHAnsi"/>
      <w:lang w:eastAsia="en-US"/>
    </w:rPr>
  </w:style>
  <w:style w:type="paragraph" w:customStyle="1" w:styleId="997D608D76C843EDB126273D33BB96B21">
    <w:name w:val="997D608D76C843EDB126273D33BB96B21"/>
    <w:rsid w:val="000D3CB3"/>
    <w:rPr>
      <w:rFonts w:eastAsiaTheme="minorHAnsi"/>
      <w:lang w:eastAsia="en-US"/>
    </w:rPr>
  </w:style>
  <w:style w:type="paragraph" w:customStyle="1" w:styleId="A4BF0062C73A4D59B9025EC7337F9A471">
    <w:name w:val="A4BF0062C73A4D59B9025EC7337F9A471"/>
    <w:rsid w:val="000D3CB3"/>
    <w:rPr>
      <w:rFonts w:eastAsiaTheme="minorHAnsi"/>
      <w:lang w:eastAsia="en-US"/>
    </w:rPr>
  </w:style>
  <w:style w:type="paragraph" w:customStyle="1" w:styleId="B4BA278D67DC4691BBDCFD0B60973B8C1">
    <w:name w:val="B4BA278D67DC4691BBDCFD0B60973B8C1"/>
    <w:rsid w:val="000D3CB3"/>
    <w:rPr>
      <w:rFonts w:eastAsiaTheme="minorHAnsi"/>
      <w:lang w:eastAsia="en-US"/>
    </w:rPr>
  </w:style>
  <w:style w:type="paragraph" w:customStyle="1" w:styleId="AEFEFC65DDC548A0BEF725799B546CAF1">
    <w:name w:val="AEFEFC65DDC548A0BEF725799B546CAF1"/>
    <w:rsid w:val="000D3CB3"/>
    <w:rPr>
      <w:rFonts w:eastAsiaTheme="minorHAnsi"/>
      <w:lang w:eastAsia="en-US"/>
    </w:rPr>
  </w:style>
  <w:style w:type="paragraph" w:customStyle="1" w:styleId="BFBF7376661847D498D003A0EB0816841">
    <w:name w:val="BFBF7376661847D498D003A0EB0816841"/>
    <w:rsid w:val="000D3CB3"/>
    <w:rPr>
      <w:rFonts w:eastAsiaTheme="minorHAnsi"/>
      <w:lang w:eastAsia="en-US"/>
    </w:rPr>
  </w:style>
  <w:style w:type="paragraph" w:customStyle="1" w:styleId="9208B840A17443E1B887E0C53302D8C11">
    <w:name w:val="9208B840A17443E1B887E0C53302D8C11"/>
    <w:rsid w:val="000D3CB3"/>
    <w:rPr>
      <w:rFonts w:eastAsiaTheme="minorHAnsi"/>
      <w:lang w:eastAsia="en-US"/>
    </w:rPr>
  </w:style>
  <w:style w:type="paragraph" w:customStyle="1" w:styleId="583311B9BF2349CC8DFF2F3FEA20ECA21">
    <w:name w:val="583311B9BF2349CC8DFF2F3FEA20ECA21"/>
    <w:rsid w:val="000D3CB3"/>
    <w:rPr>
      <w:rFonts w:eastAsiaTheme="minorHAnsi"/>
      <w:lang w:eastAsia="en-US"/>
    </w:rPr>
  </w:style>
  <w:style w:type="paragraph" w:customStyle="1" w:styleId="B35F6034D5C84075A3684B96BE94F35D1">
    <w:name w:val="B35F6034D5C84075A3684B96BE94F35D1"/>
    <w:rsid w:val="000D3CB3"/>
    <w:rPr>
      <w:rFonts w:eastAsiaTheme="minorHAnsi"/>
      <w:lang w:eastAsia="en-US"/>
    </w:rPr>
  </w:style>
  <w:style w:type="paragraph" w:customStyle="1" w:styleId="750D5822090A4EA19CA58168C3F65AC21">
    <w:name w:val="750D5822090A4EA19CA58168C3F65AC21"/>
    <w:rsid w:val="000D3CB3"/>
    <w:rPr>
      <w:rFonts w:eastAsiaTheme="minorHAnsi"/>
      <w:lang w:eastAsia="en-US"/>
    </w:rPr>
  </w:style>
  <w:style w:type="paragraph" w:customStyle="1" w:styleId="549243E6770949368256598ADD0918BF1">
    <w:name w:val="549243E6770949368256598ADD0918BF1"/>
    <w:rsid w:val="000D3CB3"/>
    <w:rPr>
      <w:rFonts w:eastAsiaTheme="minorHAnsi"/>
      <w:lang w:eastAsia="en-US"/>
    </w:rPr>
  </w:style>
  <w:style w:type="paragraph" w:customStyle="1" w:styleId="43189B26D61A4BB5B3C3DFAF49E2BC551">
    <w:name w:val="43189B26D61A4BB5B3C3DFAF49E2BC551"/>
    <w:rsid w:val="000D3CB3"/>
    <w:rPr>
      <w:rFonts w:eastAsiaTheme="minorHAnsi"/>
      <w:lang w:eastAsia="en-US"/>
    </w:rPr>
  </w:style>
  <w:style w:type="paragraph" w:customStyle="1" w:styleId="69703D889D054CC28E8C973AFE90F8DB1">
    <w:name w:val="69703D889D054CC28E8C973AFE90F8DB1"/>
    <w:rsid w:val="000D3CB3"/>
    <w:rPr>
      <w:rFonts w:eastAsiaTheme="minorHAnsi"/>
      <w:lang w:eastAsia="en-US"/>
    </w:rPr>
  </w:style>
  <w:style w:type="paragraph" w:customStyle="1" w:styleId="9D0ABC0E8BC2401A9D6883C2E27B6F6D1">
    <w:name w:val="9D0ABC0E8BC2401A9D6883C2E27B6F6D1"/>
    <w:rsid w:val="000D3CB3"/>
    <w:rPr>
      <w:rFonts w:eastAsiaTheme="minorHAnsi"/>
      <w:lang w:eastAsia="en-US"/>
    </w:rPr>
  </w:style>
  <w:style w:type="paragraph" w:customStyle="1" w:styleId="C2AE4EC541104C8B82C3DB13B0ACEA6E1">
    <w:name w:val="C2AE4EC541104C8B82C3DB13B0ACEA6E1"/>
    <w:rsid w:val="000D3CB3"/>
    <w:rPr>
      <w:rFonts w:eastAsiaTheme="minorHAnsi"/>
      <w:lang w:eastAsia="en-US"/>
    </w:rPr>
  </w:style>
  <w:style w:type="paragraph" w:customStyle="1" w:styleId="05AF9AF028C44460BC98510B9D37EC191">
    <w:name w:val="05AF9AF028C44460BC98510B9D37EC1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1">
    <w:name w:val="4799B49703F747388E450BC3362A409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1">
    <w:name w:val="5AF1FDEC9610413083A4863C32B27FE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1">
    <w:name w:val="7A8D0D4CC2924733A310DCF18B36CDAD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1">
    <w:name w:val="9DDE5D8DA3DB4739861E76DC62C8531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1">
    <w:name w:val="7259987BA2F44F6B8E6D9871EE66663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1">
    <w:name w:val="0CD146B442734172869889586531CE3F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1">
    <w:name w:val="52E95B49E0594D0FAB514111DAFB421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1">
    <w:name w:val="2F4D5F1D16894D50BE8FFF553EAF17D01"/>
    <w:rsid w:val="000D3CB3"/>
    <w:rPr>
      <w:rFonts w:eastAsiaTheme="minorHAnsi"/>
      <w:lang w:eastAsia="en-US"/>
    </w:rPr>
  </w:style>
  <w:style w:type="paragraph" w:customStyle="1" w:styleId="222EB70DC833477C9A3E503E1F4FA55A1">
    <w:name w:val="222EB70DC833477C9A3E503E1F4FA55A1"/>
    <w:rsid w:val="000D3CB3"/>
    <w:rPr>
      <w:rFonts w:eastAsiaTheme="minorHAnsi"/>
      <w:lang w:eastAsia="en-US"/>
    </w:rPr>
  </w:style>
  <w:style w:type="paragraph" w:customStyle="1" w:styleId="8097DFA63CB44A47AE725321F1F7B5AE1">
    <w:name w:val="8097DFA63CB44A47AE725321F1F7B5AE1"/>
    <w:rsid w:val="000D3CB3"/>
    <w:rPr>
      <w:rFonts w:eastAsiaTheme="minorHAnsi"/>
      <w:lang w:eastAsia="en-US"/>
    </w:rPr>
  </w:style>
  <w:style w:type="paragraph" w:customStyle="1" w:styleId="42588BFB15814C55AC57C9080F249E991">
    <w:name w:val="42588BFB15814C55AC57C9080F249E991"/>
    <w:rsid w:val="000D3CB3"/>
    <w:rPr>
      <w:rFonts w:eastAsiaTheme="minorHAnsi"/>
      <w:lang w:eastAsia="en-US"/>
    </w:rPr>
  </w:style>
  <w:style w:type="paragraph" w:customStyle="1" w:styleId="77555DE4BB0641019B57B76F2EF8F95D1">
    <w:name w:val="77555DE4BB0641019B57B76F2EF8F95D1"/>
    <w:rsid w:val="000D3CB3"/>
    <w:rPr>
      <w:rFonts w:eastAsiaTheme="minorHAnsi"/>
      <w:lang w:eastAsia="en-US"/>
    </w:rPr>
  </w:style>
  <w:style w:type="paragraph" w:customStyle="1" w:styleId="1F210FB03D3F40F08E4381A2FBC6D80F1">
    <w:name w:val="1F210FB03D3F40F08E4381A2FBC6D80F1"/>
    <w:rsid w:val="000D3CB3"/>
    <w:rPr>
      <w:rFonts w:eastAsiaTheme="minorHAnsi"/>
      <w:lang w:eastAsia="en-US"/>
    </w:rPr>
  </w:style>
  <w:style w:type="paragraph" w:customStyle="1" w:styleId="4C3C76DD365C4144A3503D88225C39391">
    <w:name w:val="4C3C76DD365C4144A3503D88225C39391"/>
    <w:rsid w:val="000D3CB3"/>
    <w:rPr>
      <w:rFonts w:eastAsiaTheme="minorHAnsi"/>
      <w:lang w:eastAsia="en-US"/>
    </w:rPr>
  </w:style>
  <w:style w:type="paragraph" w:customStyle="1" w:styleId="FDBB85C1155846FC9FF5EF4976A7D0491">
    <w:name w:val="FDBB85C1155846FC9FF5EF4976A7D0491"/>
    <w:rsid w:val="000D3CB3"/>
    <w:rPr>
      <w:rFonts w:eastAsiaTheme="minorHAnsi"/>
      <w:lang w:eastAsia="en-US"/>
    </w:rPr>
  </w:style>
  <w:style w:type="paragraph" w:customStyle="1" w:styleId="F74AC82815B447AD8F295943824B726C1">
    <w:name w:val="F74AC82815B447AD8F295943824B726C1"/>
    <w:rsid w:val="000D3CB3"/>
    <w:rPr>
      <w:rFonts w:eastAsiaTheme="minorHAnsi"/>
      <w:lang w:eastAsia="en-US"/>
    </w:rPr>
  </w:style>
  <w:style w:type="paragraph" w:customStyle="1" w:styleId="582F91734C0E499A83D23355B1401A151">
    <w:name w:val="582F91734C0E499A83D23355B1401A151"/>
    <w:rsid w:val="000D3CB3"/>
    <w:rPr>
      <w:rFonts w:eastAsiaTheme="minorHAnsi"/>
      <w:lang w:eastAsia="en-US"/>
    </w:rPr>
  </w:style>
  <w:style w:type="paragraph" w:customStyle="1" w:styleId="E843FF34B2A845B6B990DB6528F25F761">
    <w:name w:val="E843FF34B2A845B6B990DB6528F25F761"/>
    <w:rsid w:val="000D3CB3"/>
    <w:rPr>
      <w:rFonts w:eastAsiaTheme="minorHAnsi"/>
      <w:lang w:eastAsia="en-US"/>
    </w:rPr>
  </w:style>
  <w:style w:type="paragraph" w:customStyle="1" w:styleId="912309AAC2C946A880F3B2FE3039E25D1">
    <w:name w:val="912309AAC2C946A880F3B2FE3039E25D1"/>
    <w:rsid w:val="000D3CB3"/>
    <w:rPr>
      <w:rFonts w:eastAsiaTheme="minorHAnsi"/>
      <w:lang w:eastAsia="en-US"/>
    </w:rPr>
  </w:style>
  <w:style w:type="paragraph" w:customStyle="1" w:styleId="DC69BA860D3B410AA001C80F0748B94D1">
    <w:name w:val="DC69BA860D3B410AA001C80F0748B94D1"/>
    <w:rsid w:val="000D3CB3"/>
    <w:rPr>
      <w:rFonts w:eastAsiaTheme="minorHAnsi"/>
      <w:lang w:eastAsia="en-US"/>
    </w:rPr>
  </w:style>
  <w:style w:type="paragraph" w:customStyle="1" w:styleId="2876B6B8BC2C494DABB59C413D5745241">
    <w:name w:val="2876B6B8BC2C494DABB59C413D5745241"/>
    <w:rsid w:val="000D3CB3"/>
    <w:rPr>
      <w:rFonts w:eastAsiaTheme="minorHAnsi"/>
      <w:lang w:eastAsia="en-US"/>
    </w:rPr>
  </w:style>
  <w:style w:type="paragraph" w:customStyle="1" w:styleId="1FAA6FCC17E547DCA1C5BF58E40D34E91">
    <w:name w:val="1FAA6FCC17E547DCA1C5BF58E40D34E91"/>
    <w:rsid w:val="000D3CB3"/>
    <w:rPr>
      <w:rFonts w:eastAsiaTheme="minorHAnsi"/>
      <w:lang w:eastAsia="en-US"/>
    </w:rPr>
  </w:style>
  <w:style w:type="paragraph" w:customStyle="1" w:styleId="54353D3A98EA4914B8933D8167120B26">
    <w:name w:val="54353D3A98EA4914B8933D8167120B26"/>
    <w:rsid w:val="000D3CB3"/>
  </w:style>
  <w:style w:type="paragraph" w:customStyle="1" w:styleId="157E33A49B5246EFB7A4E5BA0997A599">
    <w:name w:val="157E33A49B5246EFB7A4E5BA0997A599"/>
    <w:rsid w:val="000D3CB3"/>
  </w:style>
  <w:style w:type="paragraph" w:customStyle="1" w:styleId="8EF9B1D83F7E4A148B7DE2C9F6B8E1EA">
    <w:name w:val="8EF9B1D83F7E4A148B7DE2C9F6B8E1EA"/>
    <w:rsid w:val="000D3CB3"/>
  </w:style>
  <w:style w:type="paragraph" w:customStyle="1" w:styleId="C1C70C72EAB04CA7AAD018FFC65B7C5A">
    <w:name w:val="C1C70C72EAB04CA7AAD018FFC65B7C5A"/>
    <w:rsid w:val="000D3CB3"/>
  </w:style>
  <w:style w:type="paragraph" w:customStyle="1" w:styleId="D0E666072A2340D084A7C51F250ADEBA">
    <w:name w:val="D0E666072A2340D084A7C51F250ADEBA"/>
    <w:rsid w:val="000D3CB3"/>
  </w:style>
  <w:style w:type="paragraph" w:customStyle="1" w:styleId="B2FCF74AA9A04B21870DE7EADC3B345C">
    <w:name w:val="B2FCF74AA9A04B21870DE7EADC3B345C"/>
    <w:rsid w:val="000D3CB3"/>
  </w:style>
  <w:style w:type="paragraph" w:customStyle="1" w:styleId="53C23B8FBEE9494C9080CE7EF125D5E2">
    <w:name w:val="53C23B8FBEE9494C9080CE7EF125D5E2"/>
    <w:rsid w:val="000D3CB3"/>
  </w:style>
  <w:style w:type="paragraph" w:customStyle="1" w:styleId="B8D0461E4DC0444DAE2494789C7039E3">
    <w:name w:val="B8D0461E4DC0444DAE2494789C7039E3"/>
    <w:rsid w:val="000D3CB3"/>
  </w:style>
  <w:style w:type="paragraph" w:customStyle="1" w:styleId="AD1F0566948E4B8784BF8BB6EFCE6F23">
    <w:name w:val="AD1F0566948E4B8784BF8BB6EFCE6F23"/>
    <w:rsid w:val="000D3CB3"/>
  </w:style>
  <w:style w:type="paragraph" w:customStyle="1" w:styleId="92F8367C7C4549D6A239216EA2BA4683">
    <w:name w:val="92F8367C7C4549D6A239216EA2BA4683"/>
    <w:rsid w:val="000D3CB3"/>
  </w:style>
  <w:style w:type="paragraph" w:customStyle="1" w:styleId="0452D003A4914127B2E3C961EA4A1A7F">
    <w:name w:val="0452D003A4914127B2E3C961EA4A1A7F"/>
    <w:rsid w:val="000D3CB3"/>
  </w:style>
  <w:style w:type="paragraph" w:customStyle="1" w:styleId="6B8844FCBC5A4553ADD2DD3F5ACF706C">
    <w:name w:val="6B8844FCBC5A4553ADD2DD3F5ACF706C"/>
    <w:rsid w:val="000D3CB3"/>
  </w:style>
  <w:style w:type="paragraph" w:customStyle="1" w:styleId="B34595FC08754571849BA5D556E7D4C2">
    <w:name w:val="B34595FC08754571849BA5D556E7D4C2"/>
    <w:rsid w:val="000D3CB3"/>
  </w:style>
  <w:style w:type="paragraph" w:customStyle="1" w:styleId="FE4993CC161B4ECB98E4AADDFAC64377">
    <w:name w:val="FE4993CC161B4ECB98E4AADDFAC64377"/>
    <w:rsid w:val="000D3CB3"/>
  </w:style>
  <w:style w:type="paragraph" w:customStyle="1" w:styleId="C57DA7E449BD43E1A0FB2415B2AC7B81">
    <w:name w:val="C57DA7E449BD43E1A0FB2415B2AC7B81"/>
    <w:rsid w:val="000D3CB3"/>
  </w:style>
  <w:style w:type="paragraph" w:customStyle="1" w:styleId="758AF212992B4BA5B91DC08396F6D7A3">
    <w:name w:val="758AF212992B4BA5B91DC08396F6D7A3"/>
    <w:rsid w:val="000D3CB3"/>
  </w:style>
  <w:style w:type="paragraph" w:customStyle="1" w:styleId="034EB95159EF4778B3C80F6DDB02DF1B">
    <w:name w:val="034EB95159EF4778B3C80F6DDB02DF1B"/>
    <w:rsid w:val="000D3CB3"/>
  </w:style>
  <w:style w:type="paragraph" w:customStyle="1" w:styleId="DDC84871FD4D46D78334B85CE9EF37B6">
    <w:name w:val="DDC84871FD4D46D78334B85CE9EF37B6"/>
    <w:rsid w:val="000D3CB3"/>
  </w:style>
  <w:style w:type="paragraph" w:customStyle="1" w:styleId="0BC4FBAA0AF94834AA0A7BFEFE6396F6">
    <w:name w:val="0BC4FBAA0AF94834AA0A7BFEFE6396F6"/>
    <w:rsid w:val="000D3CB3"/>
  </w:style>
  <w:style w:type="paragraph" w:customStyle="1" w:styleId="8E87A374B8544A028174415EFC1B1691">
    <w:name w:val="8E87A374B8544A028174415EFC1B1691"/>
    <w:rsid w:val="000D3CB3"/>
  </w:style>
  <w:style w:type="paragraph" w:customStyle="1" w:styleId="07ECBD891A6046F8B92DFE3FB06EAD02">
    <w:name w:val="07ECBD891A6046F8B92DFE3FB06EAD02"/>
    <w:rsid w:val="000D3CB3"/>
  </w:style>
  <w:style w:type="paragraph" w:customStyle="1" w:styleId="06A1544C3B79489B8D12AC8FE346044E">
    <w:name w:val="06A1544C3B79489B8D12AC8FE346044E"/>
    <w:rsid w:val="000D3CB3"/>
  </w:style>
  <w:style w:type="paragraph" w:customStyle="1" w:styleId="8721D998A1F9454597851B87A272066D">
    <w:name w:val="8721D998A1F9454597851B87A272066D"/>
    <w:rsid w:val="000D3CB3"/>
  </w:style>
  <w:style w:type="paragraph" w:customStyle="1" w:styleId="132BD467BA3A4DD3A1E4AA9B743D917E">
    <w:name w:val="132BD467BA3A4DD3A1E4AA9B743D917E"/>
    <w:rsid w:val="000D3CB3"/>
  </w:style>
  <w:style w:type="paragraph" w:customStyle="1" w:styleId="CAA1AED08FD147F0970E3EE1DF1106DB">
    <w:name w:val="CAA1AED08FD147F0970E3EE1DF1106DB"/>
    <w:rsid w:val="000D3CB3"/>
  </w:style>
  <w:style w:type="paragraph" w:customStyle="1" w:styleId="2AD0D1080E1148AF81130CCDC4A577D7">
    <w:name w:val="2AD0D1080E1148AF81130CCDC4A577D7"/>
    <w:rsid w:val="000D3CB3"/>
  </w:style>
  <w:style w:type="paragraph" w:customStyle="1" w:styleId="E0578BD4E59242FF90226C6048F094E4">
    <w:name w:val="E0578BD4E59242FF90226C6048F094E4"/>
    <w:rsid w:val="000D3CB3"/>
  </w:style>
  <w:style w:type="paragraph" w:customStyle="1" w:styleId="993652B360BF4A20B2960758C8F24AD6">
    <w:name w:val="993652B360BF4A20B2960758C8F24AD6"/>
    <w:rsid w:val="000D3CB3"/>
  </w:style>
  <w:style w:type="paragraph" w:customStyle="1" w:styleId="25E749DC98064E4F95A2E2C8B678522C">
    <w:name w:val="25E749DC98064E4F95A2E2C8B678522C"/>
    <w:rsid w:val="000D3CB3"/>
  </w:style>
  <w:style w:type="paragraph" w:customStyle="1" w:styleId="4D36AB029EF84303BB712D91F76E12CB">
    <w:name w:val="4D36AB029EF84303BB712D91F76E12CB"/>
    <w:rsid w:val="000D3CB3"/>
  </w:style>
  <w:style w:type="paragraph" w:customStyle="1" w:styleId="9C3F29EC7F98473C93EBE722A33DC70C">
    <w:name w:val="9C3F29EC7F98473C93EBE722A33DC70C"/>
    <w:rsid w:val="000D3CB3"/>
  </w:style>
  <w:style w:type="paragraph" w:customStyle="1" w:styleId="014B0C71F393444191DF432CE100E197">
    <w:name w:val="014B0C71F393444191DF432CE100E197"/>
    <w:rsid w:val="000D3CB3"/>
  </w:style>
  <w:style w:type="paragraph" w:customStyle="1" w:styleId="DA060DA2330E4711AA89C22BEB336423">
    <w:name w:val="DA060DA2330E4711AA89C22BEB336423"/>
    <w:rsid w:val="000D3CB3"/>
  </w:style>
  <w:style w:type="paragraph" w:customStyle="1" w:styleId="BCE72015908F44EB8CFAC39172C15915">
    <w:name w:val="BCE72015908F44EB8CFAC39172C15915"/>
    <w:rsid w:val="000D3CB3"/>
  </w:style>
  <w:style w:type="paragraph" w:customStyle="1" w:styleId="5570C953D9A0492681D1497776A4DA95">
    <w:name w:val="5570C953D9A0492681D1497776A4DA95"/>
    <w:rsid w:val="000D3CB3"/>
  </w:style>
  <w:style w:type="paragraph" w:customStyle="1" w:styleId="1BF69DBA7E5A4F2DA06F4FB4CF64CFD1">
    <w:name w:val="1BF69DBA7E5A4F2DA06F4FB4CF64CFD1"/>
    <w:rsid w:val="000D3CB3"/>
  </w:style>
  <w:style w:type="paragraph" w:customStyle="1" w:styleId="D3C50D26DC6C475397E4D978D12DC672">
    <w:name w:val="D3C50D26DC6C475397E4D978D12DC672"/>
    <w:rsid w:val="000D3CB3"/>
  </w:style>
  <w:style w:type="paragraph" w:customStyle="1" w:styleId="D55E23B7D8E64E5494B9FC9CA2D4135D">
    <w:name w:val="D55E23B7D8E64E5494B9FC9CA2D4135D"/>
    <w:rsid w:val="000D3CB3"/>
  </w:style>
  <w:style w:type="paragraph" w:customStyle="1" w:styleId="3E00C24378084ACCBD020D5F7CDB6192">
    <w:name w:val="3E00C24378084ACCBD020D5F7CDB6192"/>
    <w:rsid w:val="000D3CB3"/>
  </w:style>
  <w:style w:type="paragraph" w:customStyle="1" w:styleId="0F93788F69AF420B899CEE0B6ADACC9E">
    <w:name w:val="0F93788F69AF420B899CEE0B6ADACC9E"/>
    <w:rsid w:val="000D3CB3"/>
  </w:style>
  <w:style w:type="paragraph" w:customStyle="1" w:styleId="D66F53008BCB48A6A6310B71F30FFD2C">
    <w:name w:val="D66F53008BCB48A6A6310B71F30FFD2C"/>
    <w:rsid w:val="000D3CB3"/>
  </w:style>
  <w:style w:type="paragraph" w:customStyle="1" w:styleId="A7789F87A80C41B588E54A4516BAD67F">
    <w:name w:val="A7789F87A80C41B588E54A4516BAD67F"/>
    <w:rsid w:val="000D3CB3"/>
  </w:style>
  <w:style w:type="paragraph" w:customStyle="1" w:styleId="EBBBAAF19D304B28803AEA1D6EE3EA3C">
    <w:name w:val="EBBBAAF19D304B28803AEA1D6EE3EA3C"/>
    <w:rsid w:val="000D3CB3"/>
  </w:style>
  <w:style w:type="paragraph" w:customStyle="1" w:styleId="FA9A513CA843443D9810282EB4542BEB">
    <w:name w:val="FA9A513CA843443D9810282EB4542BEB"/>
    <w:rsid w:val="000D3CB3"/>
  </w:style>
  <w:style w:type="paragraph" w:customStyle="1" w:styleId="D50BA07940D5444F8DD4AD469947CB5D">
    <w:name w:val="D50BA07940D5444F8DD4AD469947CB5D"/>
    <w:rsid w:val="000D3CB3"/>
  </w:style>
  <w:style w:type="paragraph" w:customStyle="1" w:styleId="F1739234790C4C2BAE9F56F6EAE2270A">
    <w:name w:val="F1739234790C4C2BAE9F56F6EAE2270A"/>
    <w:rsid w:val="000D3CB3"/>
  </w:style>
  <w:style w:type="paragraph" w:customStyle="1" w:styleId="C7A92FAA77414CB78E4250279075B95D">
    <w:name w:val="C7A92FAA77414CB78E4250279075B95D"/>
    <w:rsid w:val="000D3CB3"/>
  </w:style>
  <w:style w:type="paragraph" w:customStyle="1" w:styleId="E41ED51142674DF6B47F24253613F81C">
    <w:name w:val="E41ED51142674DF6B47F24253613F81C"/>
    <w:rsid w:val="000D3CB3"/>
  </w:style>
  <w:style w:type="paragraph" w:customStyle="1" w:styleId="0FBA865505684E668DDC26D1921953CB4">
    <w:name w:val="0FBA865505684E668DDC26D1921953CB4"/>
    <w:rsid w:val="000D3CB3"/>
    <w:rPr>
      <w:rFonts w:eastAsiaTheme="minorHAnsi"/>
      <w:lang w:eastAsia="en-US"/>
    </w:rPr>
  </w:style>
  <w:style w:type="paragraph" w:customStyle="1" w:styleId="379A79C604494F10A13D5F3525083D4E9">
    <w:name w:val="379A79C604494F10A13D5F3525083D4E9"/>
    <w:rsid w:val="000D3CB3"/>
    <w:rPr>
      <w:rFonts w:eastAsiaTheme="minorHAnsi"/>
      <w:lang w:eastAsia="en-US"/>
    </w:rPr>
  </w:style>
  <w:style w:type="paragraph" w:customStyle="1" w:styleId="B9677FD285D64C31ACEC163EADFCF43B6">
    <w:name w:val="B9677FD285D64C31ACEC163EADFCF43B6"/>
    <w:rsid w:val="000D3CB3"/>
    <w:rPr>
      <w:rFonts w:eastAsiaTheme="minorHAnsi"/>
      <w:lang w:eastAsia="en-US"/>
    </w:rPr>
  </w:style>
  <w:style w:type="paragraph" w:customStyle="1" w:styleId="A62E9D411A6C404B9DC670AFAABF906217">
    <w:name w:val="A62E9D411A6C404B9DC670AFAABF906217"/>
    <w:rsid w:val="000D3CB3"/>
    <w:rPr>
      <w:rFonts w:eastAsiaTheme="minorHAnsi"/>
      <w:lang w:eastAsia="en-US"/>
    </w:rPr>
  </w:style>
  <w:style w:type="paragraph" w:customStyle="1" w:styleId="06D87844606D45DDBBBB1243DD5ED98F14">
    <w:name w:val="06D87844606D45DDBBBB1243DD5ED98F14"/>
    <w:rsid w:val="000D3CB3"/>
    <w:rPr>
      <w:rFonts w:eastAsiaTheme="minorHAnsi"/>
      <w:lang w:eastAsia="en-US"/>
    </w:rPr>
  </w:style>
  <w:style w:type="paragraph" w:customStyle="1" w:styleId="54825879407B4DC3B73DD80BDD53B4EB14">
    <w:name w:val="54825879407B4DC3B73DD80BDD53B4EB14"/>
    <w:rsid w:val="000D3CB3"/>
    <w:rPr>
      <w:rFonts w:eastAsiaTheme="minorHAnsi"/>
      <w:lang w:eastAsia="en-US"/>
    </w:rPr>
  </w:style>
  <w:style w:type="paragraph" w:customStyle="1" w:styleId="811E085D578E4E85813E1EDCBB01C49014">
    <w:name w:val="811E085D578E4E85813E1EDCBB01C49014"/>
    <w:rsid w:val="000D3CB3"/>
    <w:rPr>
      <w:rFonts w:eastAsiaTheme="minorHAnsi"/>
      <w:lang w:eastAsia="en-US"/>
    </w:rPr>
  </w:style>
  <w:style w:type="paragraph" w:customStyle="1" w:styleId="8468605C6D824177B61DBB0ED766931E14">
    <w:name w:val="8468605C6D824177B61DBB0ED766931E14"/>
    <w:rsid w:val="000D3CB3"/>
    <w:rPr>
      <w:rFonts w:eastAsiaTheme="minorHAnsi"/>
      <w:lang w:eastAsia="en-US"/>
    </w:rPr>
  </w:style>
  <w:style w:type="paragraph" w:customStyle="1" w:styleId="E610314A91E844DB8A7D6188E769101417">
    <w:name w:val="E610314A91E844DB8A7D6188E769101417"/>
    <w:rsid w:val="000D3CB3"/>
    <w:rPr>
      <w:rFonts w:eastAsiaTheme="minorHAnsi"/>
      <w:lang w:eastAsia="en-US"/>
    </w:rPr>
  </w:style>
  <w:style w:type="paragraph" w:customStyle="1" w:styleId="0E28E58322AC48B49AB84A12C1AEBCE114">
    <w:name w:val="0E28E58322AC48B49AB84A12C1AEBCE114"/>
    <w:rsid w:val="000D3CB3"/>
    <w:rPr>
      <w:rFonts w:eastAsiaTheme="minorHAnsi"/>
      <w:lang w:eastAsia="en-US"/>
    </w:rPr>
  </w:style>
  <w:style w:type="paragraph" w:customStyle="1" w:styleId="AE2B15C6ECD04545AD659F7127C3E87817">
    <w:name w:val="AE2B15C6ECD04545AD659F7127C3E87817"/>
    <w:rsid w:val="000D3CB3"/>
    <w:rPr>
      <w:rFonts w:eastAsiaTheme="minorHAnsi"/>
      <w:lang w:eastAsia="en-US"/>
    </w:rPr>
  </w:style>
  <w:style w:type="paragraph" w:customStyle="1" w:styleId="24B8667E1C7746DD9679097D25FFB88C17">
    <w:name w:val="24B8667E1C7746DD9679097D25FFB88C17"/>
    <w:rsid w:val="000D3CB3"/>
    <w:rPr>
      <w:rFonts w:eastAsiaTheme="minorHAnsi"/>
      <w:lang w:eastAsia="en-US"/>
    </w:rPr>
  </w:style>
  <w:style w:type="paragraph" w:customStyle="1" w:styleId="663F261677F54EFBACD523B3D58EC67D17">
    <w:name w:val="663F261677F54EFBACD523B3D58EC67D17"/>
    <w:rsid w:val="000D3CB3"/>
    <w:rPr>
      <w:rFonts w:eastAsiaTheme="minorHAnsi"/>
      <w:lang w:eastAsia="en-US"/>
    </w:rPr>
  </w:style>
  <w:style w:type="paragraph" w:customStyle="1" w:styleId="5BE22796E1344C59B09A2C6B68EE64534">
    <w:name w:val="5BE22796E1344C59B09A2C6B68EE64534"/>
    <w:rsid w:val="000D3CB3"/>
    <w:rPr>
      <w:rFonts w:eastAsiaTheme="minorHAnsi"/>
      <w:lang w:eastAsia="en-US"/>
    </w:rPr>
  </w:style>
  <w:style w:type="paragraph" w:customStyle="1" w:styleId="2A8BDF1861524458AEEAE810A05D50684">
    <w:name w:val="2A8BDF1861524458AEEAE810A05D50684"/>
    <w:rsid w:val="000D3CB3"/>
    <w:rPr>
      <w:rFonts w:eastAsiaTheme="minorHAnsi"/>
      <w:lang w:eastAsia="en-US"/>
    </w:rPr>
  </w:style>
  <w:style w:type="paragraph" w:customStyle="1" w:styleId="A41DA39F8B834FA1B997E4073189648C4">
    <w:name w:val="A41DA39F8B834FA1B997E4073189648C4"/>
    <w:rsid w:val="000D3CB3"/>
    <w:rPr>
      <w:rFonts w:eastAsiaTheme="minorHAnsi"/>
      <w:lang w:eastAsia="en-US"/>
    </w:rPr>
  </w:style>
  <w:style w:type="paragraph" w:customStyle="1" w:styleId="46330D5240E645BB93E2BD0631D522704">
    <w:name w:val="46330D5240E645BB93E2BD0631D522704"/>
    <w:rsid w:val="000D3CB3"/>
    <w:rPr>
      <w:rFonts w:eastAsiaTheme="minorHAnsi"/>
      <w:lang w:eastAsia="en-US"/>
    </w:rPr>
  </w:style>
  <w:style w:type="paragraph" w:customStyle="1" w:styleId="E2D4DDCDEEAF4522B9869326AC12865E4">
    <w:name w:val="E2D4DDCDEEAF4522B9869326AC12865E4"/>
    <w:rsid w:val="000D3CB3"/>
    <w:rPr>
      <w:rFonts w:eastAsiaTheme="minorHAnsi"/>
      <w:lang w:eastAsia="en-US"/>
    </w:rPr>
  </w:style>
  <w:style w:type="paragraph" w:customStyle="1" w:styleId="A96EE6CA6C494B2387761CA9297BED3C4">
    <w:name w:val="A96EE6CA6C494B2387761CA9297BED3C4"/>
    <w:rsid w:val="000D3CB3"/>
    <w:rPr>
      <w:rFonts w:eastAsiaTheme="minorHAnsi"/>
      <w:lang w:eastAsia="en-US"/>
    </w:rPr>
  </w:style>
  <w:style w:type="paragraph" w:customStyle="1" w:styleId="02947B0E38214FA28CA0F79BB3AE8E3F4">
    <w:name w:val="02947B0E38214FA28CA0F79BB3AE8E3F4"/>
    <w:rsid w:val="000D3CB3"/>
    <w:rPr>
      <w:rFonts w:eastAsiaTheme="minorHAnsi"/>
      <w:lang w:eastAsia="en-US"/>
    </w:rPr>
  </w:style>
  <w:style w:type="paragraph" w:customStyle="1" w:styleId="38E32783D8FA496D9E48285CD6B020E94">
    <w:name w:val="38E32783D8FA496D9E48285CD6B020E94"/>
    <w:rsid w:val="000D3CB3"/>
    <w:rPr>
      <w:rFonts w:eastAsiaTheme="minorHAnsi"/>
      <w:lang w:eastAsia="en-US"/>
    </w:rPr>
  </w:style>
  <w:style w:type="paragraph" w:customStyle="1" w:styleId="BE4809510DC04E9FA63982E93AFA6AFF4">
    <w:name w:val="BE4809510DC04E9FA63982E93AFA6AFF4"/>
    <w:rsid w:val="000D3CB3"/>
    <w:rPr>
      <w:rFonts w:eastAsiaTheme="minorHAnsi"/>
      <w:lang w:eastAsia="en-US"/>
    </w:rPr>
  </w:style>
  <w:style w:type="paragraph" w:customStyle="1" w:styleId="69DE4BAA1E2E479981019C35039C257D4">
    <w:name w:val="69DE4BAA1E2E479981019C35039C257D4"/>
    <w:rsid w:val="000D3CB3"/>
    <w:rPr>
      <w:rFonts w:eastAsiaTheme="minorHAnsi"/>
      <w:lang w:eastAsia="en-US"/>
    </w:rPr>
  </w:style>
  <w:style w:type="paragraph" w:customStyle="1" w:styleId="0604CE67D646465CA82A4689EC6FD2D64">
    <w:name w:val="0604CE67D646465CA82A4689EC6FD2D64"/>
    <w:rsid w:val="000D3CB3"/>
    <w:rPr>
      <w:rFonts w:eastAsiaTheme="minorHAnsi"/>
      <w:lang w:eastAsia="en-US"/>
    </w:rPr>
  </w:style>
  <w:style w:type="paragraph" w:customStyle="1" w:styleId="AB61ABEB8AC4471AA23027AD27BE2F0F14">
    <w:name w:val="AB61ABEB8AC4471AA23027AD27BE2F0F14"/>
    <w:rsid w:val="000D3CB3"/>
    <w:rPr>
      <w:rFonts w:eastAsiaTheme="minorHAnsi"/>
      <w:lang w:eastAsia="en-US"/>
    </w:rPr>
  </w:style>
  <w:style w:type="paragraph" w:customStyle="1" w:styleId="BAD68F0AF7214514B8167667FEA28EFE2">
    <w:name w:val="BAD68F0AF7214514B8167667FEA28EFE2"/>
    <w:rsid w:val="000D3CB3"/>
    <w:rPr>
      <w:rFonts w:eastAsiaTheme="minorHAnsi"/>
      <w:lang w:eastAsia="en-US"/>
    </w:rPr>
  </w:style>
  <w:style w:type="paragraph" w:customStyle="1" w:styleId="1289247263524ABD9690F20A8222375E2">
    <w:name w:val="1289247263524ABD9690F20A8222375E2"/>
    <w:rsid w:val="000D3CB3"/>
    <w:rPr>
      <w:rFonts w:eastAsiaTheme="minorHAnsi"/>
      <w:lang w:eastAsia="en-US"/>
    </w:rPr>
  </w:style>
  <w:style w:type="paragraph" w:customStyle="1" w:styleId="D48E47F3BCD942A48AF8CA2021439DD92">
    <w:name w:val="D48E47F3BCD942A48AF8CA2021439DD92"/>
    <w:rsid w:val="000D3CB3"/>
    <w:rPr>
      <w:rFonts w:eastAsiaTheme="minorHAnsi"/>
      <w:lang w:eastAsia="en-US"/>
    </w:rPr>
  </w:style>
  <w:style w:type="paragraph" w:customStyle="1" w:styleId="F773A17E4E784DB786B8AF29498B25012">
    <w:name w:val="F773A17E4E784DB786B8AF29498B25012"/>
    <w:rsid w:val="000D3CB3"/>
    <w:rPr>
      <w:rFonts w:eastAsiaTheme="minorHAnsi"/>
      <w:lang w:eastAsia="en-US"/>
    </w:rPr>
  </w:style>
  <w:style w:type="paragraph" w:customStyle="1" w:styleId="F127A9250EF449C6987CF0926AC749182">
    <w:name w:val="F127A9250EF449C6987CF0926AC749182"/>
    <w:rsid w:val="000D3CB3"/>
    <w:rPr>
      <w:rFonts w:eastAsiaTheme="minorHAnsi"/>
      <w:lang w:eastAsia="en-US"/>
    </w:rPr>
  </w:style>
  <w:style w:type="paragraph" w:customStyle="1" w:styleId="CB3B594112434E5E809B4E37FD7C12A02">
    <w:name w:val="CB3B594112434E5E809B4E37FD7C12A02"/>
    <w:rsid w:val="000D3CB3"/>
    <w:rPr>
      <w:rFonts w:eastAsiaTheme="minorHAnsi"/>
      <w:lang w:eastAsia="en-US"/>
    </w:rPr>
  </w:style>
  <w:style w:type="paragraph" w:customStyle="1" w:styleId="7B0B50665CB74777A7F4FB5E16676A3C2">
    <w:name w:val="7B0B50665CB74777A7F4FB5E16676A3C2"/>
    <w:rsid w:val="000D3CB3"/>
    <w:rPr>
      <w:rFonts w:eastAsiaTheme="minorHAnsi"/>
      <w:lang w:eastAsia="en-US"/>
    </w:rPr>
  </w:style>
  <w:style w:type="paragraph" w:customStyle="1" w:styleId="EDB2BF68837D4D4F96963472FE7579FA2">
    <w:name w:val="EDB2BF68837D4D4F96963472FE7579FA2"/>
    <w:rsid w:val="000D3CB3"/>
    <w:rPr>
      <w:rFonts w:eastAsiaTheme="minorHAnsi"/>
      <w:lang w:eastAsia="en-US"/>
    </w:rPr>
  </w:style>
  <w:style w:type="paragraph" w:customStyle="1" w:styleId="C27D72895133418794C9E1C29AF4112A2">
    <w:name w:val="C27D72895133418794C9E1C29AF4112A2"/>
    <w:rsid w:val="000D3CB3"/>
    <w:rPr>
      <w:rFonts w:eastAsiaTheme="minorHAnsi"/>
      <w:lang w:eastAsia="en-US"/>
    </w:rPr>
  </w:style>
  <w:style w:type="paragraph" w:customStyle="1" w:styleId="A58CAE8DFE764DA6BAFC2030367D01BF2">
    <w:name w:val="A58CAE8DFE764DA6BAFC2030367D01BF2"/>
    <w:rsid w:val="000D3CB3"/>
    <w:rPr>
      <w:rFonts w:eastAsiaTheme="minorHAnsi"/>
      <w:lang w:eastAsia="en-US"/>
    </w:rPr>
  </w:style>
  <w:style w:type="paragraph" w:customStyle="1" w:styleId="B0C2C85C7A3E4BA28602AD04EFCE57522">
    <w:name w:val="B0C2C85C7A3E4BA28602AD04EFCE57522"/>
    <w:rsid w:val="000D3CB3"/>
    <w:rPr>
      <w:rFonts w:eastAsiaTheme="minorHAnsi"/>
      <w:lang w:eastAsia="en-US"/>
    </w:rPr>
  </w:style>
  <w:style w:type="paragraph" w:customStyle="1" w:styleId="88C9BEAF83E04ACDB0CB3219DF6483E62">
    <w:name w:val="88C9BEAF83E04ACDB0CB3219DF6483E62"/>
    <w:rsid w:val="000D3CB3"/>
    <w:rPr>
      <w:rFonts w:eastAsiaTheme="minorHAnsi"/>
      <w:lang w:eastAsia="en-US"/>
    </w:rPr>
  </w:style>
  <w:style w:type="paragraph" w:customStyle="1" w:styleId="AA4C610AFC444ABAA9F9912684B798E52">
    <w:name w:val="AA4C610AFC444ABAA9F9912684B798E52"/>
    <w:rsid w:val="000D3CB3"/>
    <w:rPr>
      <w:rFonts w:eastAsiaTheme="minorHAnsi"/>
      <w:lang w:eastAsia="en-US"/>
    </w:rPr>
  </w:style>
  <w:style w:type="paragraph" w:customStyle="1" w:styleId="98BAED77C23B4FCD88CF5D3286E487DA2">
    <w:name w:val="98BAED77C23B4FCD88CF5D3286E487DA2"/>
    <w:rsid w:val="000D3CB3"/>
    <w:rPr>
      <w:rFonts w:eastAsiaTheme="minorHAnsi"/>
      <w:lang w:eastAsia="en-US"/>
    </w:rPr>
  </w:style>
  <w:style w:type="paragraph" w:customStyle="1" w:styleId="9B02E991C46841698C10BA1A56F3175E2">
    <w:name w:val="9B02E991C46841698C10BA1A56F3175E2"/>
    <w:rsid w:val="000D3CB3"/>
    <w:rPr>
      <w:rFonts w:eastAsiaTheme="minorHAnsi"/>
      <w:lang w:eastAsia="en-US"/>
    </w:rPr>
  </w:style>
  <w:style w:type="paragraph" w:customStyle="1" w:styleId="6F3A8C7AAEB24FDE8AB2A2E48F15E6A92">
    <w:name w:val="6F3A8C7AAEB24FDE8AB2A2E48F15E6A92"/>
    <w:rsid w:val="000D3CB3"/>
    <w:rPr>
      <w:rFonts w:eastAsiaTheme="minorHAnsi"/>
      <w:lang w:eastAsia="en-US"/>
    </w:rPr>
  </w:style>
  <w:style w:type="paragraph" w:customStyle="1" w:styleId="B786513155364476BA1DEC95597639432">
    <w:name w:val="B786513155364476BA1DEC95597639432"/>
    <w:rsid w:val="000D3CB3"/>
    <w:rPr>
      <w:rFonts w:eastAsiaTheme="minorHAnsi"/>
      <w:lang w:eastAsia="en-US"/>
    </w:rPr>
  </w:style>
  <w:style w:type="paragraph" w:customStyle="1" w:styleId="F593C536D4B3423ABA71AAB9490F9B022">
    <w:name w:val="F593C536D4B3423ABA71AAB9490F9B022"/>
    <w:rsid w:val="000D3CB3"/>
    <w:rPr>
      <w:rFonts w:eastAsiaTheme="minorHAnsi"/>
      <w:lang w:eastAsia="en-US"/>
    </w:rPr>
  </w:style>
  <w:style w:type="paragraph" w:customStyle="1" w:styleId="DD86E6D3B1F34A2D980A5C4378BD56E22">
    <w:name w:val="DD86E6D3B1F34A2D980A5C4378BD56E22"/>
    <w:rsid w:val="000D3CB3"/>
    <w:rPr>
      <w:rFonts w:eastAsiaTheme="minorHAnsi"/>
      <w:lang w:eastAsia="en-US"/>
    </w:rPr>
  </w:style>
  <w:style w:type="paragraph" w:customStyle="1" w:styleId="631825FDCD044DD386AD61B3B12963AF2">
    <w:name w:val="631825FDCD044DD386AD61B3B12963AF2"/>
    <w:rsid w:val="000D3CB3"/>
    <w:rPr>
      <w:rFonts w:eastAsiaTheme="minorHAnsi"/>
      <w:lang w:eastAsia="en-US"/>
    </w:rPr>
  </w:style>
  <w:style w:type="paragraph" w:customStyle="1" w:styleId="2A44F3B0ABF44DA191F22BA99A298F172">
    <w:name w:val="2A44F3B0ABF44DA191F22BA99A298F172"/>
    <w:rsid w:val="000D3CB3"/>
    <w:rPr>
      <w:rFonts w:eastAsiaTheme="minorHAnsi"/>
      <w:lang w:eastAsia="en-US"/>
    </w:rPr>
  </w:style>
  <w:style w:type="paragraph" w:customStyle="1" w:styleId="DE0AD0D685B241F08B86754ED5230DE22">
    <w:name w:val="DE0AD0D685B241F08B86754ED5230DE22"/>
    <w:rsid w:val="000D3CB3"/>
    <w:rPr>
      <w:rFonts w:eastAsiaTheme="minorHAnsi"/>
      <w:lang w:eastAsia="en-US"/>
    </w:rPr>
  </w:style>
  <w:style w:type="paragraph" w:customStyle="1" w:styleId="133CFB9A507F46DA8C7A7964E4EEE1BF2">
    <w:name w:val="133CFB9A507F46DA8C7A7964E4EEE1BF2"/>
    <w:rsid w:val="000D3CB3"/>
    <w:rPr>
      <w:rFonts w:eastAsiaTheme="minorHAnsi"/>
      <w:lang w:eastAsia="en-US"/>
    </w:rPr>
  </w:style>
  <w:style w:type="paragraph" w:customStyle="1" w:styleId="0AA88295A8E743FAB5D3D18BD723B29A2">
    <w:name w:val="0AA88295A8E743FAB5D3D18BD723B29A2"/>
    <w:rsid w:val="000D3CB3"/>
    <w:rPr>
      <w:rFonts w:eastAsiaTheme="minorHAnsi"/>
      <w:lang w:eastAsia="en-US"/>
    </w:rPr>
  </w:style>
  <w:style w:type="paragraph" w:customStyle="1" w:styleId="FDC276CF91AB46DAB6BF29615E051FE92">
    <w:name w:val="FDC276CF91AB46DAB6BF29615E051FE92"/>
    <w:rsid w:val="000D3CB3"/>
    <w:rPr>
      <w:rFonts w:eastAsiaTheme="minorHAnsi"/>
      <w:lang w:eastAsia="en-US"/>
    </w:rPr>
  </w:style>
  <w:style w:type="paragraph" w:customStyle="1" w:styleId="3531DAE1B6E84BB9810647732C5D91C32">
    <w:name w:val="3531DAE1B6E84BB9810647732C5D91C32"/>
    <w:rsid w:val="000D3CB3"/>
    <w:rPr>
      <w:rFonts w:eastAsiaTheme="minorHAnsi"/>
      <w:lang w:eastAsia="en-US"/>
    </w:rPr>
  </w:style>
  <w:style w:type="paragraph" w:customStyle="1" w:styleId="B65A116EACA44DB6A46299770843ACF42">
    <w:name w:val="B65A116EACA44DB6A46299770843ACF42"/>
    <w:rsid w:val="000D3CB3"/>
    <w:rPr>
      <w:rFonts w:eastAsiaTheme="minorHAnsi"/>
      <w:lang w:eastAsia="en-US"/>
    </w:rPr>
  </w:style>
  <w:style w:type="paragraph" w:customStyle="1" w:styleId="6C970D80A4634765893B7CD38E2779942">
    <w:name w:val="6C970D80A4634765893B7CD38E2779942"/>
    <w:rsid w:val="000D3CB3"/>
    <w:rPr>
      <w:rFonts w:eastAsiaTheme="minorHAnsi"/>
      <w:lang w:eastAsia="en-US"/>
    </w:rPr>
  </w:style>
  <w:style w:type="paragraph" w:customStyle="1" w:styleId="6F94AF350730442ABABA06B2A2F612AB2">
    <w:name w:val="6F94AF350730442ABABA06B2A2F612AB2"/>
    <w:rsid w:val="000D3CB3"/>
    <w:rPr>
      <w:rFonts w:eastAsiaTheme="minorHAnsi"/>
      <w:lang w:eastAsia="en-US"/>
    </w:rPr>
  </w:style>
  <w:style w:type="paragraph" w:customStyle="1" w:styleId="8639C9E0EA744B029AC3B5D653799E932">
    <w:name w:val="8639C9E0EA744B029AC3B5D653799E932"/>
    <w:rsid w:val="000D3CB3"/>
    <w:rPr>
      <w:rFonts w:eastAsiaTheme="minorHAnsi"/>
      <w:lang w:eastAsia="en-US"/>
    </w:rPr>
  </w:style>
  <w:style w:type="paragraph" w:customStyle="1" w:styleId="9513F02E11C64B5CA5B6E3FE786EF8AD2">
    <w:name w:val="9513F02E11C64B5CA5B6E3FE786EF8AD2"/>
    <w:rsid w:val="000D3CB3"/>
    <w:rPr>
      <w:rFonts w:eastAsiaTheme="minorHAnsi"/>
      <w:lang w:eastAsia="en-US"/>
    </w:rPr>
  </w:style>
  <w:style w:type="paragraph" w:customStyle="1" w:styleId="D9999BF87E3E4DCC839AB3376879F3622">
    <w:name w:val="D9999BF87E3E4DCC839AB3376879F3622"/>
    <w:rsid w:val="000D3CB3"/>
    <w:rPr>
      <w:rFonts w:eastAsiaTheme="minorHAnsi"/>
      <w:lang w:eastAsia="en-US"/>
    </w:rPr>
  </w:style>
  <w:style w:type="paragraph" w:customStyle="1" w:styleId="0A6CE683D7DC4F1C94D167BBBE3F60C92">
    <w:name w:val="0A6CE683D7DC4F1C94D167BBBE3F60C92"/>
    <w:rsid w:val="000D3CB3"/>
    <w:rPr>
      <w:rFonts w:eastAsiaTheme="minorHAnsi"/>
      <w:lang w:eastAsia="en-US"/>
    </w:rPr>
  </w:style>
  <w:style w:type="paragraph" w:customStyle="1" w:styleId="80A0489E467B4453830916DCD32F20B32">
    <w:name w:val="80A0489E467B4453830916DCD32F20B32"/>
    <w:rsid w:val="000D3CB3"/>
    <w:rPr>
      <w:rFonts w:eastAsiaTheme="minorHAnsi"/>
      <w:lang w:eastAsia="en-US"/>
    </w:rPr>
  </w:style>
  <w:style w:type="paragraph" w:customStyle="1" w:styleId="62527F50B71840528B2D7B76931346412">
    <w:name w:val="62527F50B71840528B2D7B76931346412"/>
    <w:rsid w:val="000D3CB3"/>
    <w:rPr>
      <w:rFonts w:eastAsiaTheme="minorHAnsi"/>
      <w:lang w:eastAsia="en-US"/>
    </w:rPr>
  </w:style>
  <w:style w:type="paragraph" w:customStyle="1" w:styleId="58B3455CF4F6410397691676C3AF255A2">
    <w:name w:val="58B3455CF4F6410397691676C3AF255A2"/>
    <w:rsid w:val="000D3CB3"/>
    <w:rPr>
      <w:rFonts w:eastAsiaTheme="minorHAnsi"/>
      <w:lang w:eastAsia="en-US"/>
    </w:rPr>
  </w:style>
  <w:style w:type="paragraph" w:customStyle="1" w:styleId="E76198F7B44343E1ACD13EA7215CF3692">
    <w:name w:val="E76198F7B44343E1ACD13EA7215CF36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2">
    <w:name w:val="0BF4A5392E554EA9B409A3D6AA4097462"/>
    <w:rsid w:val="000D3CB3"/>
    <w:rPr>
      <w:rFonts w:eastAsiaTheme="minorHAnsi"/>
      <w:lang w:eastAsia="en-US"/>
    </w:rPr>
  </w:style>
  <w:style w:type="paragraph" w:customStyle="1" w:styleId="9B3E6D4607AB4F33A0CEA7E78057EE4E2">
    <w:name w:val="9B3E6D4607AB4F33A0CEA7E78057EE4E2"/>
    <w:rsid w:val="000D3CB3"/>
    <w:rPr>
      <w:rFonts w:eastAsiaTheme="minorHAnsi"/>
      <w:lang w:eastAsia="en-US"/>
    </w:rPr>
  </w:style>
  <w:style w:type="paragraph" w:customStyle="1" w:styleId="F07989A3446940FEA1DD73EB7D012E412">
    <w:name w:val="F07989A3446940FEA1DD73EB7D012E412"/>
    <w:rsid w:val="000D3CB3"/>
    <w:rPr>
      <w:rFonts w:eastAsiaTheme="minorHAnsi"/>
      <w:lang w:eastAsia="en-US"/>
    </w:rPr>
  </w:style>
  <w:style w:type="paragraph" w:customStyle="1" w:styleId="EDEB05DD09FC449BBB6BD8D372D0A5402">
    <w:name w:val="EDEB05DD09FC449BBB6BD8D372D0A5402"/>
    <w:rsid w:val="000D3CB3"/>
    <w:rPr>
      <w:rFonts w:eastAsiaTheme="minorHAnsi"/>
      <w:lang w:eastAsia="en-US"/>
    </w:rPr>
  </w:style>
  <w:style w:type="paragraph" w:customStyle="1" w:styleId="2136603BDA60476189FBE1C25AE1ABC92">
    <w:name w:val="2136603BDA60476189FBE1C25AE1ABC92"/>
    <w:rsid w:val="000D3CB3"/>
    <w:rPr>
      <w:rFonts w:eastAsiaTheme="minorHAnsi"/>
      <w:lang w:eastAsia="en-US"/>
    </w:rPr>
  </w:style>
  <w:style w:type="paragraph" w:customStyle="1" w:styleId="5F051642125344F19BAD0FBE0C8D43332">
    <w:name w:val="5F051642125344F19BAD0FBE0C8D43332"/>
    <w:rsid w:val="000D3CB3"/>
    <w:rPr>
      <w:rFonts w:eastAsiaTheme="minorHAnsi"/>
      <w:lang w:eastAsia="en-US"/>
    </w:rPr>
  </w:style>
  <w:style w:type="paragraph" w:customStyle="1" w:styleId="73FFB9C73ADC4F529A87A9C1675376792">
    <w:name w:val="73FFB9C73ADC4F529A87A9C1675376792"/>
    <w:rsid w:val="000D3CB3"/>
    <w:rPr>
      <w:rFonts w:eastAsiaTheme="minorHAnsi"/>
      <w:lang w:eastAsia="en-US"/>
    </w:rPr>
  </w:style>
  <w:style w:type="paragraph" w:customStyle="1" w:styleId="EDC05140EBCC472BB897EC7196284BCB2">
    <w:name w:val="EDC05140EBCC472BB897EC7196284BCB2"/>
    <w:rsid w:val="000D3CB3"/>
    <w:rPr>
      <w:rFonts w:eastAsiaTheme="minorHAnsi"/>
      <w:lang w:eastAsia="en-US"/>
    </w:rPr>
  </w:style>
  <w:style w:type="paragraph" w:customStyle="1" w:styleId="E523169AF03648F39792D5DEED0EBD2D">
    <w:name w:val="E523169AF03648F39792D5DEED0EBD2D"/>
    <w:rsid w:val="000D3CB3"/>
    <w:rPr>
      <w:rFonts w:eastAsiaTheme="minorHAnsi"/>
      <w:lang w:eastAsia="en-US"/>
    </w:rPr>
  </w:style>
  <w:style w:type="paragraph" w:customStyle="1" w:styleId="54353D3A98EA4914B8933D8167120B261">
    <w:name w:val="54353D3A98EA4914B8933D8167120B261"/>
    <w:rsid w:val="000D3CB3"/>
    <w:rPr>
      <w:rFonts w:eastAsiaTheme="minorHAnsi"/>
      <w:lang w:eastAsia="en-US"/>
    </w:rPr>
  </w:style>
  <w:style w:type="paragraph" w:customStyle="1" w:styleId="157E33A49B5246EFB7A4E5BA0997A5991">
    <w:name w:val="157E33A49B5246EFB7A4E5BA0997A5991"/>
    <w:rsid w:val="000D3CB3"/>
    <w:rPr>
      <w:rFonts w:eastAsiaTheme="minorHAnsi"/>
      <w:lang w:eastAsia="en-US"/>
    </w:rPr>
  </w:style>
  <w:style w:type="paragraph" w:customStyle="1" w:styleId="8EF9B1D83F7E4A148B7DE2C9F6B8E1EA1">
    <w:name w:val="8EF9B1D83F7E4A148B7DE2C9F6B8E1EA1"/>
    <w:rsid w:val="000D3CB3"/>
    <w:rPr>
      <w:rFonts w:eastAsiaTheme="minorHAnsi"/>
      <w:lang w:eastAsia="en-US"/>
    </w:rPr>
  </w:style>
  <w:style w:type="paragraph" w:customStyle="1" w:styleId="C1C70C72EAB04CA7AAD018FFC65B7C5A1">
    <w:name w:val="C1C70C72EAB04CA7AAD018FFC65B7C5A1"/>
    <w:rsid w:val="000D3CB3"/>
    <w:rPr>
      <w:rFonts w:eastAsiaTheme="minorHAnsi"/>
      <w:lang w:eastAsia="en-US"/>
    </w:rPr>
  </w:style>
  <w:style w:type="paragraph" w:customStyle="1" w:styleId="D0E666072A2340D084A7C51F250ADEBA1">
    <w:name w:val="D0E666072A2340D084A7C51F250ADEBA1"/>
    <w:rsid w:val="000D3CB3"/>
    <w:rPr>
      <w:rFonts w:eastAsiaTheme="minorHAnsi"/>
      <w:lang w:eastAsia="en-US"/>
    </w:rPr>
  </w:style>
  <w:style w:type="paragraph" w:customStyle="1" w:styleId="B2FCF74AA9A04B21870DE7EADC3B345C1">
    <w:name w:val="B2FCF74AA9A04B21870DE7EADC3B345C1"/>
    <w:rsid w:val="000D3CB3"/>
    <w:rPr>
      <w:rFonts w:eastAsiaTheme="minorHAnsi"/>
      <w:lang w:eastAsia="en-US"/>
    </w:rPr>
  </w:style>
  <w:style w:type="paragraph" w:customStyle="1" w:styleId="53C23B8FBEE9494C9080CE7EF125D5E21">
    <w:name w:val="53C23B8FBEE9494C9080CE7EF125D5E21"/>
    <w:rsid w:val="000D3CB3"/>
    <w:rPr>
      <w:rFonts w:eastAsiaTheme="minorHAnsi"/>
      <w:lang w:eastAsia="en-US"/>
    </w:rPr>
  </w:style>
  <w:style w:type="paragraph" w:customStyle="1" w:styleId="B8D0461E4DC0444DAE2494789C7039E31">
    <w:name w:val="B8D0461E4DC0444DAE2494789C7039E31"/>
    <w:rsid w:val="000D3CB3"/>
    <w:rPr>
      <w:rFonts w:eastAsiaTheme="minorHAnsi"/>
      <w:lang w:eastAsia="en-US"/>
    </w:rPr>
  </w:style>
  <w:style w:type="paragraph" w:customStyle="1" w:styleId="AD1F0566948E4B8784BF8BB6EFCE6F231">
    <w:name w:val="AD1F0566948E4B8784BF8BB6EFCE6F231"/>
    <w:rsid w:val="000D3CB3"/>
    <w:rPr>
      <w:rFonts w:eastAsiaTheme="minorHAnsi"/>
      <w:lang w:eastAsia="en-US"/>
    </w:rPr>
  </w:style>
  <w:style w:type="paragraph" w:customStyle="1" w:styleId="92F8367C7C4549D6A239216EA2BA46831">
    <w:name w:val="92F8367C7C4549D6A239216EA2BA46831"/>
    <w:rsid w:val="000D3CB3"/>
    <w:rPr>
      <w:rFonts w:eastAsiaTheme="minorHAnsi"/>
      <w:lang w:eastAsia="en-US"/>
    </w:rPr>
  </w:style>
  <w:style w:type="paragraph" w:customStyle="1" w:styleId="0452D003A4914127B2E3C961EA4A1A7F1">
    <w:name w:val="0452D003A4914127B2E3C961EA4A1A7F1"/>
    <w:rsid w:val="000D3CB3"/>
    <w:rPr>
      <w:rFonts w:eastAsiaTheme="minorHAnsi"/>
      <w:lang w:eastAsia="en-US"/>
    </w:rPr>
  </w:style>
  <w:style w:type="paragraph" w:customStyle="1" w:styleId="6B8844FCBC5A4553ADD2DD3F5ACF706C1">
    <w:name w:val="6B8844FCBC5A4553ADD2DD3F5ACF706C1"/>
    <w:rsid w:val="000D3CB3"/>
    <w:rPr>
      <w:rFonts w:eastAsiaTheme="minorHAnsi"/>
      <w:lang w:eastAsia="en-US"/>
    </w:rPr>
  </w:style>
  <w:style w:type="paragraph" w:customStyle="1" w:styleId="B34595FC08754571849BA5D556E7D4C21">
    <w:name w:val="B34595FC08754571849BA5D556E7D4C21"/>
    <w:rsid w:val="000D3CB3"/>
    <w:rPr>
      <w:rFonts w:eastAsiaTheme="minorHAnsi"/>
      <w:lang w:eastAsia="en-US"/>
    </w:rPr>
  </w:style>
  <w:style w:type="paragraph" w:customStyle="1" w:styleId="FE4993CC161B4ECB98E4AADDFAC643771">
    <w:name w:val="FE4993CC161B4ECB98E4AADDFAC643771"/>
    <w:rsid w:val="000D3CB3"/>
    <w:rPr>
      <w:rFonts w:eastAsiaTheme="minorHAnsi"/>
      <w:lang w:eastAsia="en-US"/>
    </w:rPr>
  </w:style>
  <w:style w:type="paragraph" w:customStyle="1" w:styleId="C57DA7E449BD43E1A0FB2415B2AC7B811">
    <w:name w:val="C57DA7E449BD43E1A0FB2415B2AC7B811"/>
    <w:rsid w:val="000D3CB3"/>
    <w:rPr>
      <w:rFonts w:eastAsiaTheme="minorHAnsi"/>
      <w:lang w:eastAsia="en-US"/>
    </w:rPr>
  </w:style>
  <w:style w:type="paragraph" w:customStyle="1" w:styleId="758AF212992B4BA5B91DC08396F6D7A31">
    <w:name w:val="758AF212992B4BA5B91DC08396F6D7A31"/>
    <w:rsid w:val="000D3CB3"/>
    <w:rPr>
      <w:rFonts w:eastAsiaTheme="minorHAnsi"/>
      <w:lang w:eastAsia="en-US"/>
    </w:rPr>
  </w:style>
  <w:style w:type="paragraph" w:customStyle="1" w:styleId="034EB95159EF4778B3C80F6DDB02DF1B1">
    <w:name w:val="034EB95159EF4778B3C80F6DDB02DF1B1"/>
    <w:rsid w:val="000D3CB3"/>
    <w:rPr>
      <w:rFonts w:eastAsiaTheme="minorHAnsi"/>
      <w:lang w:eastAsia="en-US"/>
    </w:rPr>
  </w:style>
  <w:style w:type="paragraph" w:customStyle="1" w:styleId="DDC84871FD4D46D78334B85CE9EF37B61">
    <w:name w:val="DDC84871FD4D46D78334B85CE9EF37B61"/>
    <w:rsid w:val="000D3CB3"/>
    <w:rPr>
      <w:rFonts w:eastAsiaTheme="minorHAnsi"/>
      <w:lang w:eastAsia="en-US"/>
    </w:rPr>
  </w:style>
  <w:style w:type="paragraph" w:customStyle="1" w:styleId="0BC4FBAA0AF94834AA0A7BFEFE6396F61">
    <w:name w:val="0BC4FBAA0AF94834AA0A7BFEFE6396F61"/>
    <w:rsid w:val="000D3CB3"/>
    <w:rPr>
      <w:rFonts w:eastAsiaTheme="minorHAnsi"/>
      <w:lang w:eastAsia="en-US"/>
    </w:rPr>
  </w:style>
  <w:style w:type="paragraph" w:customStyle="1" w:styleId="8E87A374B8544A028174415EFC1B16911">
    <w:name w:val="8E87A374B8544A028174415EFC1B16911"/>
    <w:rsid w:val="000D3CB3"/>
    <w:rPr>
      <w:rFonts w:eastAsiaTheme="minorHAnsi"/>
      <w:lang w:eastAsia="en-US"/>
    </w:rPr>
  </w:style>
  <w:style w:type="paragraph" w:customStyle="1" w:styleId="07ECBD891A6046F8B92DFE3FB06EAD021">
    <w:name w:val="07ECBD891A6046F8B92DFE3FB06EAD021"/>
    <w:rsid w:val="000D3CB3"/>
    <w:rPr>
      <w:rFonts w:eastAsiaTheme="minorHAnsi"/>
      <w:lang w:eastAsia="en-US"/>
    </w:rPr>
  </w:style>
  <w:style w:type="paragraph" w:customStyle="1" w:styleId="06A1544C3B79489B8D12AC8FE346044E1">
    <w:name w:val="06A1544C3B79489B8D12AC8FE346044E1"/>
    <w:rsid w:val="000D3CB3"/>
    <w:rPr>
      <w:rFonts w:eastAsiaTheme="minorHAnsi"/>
      <w:lang w:eastAsia="en-US"/>
    </w:rPr>
  </w:style>
  <w:style w:type="paragraph" w:customStyle="1" w:styleId="8721D998A1F9454597851B87A272066D1">
    <w:name w:val="8721D998A1F9454597851B87A272066D1"/>
    <w:rsid w:val="000D3CB3"/>
    <w:rPr>
      <w:rFonts w:eastAsiaTheme="minorHAnsi"/>
      <w:lang w:eastAsia="en-US"/>
    </w:rPr>
  </w:style>
  <w:style w:type="paragraph" w:customStyle="1" w:styleId="132BD467BA3A4DD3A1E4AA9B743D917E1">
    <w:name w:val="132BD467BA3A4DD3A1E4AA9B743D917E1"/>
    <w:rsid w:val="000D3CB3"/>
    <w:rPr>
      <w:rFonts w:eastAsiaTheme="minorHAnsi"/>
      <w:lang w:eastAsia="en-US"/>
    </w:rPr>
  </w:style>
  <w:style w:type="paragraph" w:customStyle="1" w:styleId="CAA1AED08FD147F0970E3EE1DF1106DB1">
    <w:name w:val="CAA1AED08FD147F0970E3EE1DF1106DB1"/>
    <w:rsid w:val="000D3CB3"/>
    <w:rPr>
      <w:rFonts w:eastAsiaTheme="minorHAnsi"/>
      <w:lang w:eastAsia="en-US"/>
    </w:rPr>
  </w:style>
  <w:style w:type="paragraph" w:customStyle="1" w:styleId="2AD0D1080E1148AF81130CCDC4A577D71">
    <w:name w:val="2AD0D1080E1148AF81130CCDC4A577D71"/>
    <w:rsid w:val="000D3CB3"/>
    <w:rPr>
      <w:rFonts w:eastAsiaTheme="minorHAnsi"/>
      <w:lang w:eastAsia="en-US"/>
    </w:rPr>
  </w:style>
  <w:style w:type="paragraph" w:customStyle="1" w:styleId="E0578BD4E59242FF90226C6048F094E41">
    <w:name w:val="E0578BD4E59242FF90226C6048F094E41"/>
    <w:rsid w:val="000D3CB3"/>
    <w:rPr>
      <w:rFonts w:eastAsiaTheme="minorHAnsi"/>
      <w:lang w:eastAsia="en-US"/>
    </w:rPr>
  </w:style>
  <w:style w:type="paragraph" w:customStyle="1" w:styleId="993652B360BF4A20B2960758C8F24AD61">
    <w:name w:val="993652B360BF4A20B2960758C8F24AD61"/>
    <w:rsid w:val="000D3CB3"/>
    <w:rPr>
      <w:rFonts w:eastAsiaTheme="minorHAnsi"/>
      <w:lang w:eastAsia="en-US"/>
    </w:rPr>
  </w:style>
  <w:style w:type="paragraph" w:customStyle="1" w:styleId="25E749DC98064E4F95A2E2C8B678522C1">
    <w:name w:val="25E749DC98064E4F95A2E2C8B678522C1"/>
    <w:rsid w:val="000D3CB3"/>
    <w:rPr>
      <w:rFonts w:eastAsiaTheme="minorHAnsi"/>
      <w:lang w:eastAsia="en-US"/>
    </w:rPr>
  </w:style>
  <w:style w:type="paragraph" w:customStyle="1" w:styleId="4D36AB029EF84303BB712D91F76E12CB1">
    <w:name w:val="4D36AB029EF84303BB712D91F76E12CB1"/>
    <w:rsid w:val="000D3CB3"/>
    <w:rPr>
      <w:rFonts w:eastAsiaTheme="minorHAnsi"/>
      <w:lang w:eastAsia="en-US"/>
    </w:rPr>
  </w:style>
  <w:style w:type="paragraph" w:customStyle="1" w:styleId="9C3F29EC7F98473C93EBE722A33DC70C1">
    <w:name w:val="9C3F29EC7F98473C93EBE722A33DC70C1"/>
    <w:rsid w:val="000D3CB3"/>
    <w:rPr>
      <w:rFonts w:eastAsiaTheme="minorHAnsi"/>
      <w:lang w:eastAsia="en-US"/>
    </w:rPr>
  </w:style>
  <w:style w:type="paragraph" w:customStyle="1" w:styleId="014B0C71F393444191DF432CE100E1971">
    <w:name w:val="014B0C71F393444191DF432CE100E1971"/>
    <w:rsid w:val="000D3CB3"/>
    <w:rPr>
      <w:rFonts w:eastAsiaTheme="minorHAnsi"/>
      <w:lang w:eastAsia="en-US"/>
    </w:rPr>
  </w:style>
  <w:style w:type="paragraph" w:customStyle="1" w:styleId="DA060DA2330E4711AA89C22BEB3364231">
    <w:name w:val="DA060DA2330E4711AA89C22BEB3364231"/>
    <w:rsid w:val="000D3CB3"/>
    <w:rPr>
      <w:rFonts w:eastAsiaTheme="minorHAnsi"/>
      <w:lang w:eastAsia="en-US"/>
    </w:rPr>
  </w:style>
  <w:style w:type="paragraph" w:customStyle="1" w:styleId="BCE72015908F44EB8CFAC39172C159151">
    <w:name w:val="BCE72015908F44EB8CFAC39172C159151"/>
    <w:rsid w:val="000D3CB3"/>
    <w:rPr>
      <w:rFonts w:eastAsiaTheme="minorHAnsi"/>
      <w:lang w:eastAsia="en-US"/>
    </w:rPr>
  </w:style>
  <w:style w:type="paragraph" w:customStyle="1" w:styleId="5570C953D9A0492681D1497776A4DA951">
    <w:name w:val="5570C953D9A0492681D1497776A4DA951"/>
    <w:rsid w:val="000D3CB3"/>
    <w:rPr>
      <w:rFonts w:eastAsiaTheme="minorHAnsi"/>
      <w:lang w:eastAsia="en-US"/>
    </w:rPr>
  </w:style>
  <w:style w:type="paragraph" w:customStyle="1" w:styleId="1BF69DBA7E5A4F2DA06F4FB4CF64CFD11">
    <w:name w:val="1BF69DBA7E5A4F2DA06F4FB4CF64CFD11"/>
    <w:rsid w:val="000D3CB3"/>
    <w:rPr>
      <w:rFonts w:eastAsiaTheme="minorHAnsi"/>
      <w:lang w:eastAsia="en-US"/>
    </w:rPr>
  </w:style>
  <w:style w:type="paragraph" w:customStyle="1" w:styleId="D3C50D26DC6C475397E4D978D12DC6721">
    <w:name w:val="D3C50D26DC6C475397E4D978D12DC6721"/>
    <w:rsid w:val="000D3CB3"/>
    <w:rPr>
      <w:rFonts w:eastAsiaTheme="minorHAnsi"/>
      <w:lang w:eastAsia="en-US"/>
    </w:rPr>
  </w:style>
  <w:style w:type="paragraph" w:customStyle="1" w:styleId="D55E23B7D8E64E5494B9FC9CA2D4135D1">
    <w:name w:val="D55E23B7D8E64E5494B9FC9CA2D4135D1"/>
    <w:rsid w:val="000D3CB3"/>
    <w:rPr>
      <w:rFonts w:eastAsiaTheme="minorHAnsi"/>
      <w:lang w:eastAsia="en-US"/>
    </w:rPr>
  </w:style>
  <w:style w:type="paragraph" w:customStyle="1" w:styleId="3E00C24378084ACCBD020D5F7CDB61921">
    <w:name w:val="3E00C24378084ACCBD020D5F7CDB61921"/>
    <w:rsid w:val="000D3CB3"/>
    <w:rPr>
      <w:rFonts w:eastAsiaTheme="minorHAnsi"/>
      <w:lang w:eastAsia="en-US"/>
    </w:rPr>
  </w:style>
  <w:style w:type="paragraph" w:customStyle="1" w:styleId="0F93788F69AF420B899CEE0B6ADACC9E1">
    <w:name w:val="0F93788F69AF420B899CEE0B6ADACC9E1"/>
    <w:rsid w:val="000D3CB3"/>
    <w:rPr>
      <w:rFonts w:eastAsiaTheme="minorHAnsi"/>
      <w:lang w:eastAsia="en-US"/>
    </w:rPr>
  </w:style>
  <w:style w:type="paragraph" w:customStyle="1" w:styleId="D66F53008BCB48A6A6310B71F30FFD2C1">
    <w:name w:val="D66F53008BCB48A6A6310B71F30FFD2C1"/>
    <w:rsid w:val="000D3CB3"/>
    <w:rPr>
      <w:rFonts w:eastAsiaTheme="minorHAnsi"/>
      <w:lang w:eastAsia="en-US"/>
    </w:rPr>
  </w:style>
  <w:style w:type="paragraph" w:customStyle="1" w:styleId="A7789F87A80C41B588E54A4516BAD67F1">
    <w:name w:val="A7789F87A80C41B588E54A4516BAD67F1"/>
    <w:rsid w:val="000D3CB3"/>
    <w:rPr>
      <w:rFonts w:eastAsiaTheme="minorHAnsi"/>
      <w:lang w:eastAsia="en-US"/>
    </w:rPr>
  </w:style>
  <w:style w:type="paragraph" w:customStyle="1" w:styleId="EBBBAAF19D304B28803AEA1D6EE3EA3C1">
    <w:name w:val="EBBBAAF19D304B28803AEA1D6EE3EA3C1"/>
    <w:rsid w:val="000D3CB3"/>
    <w:rPr>
      <w:rFonts w:eastAsiaTheme="minorHAnsi"/>
      <w:lang w:eastAsia="en-US"/>
    </w:rPr>
  </w:style>
  <w:style w:type="paragraph" w:customStyle="1" w:styleId="FA9A513CA843443D9810282EB4542BEB1">
    <w:name w:val="FA9A513CA843443D9810282EB4542BEB1"/>
    <w:rsid w:val="000D3CB3"/>
    <w:rPr>
      <w:rFonts w:eastAsiaTheme="minorHAnsi"/>
      <w:lang w:eastAsia="en-US"/>
    </w:rPr>
  </w:style>
  <w:style w:type="paragraph" w:customStyle="1" w:styleId="D50BA07940D5444F8DD4AD469947CB5D1">
    <w:name w:val="D50BA07940D5444F8DD4AD469947CB5D1"/>
    <w:rsid w:val="000D3CB3"/>
    <w:rPr>
      <w:rFonts w:eastAsiaTheme="minorHAnsi"/>
      <w:lang w:eastAsia="en-US"/>
    </w:rPr>
  </w:style>
  <w:style w:type="paragraph" w:customStyle="1" w:styleId="F1739234790C4C2BAE9F56F6EAE2270A1">
    <w:name w:val="F1739234790C4C2BAE9F56F6EAE2270A1"/>
    <w:rsid w:val="000D3CB3"/>
    <w:rPr>
      <w:rFonts w:eastAsiaTheme="minorHAnsi"/>
      <w:lang w:eastAsia="en-US"/>
    </w:rPr>
  </w:style>
  <w:style w:type="paragraph" w:customStyle="1" w:styleId="C7A92FAA77414CB78E4250279075B95D1">
    <w:name w:val="C7A92FAA77414CB78E4250279075B95D1"/>
    <w:rsid w:val="000D3CB3"/>
    <w:rPr>
      <w:rFonts w:eastAsiaTheme="minorHAnsi"/>
      <w:lang w:eastAsia="en-US"/>
    </w:rPr>
  </w:style>
  <w:style w:type="paragraph" w:customStyle="1" w:styleId="E41ED51142674DF6B47F24253613F81C1">
    <w:name w:val="E41ED51142674DF6B47F24253613F81C1"/>
    <w:rsid w:val="000D3CB3"/>
    <w:rPr>
      <w:rFonts w:eastAsiaTheme="minorHAnsi"/>
      <w:lang w:eastAsia="en-US"/>
    </w:rPr>
  </w:style>
  <w:style w:type="paragraph" w:customStyle="1" w:styleId="5159BA4475404951AD996BC01A07E2892">
    <w:name w:val="5159BA4475404951AD996BC01A07E2892"/>
    <w:rsid w:val="000D3CB3"/>
    <w:rPr>
      <w:rFonts w:eastAsiaTheme="minorHAnsi"/>
      <w:lang w:eastAsia="en-US"/>
    </w:rPr>
  </w:style>
  <w:style w:type="paragraph" w:customStyle="1" w:styleId="BD085B7F44054C9DB219D20F4B4BA2772">
    <w:name w:val="BD085B7F44054C9DB219D20F4B4BA2772"/>
    <w:rsid w:val="000D3CB3"/>
    <w:rPr>
      <w:rFonts w:eastAsiaTheme="minorHAnsi"/>
      <w:lang w:eastAsia="en-US"/>
    </w:rPr>
  </w:style>
  <w:style w:type="paragraph" w:customStyle="1" w:styleId="A36D93DF8F3E4B6DBED00C29CDFF78222">
    <w:name w:val="A36D93DF8F3E4B6DBED00C29CDFF78222"/>
    <w:rsid w:val="000D3CB3"/>
    <w:rPr>
      <w:rFonts w:eastAsiaTheme="minorHAnsi"/>
      <w:lang w:eastAsia="en-US"/>
    </w:rPr>
  </w:style>
  <w:style w:type="paragraph" w:customStyle="1" w:styleId="ED026DCE5DF6482CBB0730B1B58D7CD52">
    <w:name w:val="ED026DCE5DF6482CBB0730B1B58D7CD52"/>
    <w:rsid w:val="000D3CB3"/>
    <w:rPr>
      <w:rFonts w:eastAsiaTheme="minorHAnsi"/>
      <w:lang w:eastAsia="en-US"/>
    </w:rPr>
  </w:style>
  <w:style w:type="paragraph" w:customStyle="1" w:styleId="0706C57B3ECC4661926B057ECAE69F062">
    <w:name w:val="0706C57B3ECC4661926B057ECAE69F062"/>
    <w:rsid w:val="000D3CB3"/>
    <w:rPr>
      <w:rFonts w:eastAsiaTheme="minorHAnsi"/>
      <w:lang w:eastAsia="en-US"/>
    </w:rPr>
  </w:style>
  <w:style w:type="paragraph" w:customStyle="1" w:styleId="232E62A526BC40D8802236A239CE377B2">
    <w:name w:val="232E62A526BC40D8802236A239CE377B2"/>
    <w:rsid w:val="000D3CB3"/>
    <w:rPr>
      <w:rFonts w:eastAsiaTheme="minorHAnsi"/>
      <w:lang w:eastAsia="en-US"/>
    </w:rPr>
  </w:style>
  <w:style w:type="paragraph" w:customStyle="1" w:styleId="ACF4016AC5FE42ABAD3B05866C2A8A642">
    <w:name w:val="ACF4016AC5FE42ABAD3B05866C2A8A642"/>
    <w:rsid w:val="000D3CB3"/>
    <w:rPr>
      <w:rFonts w:eastAsiaTheme="minorHAnsi"/>
      <w:lang w:eastAsia="en-US"/>
    </w:rPr>
  </w:style>
  <w:style w:type="paragraph" w:customStyle="1" w:styleId="24B7B6B4F05449F0A07F365DD0CD6EE92">
    <w:name w:val="24B7B6B4F05449F0A07F365DD0CD6EE92"/>
    <w:rsid w:val="000D3CB3"/>
    <w:rPr>
      <w:rFonts w:eastAsiaTheme="minorHAnsi"/>
      <w:lang w:eastAsia="en-US"/>
    </w:rPr>
  </w:style>
  <w:style w:type="paragraph" w:customStyle="1" w:styleId="9C70D2D3879F4727AF26C007E6C10CAC2">
    <w:name w:val="9C70D2D3879F4727AF26C007E6C10CAC2"/>
    <w:rsid w:val="000D3CB3"/>
    <w:rPr>
      <w:rFonts w:eastAsiaTheme="minorHAnsi"/>
      <w:lang w:eastAsia="en-US"/>
    </w:rPr>
  </w:style>
  <w:style w:type="paragraph" w:customStyle="1" w:styleId="00ABF11B30574F1E8BFF220555A5108E2">
    <w:name w:val="00ABF11B30574F1E8BFF220555A5108E2"/>
    <w:rsid w:val="000D3CB3"/>
    <w:rPr>
      <w:rFonts w:eastAsiaTheme="minorHAnsi"/>
      <w:lang w:eastAsia="en-US"/>
    </w:rPr>
  </w:style>
  <w:style w:type="paragraph" w:customStyle="1" w:styleId="054879EFBDBA4BB3B2E81001B9EC36282">
    <w:name w:val="054879EFBDBA4BB3B2E81001B9EC36282"/>
    <w:rsid w:val="000D3CB3"/>
    <w:rPr>
      <w:rFonts w:eastAsiaTheme="minorHAnsi"/>
      <w:lang w:eastAsia="en-US"/>
    </w:rPr>
  </w:style>
  <w:style w:type="paragraph" w:customStyle="1" w:styleId="803D48D7BA18490AA98E100FD35D251C2">
    <w:name w:val="803D48D7BA18490AA98E100FD35D251C2"/>
    <w:rsid w:val="000D3CB3"/>
    <w:rPr>
      <w:rFonts w:eastAsiaTheme="minorHAnsi"/>
      <w:lang w:eastAsia="en-US"/>
    </w:rPr>
  </w:style>
  <w:style w:type="paragraph" w:customStyle="1" w:styleId="7731ECF8B9244EFBA6204DA127528F512">
    <w:name w:val="7731ECF8B9244EFBA6204DA127528F512"/>
    <w:rsid w:val="000D3CB3"/>
    <w:rPr>
      <w:rFonts w:eastAsiaTheme="minorHAnsi"/>
      <w:lang w:eastAsia="en-US"/>
    </w:rPr>
  </w:style>
  <w:style w:type="paragraph" w:customStyle="1" w:styleId="82E5D845344F49B486FAE33A7C3831CE2">
    <w:name w:val="82E5D845344F49B486FAE33A7C3831CE2"/>
    <w:rsid w:val="000D3CB3"/>
    <w:rPr>
      <w:rFonts w:eastAsiaTheme="minorHAnsi"/>
      <w:lang w:eastAsia="en-US"/>
    </w:rPr>
  </w:style>
  <w:style w:type="paragraph" w:customStyle="1" w:styleId="97BD9EF16DBA4A18A1EC541B7EC5303A2">
    <w:name w:val="97BD9EF16DBA4A18A1EC541B7EC5303A2"/>
    <w:rsid w:val="000D3CB3"/>
    <w:rPr>
      <w:rFonts w:eastAsiaTheme="minorHAnsi"/>
      <w:lang w:eastAsia="en-US"/>
    </w:rPr>
  </w:style>
  <w:style w:type="paragraph" w:customStyle="1" w:styleId="8EC5F925D536446C89E4E6B19C34FF8D2">
    <w:name w:val="8EC5F925D536446C89E4E6B19C34FF8D2"/>
    <w:rsid w:val="000D3CB3"/>
    <w:rPr>
      <w:rFonts w:eastAsiaTheme="minorHAnsi"/>
      <w:lang w:eastAsia="en-US"/>
    </w:rPr>
  </w:style>
  <w:style w:type="paragraph" w:customStyle="1" w:styleId="FE09DF64C278493BA6D2789C4BBDE5902">
    <w:name w:val="FE09DF64C278493BA6D2789C4BBDE5902"/>
    <w:rsid w:val="000D3CB3"/>
    <w:rPr>
      <w:rFonts w:eastAsiaTheme="minorHAnsi"/>
      <w:lang w:eastAsia="en-US"/>
    </w:rPr>
  </w:style>
  <w:style w:type="paragraph" w:customStyle="1" w:styleId="C7EF9F46AED440FEA085B6F5DCD727432">
    <w:name w:val="C7EF9F46AED440FEA085B6F5DCD727432"/>
    <w:rsid w:val="000D3CB3"/>
    <w:rPr>
      <w:rFonts w:eastAsiaTheme="minorHAnsi"/>
      <w:lang w:eastAsia="en-US"/>
    </w:rPr>
  </w:style>
  <w:style w:type="paragraph" w:customStyle="1" w:styleId="6496233BD17A45A5B4C44CF6E8155FA22">
    <w:name w:val="6496233BD17A45A5B4C44CF6E8155FA22"/>
    <w:rsid w:val="000D3CB3"/>
    <w:rPr>
      <w:rFonts w:eastAsiaTheme="minorHAnsi"/>
      <w:lang w:eastAsia="en-US"/>
    </w:rPr>
  </w:style>
  <w:style w:type="paragraph" w:customStyle="1" w:styleId="8405F45F3EA14600BF9B99968F4000002">
    <w:name w:val="8405F45F3EA14600BF9B99968F4000002"/>
    <w:rsid w:val="000D3CB3"/>
    <w:rPr>
      <w:rFonts w:eastAsiaTheme="minorHAnsi"/>
      <w:lang w:eastAsia="en-US"/>
    </w:rPr>
  </w:style>
  <w:style w:type="paragraph" w:customStyle="1" w:styleId="9C2E36AC4CB7445C820375D9F200E3F62">
    <w:name w:val="9C2E36AC4CB7445C820375D9F200E3F62"/>
    <w:rsid w:val="000D3CB3"/>
    <w:rPr>
      <w:rFonts w:eastAsiaTheme="minorHAnsi"/>
      <w:lang w:eastAsia="en-US"/>
    </w:rPr>
  </w:style>
  <w:style w:type="paragraph" w:customStyle="1" w:styleId="3C8F1A3E952B4AFAA9925C7378522C122">
    <w:name w:val="3C8F1A3E952B4AFAA9925C7378522C122"/>
    <w:rsid w:val="000D3CB3"/>
    <w:rPr>
      <w:rFonts w:eastAsiaTheme="minorHAnsi"/>
      <w:lang w:eastAsia="en-US"/>
    </w:rPr>
  </w:style>
  <w:style w:type="paragraph" w:customStyle="1" w:styleId="400C2D3B5AC349259D87B22F94279E572">
    <w:name w:val="400C2D3B5AC349259D87B22F94279E572"/>
    <w:rsid w:val="000D3CB3"/>
    <w:rPr>
      <w:rFonts w:eastAsiaTheme="minorHAnsi"/>
      <w:lang w:eastAsia="en-US"/>
    </w:rPr>
  </w:style>
  <w:style w:type="paragraph" w:customStyle="1" w:styleId="F83B63D86E1E4109BDD495F500C821152">
    <w:name w:val="F83B63D86E1E4109BDD495F500C821152"/>
    <w:rsid w:val="000D3CB3"/>
    <w:rPr>
      <w:rFonts w:eastAsiaTheme="minorHAnsi"/>
      <w:lang w:eastAsia="en-US"/>
    </w:rPr>
  </w:style>
  <w:style w:type="paragraph" w:customStyle="1" w:styleId="E456CC84298C40E2B3BEDB82733F75B62">
    <w:name w:val="E456CC84298C40E2B3BEDB82733F75B62"/>
    <w:rsid w:val="000D3CB3"/>
    <w:rPr>
      <w:rFonts w:eastAsiaTheme="minorHAnsi"/>
      <w:lang w:eastAsia="en-US"/>
    </w:rPr>
  </w:style>
  <w:style w:type="paragraph" w:customStyle="1" w:styleId="6EC65CCE459047A29E16E9E8DC0532B22">
    <w:name w:val="6EC65CCE459047A29E16E9E8DC0532B22"/>
    <w:rsid w:val="000D3CB3"/>
    <w:rPr>
      <w:rFonts w:eastAsiaTheme="minorHAnsi"/>
      <w:lang w:eastAsia="en-US"/>
    </w:rPr>
  </w:style>
  <w:style w:type="paragraph" w:customStyle="1" w:styleId="997D608D76C843EDB126273D33BB96B22">
    <w:name w:val="997D608D76C843EDB126273D33BB96B22"/>
    <w:rsid w:val="000D3CB3"/>
    <w:rPr>
      <w:rFonts w:eastAsiaTheme="minorHAnsi"/>
      <w:lang w:eastAsia="en-US"/>
    </w:rPr>
  </w:style>
  <w:style w:type="paragraph" w:customStyle="1" w:styleId="A4BF0062C73A4D59B9025EC7337F9A472">
    <w:name w:val="A4BF0062C73A4D59B9025EC7337F9A472"/>
    <w:rsid w:val="000D3CB3"/>
    <w:rPr>
      <w:rFonts w:eastAsiaTheme="minorHAnsi"/>
      <w:lang w:eastAsia="en-US"/>
    </w:rPr>
  </w:style>
  <w:style w:type="paragraph" w:customStyle="1" w:styleId="B4BA278D67DC4691BBDCFD0B60973B8C2">
    <w:name w:val="B4BA278D67DC4691BBDCFD0B60973B8C2"/>
    <w:rsid w:val="000D3CB3"/>
    <w:rPr>
      <w:rFonts w:eastAsiaTheme="minorHAnsi"/>
      <w:lang w:eastAsia="en-US"/>
    </w:rPr>
  </w:style>
  <w:style w:type="paragraph" w:customStyle="1" w:styleId="AEFEFC65DDC548A0BEF725799B546CAF2">
    <w:name w:val="AEFEFC65DDC548A0BEF725799B546CAF2"/>
    <w:rsid w:val="000D3CB3"/>
    <w:rPr>
      <w:rFonts w:eastAsiaTheme="minorHAnsi"/>
      <w:lang w:eastAsia="en-US"/>
    </w:rPr>
  </w:style>
  <w:style w:type="paragraph" w:customStyle="1" w:styleId="BFBF7376661847D498D003A0EB0816842">
    <w:name w:val="BFBF7376661847D498D003A0EB0816842"/>
    <w:rsid w:val="000D3CB3"/>
    <w:rPr>
      <w:rFonts w:eastAsiaTheme="minorHAnsi"/>
      <w:lang w:eastAsia="en-US"/>
    </w:rPr>
  </w:style>
  <w:style w:type="paragraph" w:customStyle="1" w:styleId="9208B840A17443E1B887E0C53302D8C12">
    <w:name w:val="9208B840A17443E1B887E0C53302D8C12"/>
    <w:rsid w:val="000D3CB3"/>
    <w:rPr>
      <w:rFonts w:eastAsiaTheme="minorHAnsi"/>
      <w:lang w:eastAsia="en-US"/>
    </w:rPr>
  </w:style>
  <w:style w:type="paragraph" w:customStyle="1" w:styleId="583311B9BF2349CC8DFF2F3FEA20ECA22">
    <w:name w:val="583311B9BF2349CC8DFF2F3FEA20ECA22"/>
    <w:rsid w:val="000D3CB3"/>
    <w:rPr>
      <w:rFonts w:eastAsiaTheme="minorHAnsi"/>
      <w:lang w:eastAsia="en-US"/>
    </w:rPr>
  </w:style>
  <w:style w:type="paragraph" w:customStyle="1" w:styleId="B35F6034D5C84075A3684B96BE94F35D2">
    <w:name w:val="B35F6034D5C84075A3684B96BE94F35D2"/>
    <w:rsid w:val="000D3CB3"/>
    <w:rPr>
      <w:rFonts w:eastAsiaTheme="minorHAnsi"/>
      <w:lang w:eastAsia="en-US"/>
    </w:rPr>
  </w:style>
  <w:style w:type="paragraph" w:customStyle="1" w:styleId="750D5822090A4EA19CA58168C3F65AC22">
    <w:name w:val="750D5822090A4EA19CA58168C3F65AC22"/>
    <w:rsid w:val="000D3CB3"/>
    <w:rPr>
      <w:rFonts w:eastAsiaTheme="minorHAnsi"/>
      <w:lang w:eastAsia="en-US"/>
    </w:rPr>
  </w:style>
  <w:style w:type="paragraph" w:customStyle="1" w:styleId="549243E6770949368256598ADD0918BF2">
    <w:name w:val="549243E6770949368256598ADD0918BF2"/>
    <w:rsid w:val="000D3CB3"/>
    <w:rPr>
      <w:rFonts w:eastAsiaTheme="minorHAnsi"/>
      <w:lang w:eastAsia="en-US"/>
    </w:rPr>
  </w:style>
  <w:style w:type="paragraph" w:customStyle="1" w:styleId="43189B26D61A4BB5B3C3DFAF49E2BC552">
    <w:name w:val="43189B26D61A4BB5B3C3DFAF49E2BC552"/>
    <w:rsid w:val="000D3CB3"/>
    <w:rPr>
      <w:rFonts w:eastAsiaTheme="minorHAnsi"/>
      <w:lang w:eastAsia="en-US"/>
    </w:rPr>
  </w:style>
  <w:style w:type="paragraph" w:customStyle="1" w:styleId="69703D889D054CC28E8C973AFE90F8DB2">
    <w:name w:val="69703D889D054CC28E8C973AFE90F8DB2"/>
    <w:rsid w:val="000D3CB3"/>
    <w:rPr>
      <w:rFonts w:eastAsiaTheme="minorHAnsi"/>
      <w:lang w:eastAsia="en-US"/>
    </w:rPr>
  </w:style>
  <w:style w:type="paragraph" w:customStyle="1" w:styleId="9D0ABC0E8BC2401A9D6883C2E27B6F6D2">
    <w:name w:val="9D0ABC0E8BC2401A9D6883C2E27B6F6D2"/>
    <w:rsid w:val="000D3CB3"/>
    <w:rPr>
      <w:rFonts w:eastAsiaTheme="minorHAnsi"/>
      <w:lang w:eastAsia="en-US"/>
    </w:rPr>
  </w:style>
  <w:style w:type="paragraph" w:customStyle="1" w:styleId="C2AE4EC541104C8B82C3DB13B0ACEA6E2">
    <w:name w:val="C2AE4EC541104C8B82C3DB13B0ACEA6E2"/>
    <w:rsid w:val="000D3CB3"/>
    <w:rPr>
      <w:rFonts w:eastAsiaTheme="minorHAnsi"/>
      <w:lang w:eastAsia="en-US"/>
    </w:rPr>
  </w:style>
  <w:style w:type="paragraph" w:customStyle="1" w:styleId="05AF9AF028C44460BC98510B9D37EC192">
    <w:name w:val="05AF9AF028C44460BC98510B9D37EC1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2">
    <w:name w:val="4799B49703F747388E450BC3362A409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2">
    <w:name w:val="5AF1FDEC9610413083A4863C32B27FE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2">
    <w:name w:val="7A8D0D4CC2924733A310DCF18B36CDAD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2">
    <w:name w:val="9DDE5D8DA3DB4739861E76DC62C8531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2">
    <w:name w:val="7259987BA2F44F6B8E6D9871EE66663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2">
    <w:name w:val="0CD146B442734172869889586531CE3F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2">
    <w:name w:val="52E95B49E0594D0FAB514111DAFB4211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2">
    <w:name w:val="2F4D5F1D16894D50BE8FFF553EAF17D02"/>
    <w:rsid w:val="000D3CB3"/>
    <w:rPr>
      <w:rFonts w:eastAsiaTheme="minorHAnsi"/>
      <w:lang w:eastAsia="en-US"/>
    </w:rPr>
  </w:style>
  <w:style w:type="paragraph" w:customStyle="1" w:styleId="222EB70DC833477C9A3E503E1F4FA55A2">
    <w:name w:val="222EB70DC833477C9A3E503E1F4FA55A2"/>
    <w:rsid w:val="000D3CB3"/>
    <w:rPr>
      <w:rFonts w:eastAsiaTheme="minorHAnsi"/>
      <w:lang w:eastAsia="en-US"/>
    </w:rPr>
  </w:style>
  <w:style w:type="paragraph" w:customStyle="1" w:styleId="8097DFA63CB44A47AE725321F1F7B5AE2">
    <w:name w:val="8097DFA63CB44A47AE725321F1F7B5AE2"/>
    <w:rsid w:val="000D3CB3"/>
    <w:rPr>
      <w:rFonts w:eastAsiaTheme="minorHAnsi"/>
      <w:lang w:eastAsia="en-US"/>
    </w:rPr>
  </w:style>
  <w:style w:type="paragraph" w:customStyle="1" w:styleId="42588BFB15814C55AC57C9080F249E992">
    <w:name w:val="42588BFB15814C55AC57C9080F249E992"/>
    <w:rsid w:val="000D3CB3"/>
    <w:rPr>
      <w:rFonts w:eastAsiaTheme="minorHAnsi"/>
      <w:lang w:eastAsia="en-US"/>
    </w:rPr>
  </w:style>
  <w:style w:type="paragraph" w:customStyle="1" w:styleId="77555DE4BB0641019B57B76F2EF8F95D2">
    <w:name w:val="77555DE4BB0641019B57B76F2EF8F95D2"/>
    <w:rsid w:val="000D3CB3"/>
    <w:rPr>
      <w:rFonts w:eastAsiaTheme="minorHAnsi"/>
      <w:lang w:eastAsia="en-US"/>
    </w:rPr>
  </w:style>
  <w:style w:type="paragraph" w:customStyle="1" w:styleId="1F210FB03D3F40F08E4381A2FBC6D80F2">
    <w:name w:val="1F210FB03D3F40F08E4381A2FBC6D80F2"/>
    <w:rsid w:val="000D3CB3"/>
    <w:rPr>
      <w:rFonts w:eastAsiaTheme="minorHAnsi"/>
      <w:lang w:eastAsia="en-US"/>
    </w:rPr>
  </w:style>
  <w:style w:type="paragraph" w:customStyle="1" w:styleId="4C3C76DD365C4144A3503D88225C39392">
    <w:name w:val="4C3C76DD365C4144A3503D88225C39392"/>
    <w:rsid w:val="000D3CB3"/>
    <w:rPr>
      <w:rFonts w:eastAsiaTheme="minorHAnsi"/>
      <w:lang w:eastAsia="en-US"/>
    </w:rPr>
  </w:style>
  <w:style w:type="paragraph" w:customStyle="1" w:styleId="FDBB85C1155846FC9FF5EF4976A7D0492">
    <w:name w:val="FDBB85C1155846FC9FF5EF4976A7D0492"/>
    <w:rsid w:val="000D3CB3"/>
    <w:rPr>
      <w:rFonts w:eastAsiaTheme="minorHAnsi"/>
      <w:lang w:eastAsia="en-US"/>
    </w:rPr>
  </w:style>
  <w:style w:type="paragraph" w:customStyle="1" w:styleId="F74AC82815B447AD8F295943824B726C2">
    <w:name w:val="F74AC82815B447AD8F295943824B726C2"/>
    <w:rsid w:val="000D3CB3"/>
    <w:rPr>
      <w:rFonts w:eastAsiaTheme="minorHAnsi"/>
      <w:lang w:eastAsia="en-US"/>
    </w:rPr>
  </w:style>
  <w:style w:type="paragraph" w:customStyle="1" w:styleId="582F91734C0E499A83D23355B1401A152">
    <w:name w:val="582F91734C0E499A83D23355B1401A152"/>
    <w:rsid w:val="000D3CB3"/>
    <w:rPr>
      <w:rFonts w:eastAsiaTheme="minorHAnsi"/>
      <w:lang w:eastAsia="en-US"/>
    </w:rPr>
  </w:style>
  <w:style w:type="paragraph" w:customStyle="1" w:styleId="E843FF34B2A845B6B990DB6528F25F762">
    <w:name w:val="E843FF34B2A845B6B990DB6528F25F762"/>
    <w:rsid w:val="000D3CB3"/>
    <w:rPr>
      <w:rFonts w:eastAsiaTheme="minorHAnsi"/>
      <w:lang w:eastAsia="en-US"/>
    </w:rPr>
  </w:style>
  <w:style w:type="paragraph" w:customStyle="1" w:styleId="912309AAC2C946A880F3B2FE3039E25D2">
    <w:name w:val="912309AAC2C946A880F3B2FE3039E25D2"/>
    <w:rsid w:val="000D3CB3"/>
    <w:rPr>
      <w:rFonts w:eastAsiaTheme="minorHAnsi"/>
      <w:lang w:eastAsia="en-US"/>
    </w:rPr>
  </w:style>
  <w:style w:type="paragraph" w:customStyle="1" w:styleId="DC69BA860D3B410AA001C80F0748B94D2">
    <w:name w:val="DC69BA860D3B410AA001C80F0748B94D2"/>
    <w:rsid w:val="000D3CB3"/>
    <w:rPr>
      <w:rFonts w:eastAsiaTheme="minorHAnsi"/>
      <w:lang w:eastAsia="en-US"/>
    </w:rPr>
  </w:style>
  <w:style w:type="paragraph" w:customStyle="1" w:styleId="2876B6B8BC2C494DABB59C413D5745242">
    <w:name w:val="2876B6B8BC2C494DABB59C413D5745242"/>
    <w:rsid w:val="000D3CB3"/>
    <w:rPr>
      <w:rFonts w:eastAsiaTheme="minorHAnsi"/>
      <w:lang w:eastAsia="en-US"/>
    </w:rPr>
  </w:style>
  <w:style w:type="paragraph" w:customStyle="1" w:styleId="1FAA6FCC17E547DCA1C5BF58E40D34E92">
    <w:name w:val="1FAA6FCC17E547DCA1C5BF58E40D34E92"/>
    <w:rsid w:val="000D3CB3"/>
    <w:rPr>
      <w:rFonts w:eastAsiaTheme="minorHAnsi"/>
      <w:lang w:eastAsia="en-US"/>
    </w:rPr>
  </w:style>
  <w:style w:type="paragraph" w:customStyle="1" w:styleId="71C27824A5A3410883C6FA934BD6C48C">
    <w:name w:val="71C27824A5A3410883C6FA934BD6C48C"/>
    <w:rsid w:val="00B61E9E"/>
  </w:style>
  <w:style w:type="paragraph" w:customStyle="1" w:styleId="0FBA865505684E668DDC26D1921953CB5">
    <w:name w:val="0FBA865505684E668DDC26D1921953CB5"/>
    <w:rsid w:val="00B61E9E"/>
    <w:rPr>
      <w:rFonts w:eastAsiaTheme="minorHAnsi"/>
      <w:lang w:eastAsia="en-US"/>
    </w:rPr>
  </w:style>
  <w:style w:type="paragraph" w:customStyle="1" w:styleId="379A79C604494F10A13D5F3525083D4E10">
    <w:name w:val="379A79C604494F10A13D5F3525083D4E10"/>
    <w:rsid w:val="00B61E9E"/>
    <w:rPr>
      <w:rFonts w:eastAsiaTheme="minorHAnsi"/>
      <w:lang w:eastAsia="en-US"/>
    </w:rPr>
  </w:style>
  <w:style w:type="paragraph" w:customStyle="1" w:styleId="B9677FD285D64C31ACEC163EADFCF43B7">
    <w:name w:val="B9677FD285D64C31ACEC163EADFCF43B7"/>
    <w:rsid w:val="00B61E9E"/>
    <w:rPr>
      <w:rFonts w:eastAsiaTheme="minorHAnsi"/>
      <w:lang w:eastAsia="en-US"/>
    </w:rPr>
  </w:style>
  <w:style w:type="paragraph" w:customStyle="1" w:styleId="A62E9D411A6C404B9DC670AFAABF906218">
    <w:name w:val="A62E9D411A6C404B9DC670AFAABF906218"/>
    <w:rsid w:val="00B61E9E"/>
    <w:rPr>
      <w:rFonts w:eastAsiaTheme="minorHAnsi"/>
      <w:lang w:eastAsia="en-US"/>
    </w:rPr>
  </w:style>
  <w:style w:type="paragraph" w:customStyle="1" w:styleId="06D87844606D45DDBBBB1243DD5ED98F15">
    <w:name w:val="06D87844606D45DDBBBB1243DD5ED98F15"/>
    <w:rsid w:val="00B61E9E"/>
    <w:rPr>
      <w:rFonts w:eastAsiaTheme="minorHAnsi"/>
      <w:lang w:eastAsia="en-US"/>
    </w:rPr>
  </w:style>
  <w:style w:type="paragraph" w:customStyle="1" w:styleId="54825879407B4DC3B73DD80BDD53B4EB15">
    <w:name w:val="54825879407B4DC3B73DD80BDD53B4EB15"/>
    <w:rsid w:val="00B61E9E"/>
    <w:rPr>
      <w:rFonts w:eastAsiaTheme="minorHAnsi"/>
      <w:lang w:eastAsia="en-US"/>
    </w:rPr>
  </w:style>
  <w:style w:type="paragraph" w:customStyle="1" w:styleId="811E085D578E4E85813E1EDCBB01C49015">
    <w:name w:val="811E085D578E4E85813E1EDCBB01C49015"/>
    <w:rsid w:val="00B61E9E"/>
    <w:rPr>
      <w:rFonts w:eastAsiaTheme="minorHAnsi"/>
      <w:lang w:eastAsia="en-US"/>
    </w:rPr>
  </w:style>
  <w:style w:type="paragraph" w:customStyle="1" w:styleId="8468605C6D824177B61DBB0ED766931E15">
    <w:name w:val="8468605C6D824177B61DBB0ED766931E15"/>
    <w:rsid w:val="00B61E9E"/>
    <w:rPr>
      <w:rFonts w:eastAsiaTheme="minorHAnsi"/>
      <w:lang w:eastAsia="en-US"/>
    </w:rPr>
  </w:style>
  <w:style w:type="paragraph" w:customStyle="1" w:styleId="E610314A91E844DB8A7D6188E769101418">
    <w:name w:val="E610314A91E844DB8A7D6188E769101418"/>
    <w:rsid w:val="00B61E9E"/>
    <w:rPr>
      <w:rFonts w:eastAsiaTheme="minorHAnsi"/>
      <w:lang w:eastAsia="en-US"/>
    </w:rPr>
  </w:style>
  <w:style w:type="paragraph" w:customStyle="1" w:styleId="0E28E58322AC48B49AB84A12C1AEBCE115">
    <w:name w:val="0E28E58322AC48B49AB84A12C1AEBCE115"/>
    <w:rsid w:val="00B61E9E"/>
    <w:rPr>
      <w:rFonts w:eastAsiaTheme="minorHAnsi"/>
      <w:lang w:eastAsia="en-US"/>
    </w:rPr>
  </w:style>
  <w:style w:type="paragraph" w:customStyle="1" w:styleId="AE2B15C6ECD04545AD659F7127C3E87818">
    <w:name w:val="AE2B15C6ECD04545AD659F7127C3E87818"/>
    <w:rsid w:val="00B61E9E"/>
    <w:rPr>
      <w:rFonts w:eastAsiaTheme="minorHAnsi"/>
      <w:lang w:eastAsia="en-US"/>
    </w:rPr>
  </w:style>
  <w:style w:type="paragraph" w:customStyle="1" w:styleId="24B8667E1C7746DD9679097D25FFB88C18">
    <w:name w:val="24B8667E1C7746DD9679097D25FFB88C18"/>
    <w:rsid w:val="00B61E9E"/>
    <w:rPr>
      <w:rFonts w:eastAsiaTheme="minorHAnsi"/>
      <w:lang w:eastAsia="en-US"/>
    </w:rPr>
  </w:style>
  <w:style w:type="paragraph" w:customStyle="1" w:styleId="663F261677F54EFBACD523B3D58EC67D18">
    <w:name w:val="663F261677F54EFBACD523B3D58EC67D18"/>
    <w:rsid w:val="00B61E9E"/>
    <w:rPr>
      <w:rFonts w:eastAsiaTheme="minorHAnsi"/>
      <w:lang w:eastAsia="en-US"/>
    </w:rPr>
  </w:style>
  <w:style w:type="paragraph" w:customStyle="1" w:styleId="5BE22796E1344C59B09A2C6B68EE64535">
    <w:name w:val="5BE22796E1344C59B09A2C6B68EE64535"/>
    <w:rsid w:val="00B61E9E"/>
    <w:rPr>
      <w:rFonts w:eastAsiaTheme="minorHAnsi"/>
      <w:lang w:eastAsia="en-US"/>
    </w:rPr>
  </w:style>
  <w:style w:type="paragraph" w:customStyle="1" w:styleId="2A8BDF1861524458AEEAE810A05D50685">
    <w:name w:val="2A8BDF1861524458AEEAE810A05D50685"/>
    <w:rsid w:val="00B61E9E"/>
    <w:rPr>
      <w:rFonts w:eastAsiaTheme="minorHAnsi"/>
      <w:lang w:eastAsia="en-US"/>
    </w:rPr>
  </w:style>
  <w:style w:type="paragraph" w:customStyle="1" w:styleId="A41DA39F8B834FA1B997E4073189648C5">
    <w:name w:val="A41DA39F8B834FA1B997E4073189648C5"/>
    <w:rsid w:val="00B61E9E"/>
    <w:rPr>
      <w:rFonts w:eastAsiaTheme="minorHAnsi"/>
      <w:lang w:eastAsia="en-US"/>
    </w:rPr>
  </w:style>
  <w:style w:type="paragraph" w:customStyle="1" w:styleId="46330D5240E645BB93E2BD0631D522705">
    <w:name w:val="46330D5240E645BB93E2BD0631D522705"/>
    <w:rsid w:val="00B61E9E"/>
    <w:rPr>
      <w:rFonts w:eastAsiaTheme="minorHAnsi"/>
      <w:lang w:eastAsia="en-US"/>
    </w:rPr>
  </w:style>
  <w:style w:type="paragraph" w:customStyle="1" w:styleId="E2D4DDCDEEAF4522B9869326AC12865E5">
    <w:name w:val="E2D4DDCDEEAF4522B9869326AC12865E5"/>
    <w:rsid w:val="00B61E9E"/>
    <w:rPr>
      <w:rFonts w:eastAsiaTheme="minorHAnsi"/>
      <w:lang w:eastAsia="en-US"/>
    </w:rPr>
  </w:style>
  <w:style w:type="paragraph" w:customStyle="1" w:styleId="A96EE6CA6C494B2387761CA9297BED3C5">
    <w:name w:val="A96EE6CA6C494B2387761CA9297BED3C5"/>
    <w:rsid w:val="00B61E9E"/>
    <w:rPr>
      <w:rFonts w:eastAsiaTheme="minorHAnsi"/>
      <w:lang w:eastAsia="en-US"/>
    </w:rPr>
  </w:style>
  <w:style w:type="paragraph" w:customStyle="1" w:styleId="02947B0E38214FA28CA0F79BB3AE8E3F5">
    <w:name w:val="02947B0E38214FA28CA0F79BB3AE8E3F5"/>
    <w:rsid w:val="00B61E9E"/>
    <w:rPr>
      <w:rFonts w:eastAsiaTheme="minorHAnsi"/>
      <w:lang w:eastAsia="en-US"/>
    </w:rPr>
  </w:style>
  <w:style w:type="paragraph" w:customStyle="1" w:styleId="38E32783D8FA496D9E48285CD6B020E95">
    <w:name w:val="38E32783D8FA496D9E48285CD6B020E95"/>
    <w:rsid w:val="00B61E9E"/>
    <w:rPr>
      <w:rFonts w:eastAsiaTheme="minorHAnsi"/>
      <w:lang w:eastAsia="en-US"/>
    </w:rPr>
  </w:style>
  <w:style w:type="paragraph" w:customStyle="1" w:styleId="71C27824A5A3410883C6FA934BD6C48C1">
    <w:name w:val="71C27824A5A3410883C6FA934BD6C48C1"/>
    <w:rsid w:val="00B61E9E"/>
    <w:rPr>
      <w:rFonts w:eastAsiaTheme="minorHAnsi"/>
      <w:lang w:eastAsia="en-US"/>
    </w:rPr>
  </w:style>
  <w:style w:type="paragraph" w:customStyle="1" w:styleId="BE4809510DC04E9FA63982E93AFA6AFF5">
    <w:name w:val="BE4809510DC04E9FA63982E93AFA6AFF5"/>
    <w:rsid w:val="00B61E9E"/>
    <w:rPr>
      <w:rFonts w:eastAsiaTheme="minorHAnsi"/>
      <w:lang w:eastAsia="en-US"/>
    </w:rPr>
  </w:style>
  <w:style w:type="paragraph" w:customStyle="1" w:styleId="69DE4BAA1E2E479981019C35039C257D5">
    <w:name w:val="69DE4BAA1E2E479981019C35039C257D5"/>
    <w:rsid w:val="00B61E9E"/>
    <w:rPr>
      <w:rFonts w:eastAsiaTheme="minorHAnsi"/>
      <w:lang w:eastAsia="en-US"/>
    </w:rPr>
  </w:style>
  <w:style w:type="paragraph" w:customStyle="1" w:styleId="0604CE67D646465CA82A4689EC6FD2D65">
    <w:name w:val="0604CE67D646465CA82A4689EC6FD2D65"/>
    <w:rsid w:val="00B61E9E"/>
    <w:rPr>
      <w:rFonts w:eastAsiaTheme="minorHAnsi"/>
      <w:lang w:eastAsia="en-US"/>
    </w:rPr>
  </w:style>
  <w:style w:type="paragraph" w:customStyle="1" w:styleId="AB61ABEB8AC4471AA23027AD27BE2F0F15">
    <w:name w:val="AB61ABEB8AC4471AA23027AD27BE2F0F15"/>
    <w:rsid w:val="00B61E9E"/>
    <w:rPr>
      <w:rFonts w:eastAsiaTheme="minorHAnsi"/>
      <w:lang w:eastAsia="en-US"/>
    </w:rPr>
  </w:style>
  <w:style w:type="paragraph" w:customStyle="1" w:styleId="BAD68F0AF7214514B8167667FEA28EFE3">
    <w:name w:val="BAD68F0AF7214514B8167667FEA28EFE3"/>
    <w:rsid w:val="00B61E9E"/>
    <w:rPr>
      <w:rFonts w:eastAsiaTheme="minorHAnsi"/>
      <w:lang w:eastAsia="en-US"/>
    </w:rPr>
  </w:style>
  <w:style w:type="paragraph" w:customStyle="1" w:styleId="1289247263524ABD9690F20A8222375E3">
    <w:name w:val="1289247263524ABD9690F20A8222375E3"/>
    <w:rsid w:val="00B61E9E"/>
    <w:rPr>
      <w:rFonts w:eastAsiaTheme="minorHAnsi"/>
      <w:lang w:eastAsia="en-US"/>
    </w:rPr>
  </w:style>
  <w:style w:type="paragraph" w:customStyle="1" w:styleId="D48E47F3BCD942A48AF8CA2021439DD93">
    <w:name w:val="D48E47F3BCD942A48AF8CA2021439DD93"/>
    <w:rsid w:val="00B61E9E"/>
    <w:rPr>
      <w:rFonts w:eastAsiaTheme="minorHAnsi"/>
      <w:lang w:eastAsia="en-US"/>
    </w:rPr>
  </w:style>
  <w:style w:type="paragraph" w:customStyle="1" w:styleId="F773A17E4E784DB786B8AF29498B25013">
    <w:name w:val="F773A17E4E784DB786B8AF29498B25013"/>
    <w:rsid w:val="00B61E9E"/>
    <w:rPr>
      <w:rFonts w:eastAsiaTheme="minorHAnsi"/>
      <w:lang w:eastAsia="en-US"/>
    </w:rPr>
  </w:style>
  <w:style w:type="paragraph" w:customStyle="1" w:styleId="F127A9250EF449C6987CF0926AC749183">
    <w:name w:val="F127A9250EF449C6987CF0926AC749183"/>
    <w:rsid w:val="00B61E9E"/>
    <w:rPr>
      <w:rFonts w:eastAsiaTheme="minorHAnsi"/>
      <w:lang w:eastAsia="en-US"/>
    </w:rPr>
  </w:style>
  <w:style w:type="paragraph" w:customStyle="1" w:styleId="CB3B594112434E5E809B4E37FD7C12A03">
    <w:name w:val="CB3B594112434E5E809B4E37FD7C12A03"/>
    <w:rsid w:val="00B61E9E"/>
    <w:rPr>
      <w:rFonts w:eastAsiaTheme="minorHAnsi"/>
      <w:lang w:eastAsia="en-US"/>
    </w:rPr>
  </w:style>
  <w:style w:type="paragraph" w:customStyle="1" w:styleId="7B0B50665CB74777A7F4FB5E16676A3C3">
    <w:name w:val="7B0B50665CB74777A7F4FB5E16676A3C3"/>
    <w:rsid w:val="00B61E9E"/>
    <w:rPr>
      <w:rFonts w:eastAsiaTheme="minorHAnsi"/>
      <w:lang w:eastAsia="en-US"/>
    </w:rPr>
  </w:style>
  <w:style w:type="paragraph" w:customStyle="1" w:styleId="EDB2BF68837D4D4F96963472FE7579FA3">
    <w:name w:val="EDB2BF68837D4D4F96963472FE7579FA3"/>
    <w:rsid w:val="00B61E9E"/>
    <w:rPr>
      <w:rFonts w:eastAsiaTheme="minorHAnsi"/>
      <w:lang w:eastAsia="en-US"/>
    </w:rPr>
  </w:style>
  <w:style w:type="paragraph" w:customStyle="1" w:styleId="C27D72895133418794C9E1C29AF4112A3">
    <w:name w:val="C27D72895133418794C9E1C29AF4112A3"/>
    <w:rsid w:val="00B61E9E"/>
    <w:rPr>
      <w:rFonts w:eastAsiaTheme="minorHAnsi"/>
      <w:lang w:eastAsia="en-US"/>
    </w:rPr>
  </w:style>
  <w:style w:type="paragraph" w:customStyle="1" w:styleId="A58CAE8DFE764DA6BAFC2030367D01BF3">
    <w:name w:val="A58CAE8DFE764DA6BAFC2030367D01BF3"/>
    <w:rsid w:val="00B61E9E"/>
    <w:rPr>
      <w:rFonts w:eastAsiaTheme="minorHAnsi"/>
      <w:lang w:eastAsia="en-US"/>
    </w:rPr>
  </w:style>
  <w:style w:type="paragraph" w:customStyle="1" w:styleId="B0C2C85C7A3E4BA28602AD04EFCE57523">
    <w:name w:val="B0C2C85C7A3E4BA28602AD04EFCE57523"/>
    <w:rsid w:val="00B61E9E"/>
    <w:rPr>
      <w:rFonts w:eastAsiaTheme="minorHAnsi"/>
      <w:lang w:eastAsia="en-US"/>
    </w:rPr>
  </w:style>
  <w:style w:type="paragraph" w:customStyle="1" w:styleId="88C9BEAF83E04ACDB0CB3219DF6483E63">
    <w:name w:val="88C9BEAF83E04ACDB0CB3219DF6483E63"/>
    <w:rsid w:val="00B61E9E"/>
    <w:rPr>
      <w:rFonts w:eastAsiaTheme="minorHAnsi"/>
      <w:lang w:eastAsia="en-US"/>
    </w:rPr>
  </w:style>
  <w:style w:type="paragraph" w:customStyle="1" w:styleId="AA4C610AFC444ABAA9F9912684B798E53">
    <w:name w:val="AA4C610AFC444ABAA9F9912684B798E53"/>
    <w:rsid w:val="00B61E9E"/>
    <w:rPr>
      <w:rFonts w:eastAsiaTheme="minorHAnsi"/>
      <w:lang w:eastAsia="en-US"/>
    </w:rPr>
  </w:style>
  <w:style w:type="paragraph" w:customStyle="1" w:styleId="98BAED77C23B4FCD88CF5D3286E487DA3">
    <w:name w:val="98BAED77C23B4FCD88CF5D3286E487DA3"/>
    <w:rsid w:val="00B61E9E"/>
    <w:rPr>
      <w:rFonts w:eastAsiaTheme="minorHAnsi"/>
      <w:lang w:eastAsia="en-US"/>
    </w:rPr>
  </w:style>
  <w:style w:type="paragraph" w:customStyle="1" w:styleId="9B02E991C46841698C10BA1A56F3175E3">
    <w:name w:val="9B02E991C46841698C10BA1A56F3175E3"/>
    <w:rsid w:val="00B61E9E"/>
    <w:rPr>
      <w:rFonts w:eastAsiaTheme="minorHAnsi"/>
      <w:lang w:eastAsia="en-US"/>
    </w:rPr>
  </w:style>
  <w:style w:type="paragraph" w:customStyle="1" w:styleId="6F3A8C7AAEB24FDE8AB2A2E48F15E6A93">
    <w:name w:val="6F3A8C7AAEB24FDE8AB2A2E48F15E6A93"/>
    <w:rsid w:val="00B61E9E"/>
    <w:rPr>
      <w:rFonts w:eastAsiaTheme="minorHAnsi"/>
      <w:lang w:eastAsia="en-US"/>
    </w:rPr>
  </w:style>
  <w:style w:type="paragraph" w:customStyle="1" w:styleId="B786513155364476BA1DEC95597639433">
    <w:name w:val="B786513155364476BA1DEC95597639433"/>
    <w:rsid w:val="00B61E9E"/>
    <w:rPr>
      <w:rFonts w:eastAsiaTheme="minorHAnsi"/>
      <w:lang w:eastAsia="en-US"/>
    </w:rPr>
  </w:style>
  <w:style w:type="paragraph" w:customStyle="1" w:styleId="F593C536D4B3423ABA71AAB9490F9B023">
    <w:name w:val="F593C536D4B3423ABA71AAB9490F9B023"/>
    <w:rsid w:val="00B61E9E"/>
    <w:rPr>
      <w:rFonts w:eastAsiaTheme="minorHAnsi"/>
      <w:lang w:eastAsia="en-US"/>
    </w:rPr>
  </w:style>
  <w:style w:type="paragraph" w:customStyle="1" w:styleId="DD86E6D3B1F34A2D980A5C4378BD56E23">
    <w:name w:val="DD86E6D3B1F34A2D980A5C4378BD56E23"/>
    <w:rsid w:val="00B61E9E"/>
    <w:rPr>
      <w:rFonts w:eastAsiaTheme="minorHAnsi"/>
      <w:lang w:eastAsia="en-US"/>
    </w:rPr>
  </w:style>
  <w:style w:type="paragraph" w:customStyle="1" w:styleId="631825FDCD044DD386AD61B3B12963AF3">
    <w:name w:val="631825FDCD044DD386AD61B3B12963AF3"/>
    <w:rsid w:val="00B61E9E"/>
    <w:rPr>
      <w:rFonts w:eastAsiaTheme="minorHAnsi"/>
      <w:lang w:eastAsia="en-US"/>
    </w:rPr>
  </w:style>
  <w:style w:type="paragraph" w:customStyle="1" w:styleId="2A44F3B0ABF44DA191F22BA99A298F173">
    <w:name w:val="2A44F3B0ABF44DA191F22BA99A298F173"/>
    <w:rsid w:val="00B61E9E"/>
    <w:rPr>
      <w:rFonts w:eastAsiaTheme="minorHAnsi"/>
      <w:lang w:eastAsia="en-US"/>
    </w:rPr>
  </w:style>
  <w:style w:type="paragraph" w:customStyle="1" w:styleId="DE0AD0D685B241F08B86754ED5230DE23">
    <w:name w:val="DE0AD0D685B241F08B86754ED5230DE23"/>
    <w:rsid w:val="00B61E9E"/>
    <w:rPr>
      <w:rFonts w:eastAsiaTheme="minorHAnsi"/>
      <w:lang w:eastAsia="en-US"/>
    </w:rPr>
  </w:style>
  <w:style w:type="paragraph" w:customStyle="1" w:styleId="133CFB9A507F46DA8C7A7964E4EEE1BF3">
    <w:name w:val="133CFB9A507F46DA8C7A7964E4EEE1BF3"/>
    <w:rsid w:val="00B61E9E"/>
    <w:rPr>
      <w:rFonts w:eastAsiaTheme="minorHAnsi"/>
      <w:lang w:eastAsia="en-US"/>
    </w:rPr>
  </w:style>
  <w:style w:type="paragraph" w:customStyle="1" w:styleId="0AA88295A8E743FAB5D3D18BD723B29A3">
    <w:name w:val="0AA88295A8E743FAB5D3D18BD723B29A3"/>
    <w:rsid w:val="00B61E9E"/>
    <w:rPr>
      <w:rFonts w:eastAsiaTheme="minorHAnsi"/>
      <w:lang w:eastAsia="en-US"/>
    </w:rPr>
  </w:style>
  <w:style w:type="paragraph" w:customStyle="1" w:styleId="FDC276CF91AB46DAB6BF29615E051FE93">
    <w:name w:val="FDC276CF91AB46DAB6BF29615E051FE93"/>
    <w:rsid w:val="00B61E9E"/>
    <w:rPr>
      <w:rFonts w:eastAsiaTheme="minorHAnsi"/>
      <w:lang w:eastAsia="en-US"/>
    </w:rPr>
  </w:style>
  <w:style w:type="paragraph" w:customStyle="1" w:styleId="3531DAE1B6E84BB9810647732C5D91C33">
    <w:name w:val="3531DAE1B6E84BB9810647732C5D91C33"/>
    <w:rsid w:val="00B61E9E"/>
    <w:rPr>
      <w:rFonts w:eastAsiaTheme="minorHAnsi"/>
      <w:lang w:eastAsia="en-US"/>
    </w:rPr>
  </w:style>
  <w:style w:type="paragraph" w:customStyle="1" w:styleId="B65A116EACA44DB6A46299770843ACF43">
    <w:name w:val="B65A116EACA44DB6A46299770843ACF43"/>
    <w:rsid w:val="00B61E9E"/>
    <w:rPr>
      <w:rFonts w:eastAsiaTheme="minorHAnsi"/>
      <w:lang w:eastAsia="en-US"/>
    </w:rPr>
  </w:style>
  <w:style w:type="paragraph" w:customStyle="1" w:styleId="6C970D80A4634765893B7CD38E2779943">
    <w:name w:val="6C970D80A4634765893B7CD38E2779943"/>
    <w:rsid w:val="00B61E9E"/>
    <w:rPr>
      <w:rFonts w:eastAsiaTheme="minorHAnsi"/>
      <w:lang w:eastAsia="en-US"/>
    </w:rPr>
  </w:style>
  <w:style w:type="paragraph" w:customStyle="1" w:styleId="6F94AF350730442ABABA06B2A2F612AB3">
    <w:name w:val="6F94AF350730442ABABA06B2A2F612AB3"/>
    <w:rsid w:val="00B61E9E"/>
    <w:rPr>
      <w:rFonts w:eastAsiaTheme="minorHAnsi"/>
      <w:lang w:eastAsia="en-US"/>
    </w:rPr>
  </w:style>
  <w:style w:type="paragraph" w:customStyle="1" w:styleId="8639C9E0EA744B029AC3B5D653799E933">
    <w:name w:val="8639C9E0EA744B029AC3B5D653799E933"/>
    <w:rsid w:val="00B61E9E"/>
    <w:rPr>
      <w:rFonts w:eastAsiaTheme="minorHAnsi"/>
      <w:lang w:eastAsia="en-US"/>
    </w:rPr>
  </w:style>
  <w:style w:type="paragraph" w:customStyle="1" w:styleId="9513F02E11C64B5CA5B6E3FE786EF8AD3">
    <w:name w:val="9513F02E11C64B5CA5B6E3FE786EF8AD3"/>
    <w:rsid w:val="00B61E9E"/>
    <w:rPr>
      <w:rFonts w:eastAsiaTheme="minorHAnsi"/>
      <w:lang w:eastAsia="en-US"/>
    </w:rPr>
  </w:style>
  <w:style w:type="paragraph" w:customStyle="1" w:styleId="D9999BF87E3E4DCC839AB3376879F3623">
    <w:name w:val="D9999BF87E3E4DCC839AB3376879F3623"/>
    <w:rsid w:val="00B61E9E"/>
    <w:rPr>
      <w:rFonts w:eastAsiaTheme="minorHAnsi"/>
      <w:lang w:eastAsia="en-US"/>
    </w:rPr>
  </w:style>
  <w:style w:type="paragraph" w:customStyle="1" w:styleId="0A6CE683D7DC4F1C94D167BBBE3F60C93">
    <w:name w:val="0A6CE683D7DC4F1C94D167BBBE3F60C93"/>
    <w:rsid w:val="00B61E9E"/>
    <w:rPr>
      <w:rFonts w:eastAsiaTheme="minorHAnsi"/>
      <w:lang w:eastAsia="en-US"/>
    </w:rPr>
  </w:style>
  <w:style w:type="paragraph" w:customStyle="1" w:styleId="80A0489E467B4453830916DCD32F20B33">
    <w:name w:val="80A0489E467B4453830916DCD32F20B33"/>
    <w:rsid w:val="00B61E9E"/>
    <w:rPr>
      <w:rFonts w:eastAsiaTheme="minorHAnsi"/>
      <w:lang w:eastAsia="en-US"/>
    </w:rPr>
  </w:style>
  <w:style w:type="paragraph" w:customStyle="1" w:styleId="62527F50B71840528B2D7B76931346413">
    <w:name w:val="62527F50B71840528B2D7B76931346413"/>
    <w:rsid w:val="00B61E9E"/>
    <w:rPr>
      <w:rFonts w:eastAsiaTheme="minorHAnsi"/>
      <w:lang w:eastAsia="en-US"/>
    </w:rPr>
  </w:style>
  <w:style w:type="paragraph" w:customStyle="1" w:styleId="58B3455CF4F6410397691676C3AF255A3">
    <w:name w:val="58B3455CF4F6410397691676C3AF255A3"/>
    <w:rsid w:val="00B61E9E"/>
    <w:rPr>
      <w:rFonts w:eastAsiaTheme="minorHAnsi"/>
      <w:lang w:eastAsia="en-US"/>
    </w:rPr>
  </w:style>
  <w:style w:type="paragraph" w:customStyle="1" w:styleId="E76198F7B44343E1ACD13EA7215CF3693">
    <w:name w:val="E76198F7B44343E1ACD13EA7215CF3693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3">
    <w:name w:val="0BF4A5392E554EA9B409A3D6AA4097463"/>
    <w:rsid w:val="00B61E9E"/>
    <w:rPr>
      <w:rFonts w:eastAsiaTheme="minorHAnsi"/>
      <w:lang w:eastAsia="en-US"/>
    </w:rPr>
  </w:style>
  <w:style w:type="paragraph" w:customStyle="1" w:styleId="9B3E6D4607AB4F33A0CEA7E78057EE4E3">
    <w:name w:val="9B3E6D4607AB4F33A0CEA7E78057EE4E3"/>
    <w:rsid w:val="00B61E9E"/>
    <w:rPr>
      <w:rFonts w:eastAsiaTheme="minorHAnsi"/>
      <w:lang w:eastAsia="en-US"/>
    </w:rPr>
  </w:style>
  <w:style w:type="paragraph" w:customStyle="1" w:styleId="F07989A3446940FEA1DD73EB7D012E413">
    <w:name w:val="F07989A3446940FEA1DD73EB7D012E413"/>
    <w:rsid w:val="00B61E9E"/>
    <w:rPr>
      <w:rFonts w:eastAsiaTheme="minorHAnsi"/>
      <w:lang w:eastAsia="en-US"/>
    </w:rPr>
  </w:style>
  <w:style w:type="paragraph" w:customStyle="1" w:styleId="EDEB05DD09FC449BBB6BD8D372D0A5403">
    <w:name w:val="EDEB05DD09FC449BBB6BD8D372D0A5403"/>
    <w:rsid w:val="00B61E9E"/>
    <w:rPr>
      <w:rFonts w:eastAsiaTheme="minorHAnsi"/>
      <w:lang w:eastAsia="en-US"/>
    </w:rPr>
  </w:style>
  <w:style w:type="paragraph" w:customStyle="1" w:styleId="2136603BDA60476189FBE1C25AE1ABC93">
    <w:name w:val="2136603BDA60476189FBE1C25AE1ABC93"/>
    <w:rsid w:val="00B61E9E"/>
    <w:rPr>
      <w:rFonts w:eastAsiaTheme="minorHAnsi"/>
      <w:lang w:eastAsia="en-US"/>
    </w:rPr>
  </w:style>
  <w:style w:type="paragraph" w:customStyle="1" w:styleId="5F051642125344F19BAD0FBE0C8D43333">
    <w:name w:val="5F051642125344F19BAD0FBE0C8D43333"/>
    <w:rsid w:val="00B61E9E"/>
    <w:rPr>
      <w:rFonts w:eastAsiaTheme="minorHAnsi"/>
      <w:lang w:eastAsia="en-US"/>
    </w:rPr>
  </w:style>
  <w:style w:type="paragraph" w:customStyle="1" w:styleId="73FFB9C73ADC4F529A87A9C1675376793">
    <w:name w:val="73FFB9C73ADC4F529A87A9C1675376793"/>
    <w:rsid w:val="00B61E9E"/>
    <w:rPr>
      <w:rFonts w:eastAsiaTheme="minorHAnsi"/>
      <w:lang w:eastAsia="en-US"/>
    </w:rPr>
  </w:style>
  <w:style w:type="paragraph" w:customStyle="1" w:styleId="EDC05140EBCC472BB897EC7196284BCB3">
    <w:name w:val="EDC05140EBCC472BB897EC7196284BCB3"/>
    <w:rsid w:val="00B61E9E"/>
    <w:rPr>
      <w:rFonts w:eastAsiaTheme="minorHAnsi"/>
      <w:lang w:eastAsia="en-US"/>
    </w:rPr>
  </w:style>
  <w:style w:type="paragraph" w:customStyle="1" w:styleId="E523169AF03648F39792D5DEED0EBD2D1">
    <w:name w:val="E523169AF03648F39792D5DEED0EBD2D1"/>
    <w:rsid w:val="00B61E9E"/>
    <w:rPr>
      <w:rFonts w:eastAsiaTheme="minorHAnsi"/>
      <w:lang w:eastAsia="en-US"/>
    </w:rPr>
  </w:style>
  <w:style w:type="paragraph" w:customStyle="1" w:styleId="54353D3A98EA4914B8933D8167120B262">
    <w:name w:val="54353D3A98EA4914B8933D8167120B262"/>
    <w:rsid w:val="00B61E9E"/>
    <w:rPr>
      <w:rFonts w:eastAsiaTheme="minorHAnsi"/>
      <w:lang w:eastAsia="en-US"/>
    </w:rPr>
  </w:style>
  <w:style w:type="paragraph" w:customStyle="1" w:styleId="157E33A49B5246EFB7A4E5BA0997A5992">
    <w:name w:val="157E33A49B5246EFB7A4E5BA0997A5992"/>
    <w:rsid w:val="00B61E9E"/>
    <w:rPr>
      <w:rFonts w:eastAsiaTheme="minorHAnsi"/>
      <w:lang w:eastAsia="en-US"/>
    </w:rPr>
  </w:style>
  <w:style w:type="paragraph" w:customStyle="1" w:styleId="8EF9B1D83F7E4A148B7DE2C9F6B8E1EA2">
    <w:name w:val="8EF9B1D83F7E4A148B7DE2C9F6B8E1EA2"/>
    <w:rsid w:val="00B61E9E"/>
    <w:rPr>
      <w:rFonts w:eastAsiaTheme="minorHAnsi"/>
      <w:lang w:eastAsia="en-US"/>
    </w:rPr>
  </w:style>
  <w:style w:type="paragraph" w:customStyle="1" w:styleId="C1C70C72EAB04CA7AAD018FFC65B7C5A2">
    <w:name w:val="C1C70C72EAB04CA7AAD018FFC65B7C5A2"/>
    <w:rsid w:val="00B61E9E"/>
    <w:rPr>
      <w:rFonts w:eastAsiaTheme="minorHAnsi"/>
      <w:lang w:eastAsia="en-US"/>
    </w:rPr>
  </w:style>
  <w:style w:type="paragraph" w:customStyle="1" w:styleId="D0E666072A2340D084A7C51F250ADEBA2">
    <w:name w:val="D0E666072A2340D084A7C51F250ADEBA2"/>
    <w:rsid w:val="00B61E9E"/>
    <w:rPr>
      <w:rFonts w:eastAsiaTheme="minorHAnsi"/>
      <w:lang w:eastAsia="en-US"/>
    </w:rPr>
  </w:style>
  <w:style w:type="paragraph" w:customStyle="1" w:styleId="B2FCF74AA9A04B21870DE7EADC3B345C2">
    <w:name w:val="B2FCF74AA9A04B21870DE7EADC3B345C2"/>
    <w:rsid w:val="00B61E9E"/>
    <w:rPr>
      <w:rFonts w:eastAsiaTheme="minorHAnsi"/>
      <w:lang w:eastAsia="en-US"/>
    </w:rPr>
  </w:style>
  <w:style w:type="paragraph" w:customStyle="1" w:styleId="53C23B8FBEE9494C9080CE7EF125D5E22">
    <w:name w:val="53C23B8FBEE9494C9080CE7EF125D5E22"/>
    <w:rsid w:val="00B61E9E"/>
    <w:rPr>
      <w:rFonts w:eastAsiaTheme="minorHAnsi"/>
      <w:lang w:eastAsia="en-US"/>
    </w:rPr>
  </w:style>
  <w:style w:type="paragraph" w:customStyle="1" w:styleId="B8D0461E4DC0444DAE2494789C7039E32">
    <w:name w:val="B8D0461E4DC0444DAE2494789C7039E32"/>
    <w:rsid w:val="00B61E9E"/>
    <w:rPr>
      <w:rFonts w:eastAsiaTheme="minorHAnsi"/>
      <w:lang w:eastAsia="en-US"/>
    </w:rPr>
  </w:style>
  <w:style w:type="paragraph" w:customStyle="1" w:styleId="AD1F0566948E4B8784BF8BB6EFCE6F232">
    <w:name w:val="AD1F0566948E4B8784BF8BB6EFCE6F232"/>
    <w:rsid w:val="00B61E9E"/>
    <w:rPr>
      <w:rFonts w:eastAsiaTheme="minorHAnsi"/>
      <w:lang w:eastAsia="en-US"/>
    </w:rPr>
  </w:style>
  <w:style w:type="paragraph" w:customStyle="1" w:styleId="92F8367C7C4549D6A239216EA2BA46832">
    <w:name w:val="92F8367C7C4549D6A239216EA2BA46832"/>
    <w:rsid w:val="00B61E9E"/>
    <w:rPr>
      <w:rFonts w:eastAsiaTheme="minorHAnsi"/>
      <w:lang w:eastAsia="en-US"/>
    </w:rPr>
  </w:style>
  <w:style w:type="paragraph" w:customStyle="1" w:styleId="0452D003A4914127B2E3C961EA4A1A7F2">
    <w:name w:val="0452D003A4914127B2E3C961EA4A1A7F2"/>
    <w:rsid w:val="00B61E9E"/>
    <w:rPr>
      <w:rFonts w:eastAsiaTheme="minorHAnsi"/>
      <w:lang w:eastAsia="en-US"/>
    </w:rPr>
  </w:style>
  <w:style w:type="paragraph" w:customStyle="1" w:styleId="6B8844FCBC5A4553ADD2DD3F5ACF706C2">
    <w:name w:val="6B8844FCBC5A4553ADD2DD3F5ACF706C2"/>
    <w:rsid w:val="00B61E9E"/>
    <w:rPr>
      <w:rFonts w:eastAsiaTheme="minorHAnsi"/>
      <w:lang w:eastAsia="en-US"/>
    </w:rPr>
  </w:style>
  <w:style w:type="paragraph" w:customStyle="1" w:styleId="B34595FC08754571849BA5D556E7D4C22">
    <w:name w:val="B34595FC08754571849BA5D556E7D4C22"/>
    <w:rsid w:val="00B61E9E"/>
    <w:rPr>
      <w:rFonts w:eastAsiaTheme="minorHAnsi"/>
      <w:lang w:eastAsia="en-US"/>
    </w:rPr>
  </w:style>
  <w:style w:type="paragraph" w:customStyle="1" w:styleId="FE4993CC161B4ECB98E4AADDFAC643772">
    <w:name w:val="FE4993CC161B4ECB98E4AADDFAC643772"/>
    <w:rsid w:val="00B61E9E"/>
    <w:rPr>
      <w:rFonts w:eastAsiaTheme="minorHAnsi"/>
      <w:lang w:eastAsia="en-US"/>
    </w:rPr>
  </w:style>
  <w:style w:type="paragraph" w:customStyle="1" w:styleId="C57DA7E449BD43E1A0FB2415B2AC7B812">
    <w:name w:val="C57DA7E449BD43E1A0FB2415B2AC7B812"/>
    <w:rsid w:val="00B61E9E"/>
    <w:rPr>
      <w:rFonts w:eastAsiaTheme="minorHAnsi"/>
      <w:lang w:eastAsia="en-US"/>
    </w:rPr>
  </w:style>
  <w:style w:type="paragraph" w:customStyle="1" w:styleId="758AF212992B4BA5B91DC08396F6D7A32">
    <w:name w:val="758AF212992B4BA5B91DC08396F6D7A32"/>
    <w:rsid w:val="00B61E9E"/>
    <w:rPr>
      <w:rFonts w:eastAsiaTheme="minorHAnsi"/>
      <w:lang w:eastAsia="en-US"/>
    </w:rPr>
  </w:style>
  <w:style w:type="paragraph" w:customStyle="1" w:styleId="034EB95159EF4778B3C80F6DDB02DF1B2">
    <w:name w:val="034EB95159EF4778B3C80F6DDB02DF1B2"/>
    <w:rsid w:val="00B61E9E"/>
    <w:rPr>
      <w:rFonts w:eastAsiaTheme="minorHAnsi"/>
      <w:lang w:eastAsia="en-US"/>
    </w:rPr>
  </w:style>
  <w:style w:type="paragraph" w:customStyle="1" w:styleId="DDC84871FD4D46D78334B85CE9EF37B62">
    <w:name w:val="DDC84871FD4D46D78334B85CE9EF37B62"/>
    <w:rsid w:val="00B61E9E"/>
    <w:rPr>
      <w:rFonts w:eastAsiaTheme="minorHAnsi"/>
      <w:lang w:eastAsia="en-US"/>
    </w:rPr>
  </w:style>
  <w:style w:type="paragraph" w:customStyle="1" w:styleId="0BC4FBAA0AF94834AA0A7BFEFE6396F62">
    <w:name w:val="0BC4FBAA0AF94834AA0A7BFEFE6396F62"/>
    <w:rsid w:val="00B61E9E"/>
    <w:rPr>
      <w:rFonts w:eastAsiaTheme="minorHAnsi"/>
      <w:lang w:eastAsia="en-US"/>
    </w:rPr>
  </w:style>
  <w:style w:type="paragraph" w:customStyle="1" w:styleId="8E87A374B8544A028174415EFC1B16912">
    <w:name w:val="8E87A374B8544A028174415EFC1B16912"/>
    <w:rsid w:val="00B61E9E"/>
    <w:rPr>
      <w:rFonts w:eastAsiaTheme="minorHAnsi"/>
      <w:lang w:eastAsia="en-US"/>
    </w:rPr>
  </w:style>
  <w:style w:type="paragraph" w:customStyle="1" w:styleId="07ECBD891A6046F8B92DFE3FB06EAD022">
    <w:name w:val="07ECBD891A6046F8B92DFE3FB06EAD022"/>
    <w:rsid w:val="00B61E9E"/>
    <w:rPr>
      <w:rFonts w:eastAsiaTheme="minorHAnsi"/>
      <w:lang w:eastAsia="en-US"/>
    </w:rPr>
  </w:style>
  <w:style w:type="paragraph" w:customStyle="1" w:styleId="06A1544C3B79489B8D12AC8FE346044E2">
    <w:name w:val="06A1544C3B79489B8D12AC8FE346044E2"/>
    <w:rsid w:val="00B61E9E"/>
    <w:rPr>
      <w:rFonts w:eastAsiaTheme="minorHAnsi"/>
      <w:lang w:eastAsia="en-US"/>
    </w:rPr>
  </w:style>
  <w:style w:type="paragraph" w:customStyle="1" w:styleId="8721D998A1F9454597851B87A272066D2">
    <w:name w:val="8721D998A1F9454597851B87A272066D2"/>
    <w:rsid w:val="00B61E9E"/>
    <w:rPr>
      <w:rFonts w:eastAsiaTheme="minorHAnsi"/>
      <w:lang w:eastAsia="en-US"/>
    </w:rPr>
  </w:style>
  <w:style w:type="paragraph" w:customStyle="1" w:styleId="132BD467BA3A4DD3A1E4AA9B743D917E2">
    <w:name w:val="132BD467BA3A4DD3A1E4AA9B743D917E2"/>
    <w:rsid w:val="00B61E9E"/>
    <w:rPr>
      <w:rFonts w:eastAsiaTheme="minorHAnsi"/>
      <w:lang w:eastAsia="en-US"/>
    </w:rPr>
  </w:style>
  <w:style w:type="paragraph" w:customStyle="1" w:styleId="CAA1AED08FD147F0970E3EE1DF1106DB2">
    <w:name w:val="CAA1AED08FD147F0970E3EE1DF1106DB2"/>
    <w:rsid w:val="00B61E9E"/>
    <w:rPr>
      <w:rFonts w:eastAsiaTheme="minorHAnsi"/>
      <w:lang w:eastAsia="en-US"/>
    </w:rPr>
  </w:style>
  <w:style w:type="paragraph" w:customStyle="1" w:styleId="2AD0D1080E1148AF81130CCDC4A577D72">
    <w:name w:val="2AD0D1080E1148AF81130CCDC4A577D72"/>
    <w:rsid w:val="00B61E9E"/>
    <w:rPr>
      <w:rFonts w:eastAsiaTheme="minorHAnsi"/>
      <w:lang w:eastAsia="en-US"/>
    </w:rPr>
  </w:style>
  <w:style w:type="paragraph" w:customStyle="1" w:styleId="E0578BD4E59242FF90226C6048F094E42">
    <w:name w:val="E0578BD4E59242FF90226C6048F094E42"/>
    <w:rsid w:val="00B61E9E"/>
    <w:rPr>
      <w:rFonts w:eastAsiaTheme="minorHAnsi"/>
      <w:lang w:eastAsia="en-US"/>
    </w:rPr>
  </w:style>
  <w:style w:type="paragraph" w:customStyle="1" w:styleId="993652B360BF4A20B2960758C8F24AD62">
    <w:name w:val="993652B360BF4A20B2960758C8F24AD62"/>
    <w:rsid w:val="00B61E9E"/>
    <w:rPr>
      <w:rFonts w:eastAsiaTheme="minorHAnsi"/>
      <w:lang w:eastAsia="en-US"/>
    </w:rPr>
  </w:style>
  <w:style w:type="paragraph" w:customStyle="1" w:styleId="25E749DC98064E4F95A2E2C8B678522C2">
    <w:name w:val="25E749DC98064E4F95A2E2C8B678522C2"/>
    <w:rsid w:val="00B61E9E"/>
    <w:rPr>
      <w:rFonts w:eastAsiaTheme="minorHAnsi"/>
      <w:lang w:eastAsia="en-US"/>
    </w:rPr>
  </w:style>
  <w:style w:type="paragraph" w:customStyle="1" w:styleId="4D36AB029EF84303BB712D91F76E12CB2">
    <w:name w:val="4D36AB029EF84303BB712D91F76E12CB2"/>
    <w:rsid w:val="00B61E9E"/>
    <w:rPr>
      <w:rFonts w:eastAsiaTheme="minorHAnsi"/>
      <w:lang w:eastAsia="en-US"/>
    </w:rPr>
  </w:style>
  <w:style w:type="paragraph" w:customStyle="1" w:styleId="9C3F29EC7F98473C93EBE722A33DC70C2">
    <w:name w:val="9C3F29EC7F98473C93EBE722A33DC70C2"/>
    <w:rsid w:val="00B61E9E"/>
    <w:rPr>
      <w:rFonts w:eastAsiaTheme="minorHAnsi"/>
      <w:lang w:eastAsia="en-US"/>
    </w:rPr>
  </w:style>
  <w:style w:type="paragraph" w:customStyle="1" w:styleId="014B0C71F393444191DF432CE100E1972">
    <w:name w:val="014B0C71F393444191DF432CE100E1972"/>
    <w:rsid w:val="00B61E9E"/>
    <w:rPr>
      <w:rFonts w:eastAsiaTheme="minorHAnsi"/>
      <w:lang w:eastAsia="en-US"/>
    </w:rPr>
  </w:style>
  <w:style w:type="paragraph" w:customStyle="1" w:styleId="DA060DA2330E4711AA89C22BEB3364232">
    <w:name w:val="DA060DA2330E4711AA89C22BEB3364232"/>
    <w:rsid w:val="00B61E9E"/>
    <w:rPr>
      <w:rFonts w:eastAsiaTheme="minorHAnsi"/>
      <w:lang w:eastAsia="en-US"/>
    </w:rPr>
  </w:style>
  <w:style w:type="paragraph" w:customStyle="1" w:styleId="BCE72015908F44EB8CFAC39172C159152">
    <w:name w:val="BCE72015908F44EB8CFAC39172C159152"/>
    <w:rsid w:val="00B61E9E"/>
    <w:rPr>
      <w:rFonts w:eastAsiaTheme="minorHAnsi"/>
      <w:lang w:eastAsia="en-US"/>
    </w:rPr>
  </w:style>
  <w:style w:type="paragraph" w:customStyle="1" w:styleId="5570C953D9A0492681D1497776A4DA952">
    <w:name w:val="5570C953D9A0492681D1497776A4DA952"/>
    <w:rsid w:val="00B61E9E"/>
    <w:rPr>
      <w:rFonts w:eastAsiaTheme="minorHAnsi"/>
      <w:lang w:eastAsia="en-US"/>
    </w:rPr>
  </w:style>
  <w:style w:type="paragraph" w:customStyle="1" w:styleId="1BF69DBA7E5A4F2DA06F4FB4CF64CFD12">
    <w:name w:val="1BF69DBA7E5A4F2DA06F4FB4CF64CFD12"/>
    <w:rsid w:val="00B61E9E"/>
    <w:rPr>
      <w:rFonts w:eastAsiaTheme="minorHAnsi"/>
      <w:lang w:eastAsia="en-US"/>
    </w:rPr>
  </w:style>
  <w:style w:type="paragraph" w:customStyle="1" w:styleId="D3C50D26DC6C475397E4D978D12DC6722">
    <w:name w:val="D3C50D26DC6C475397E4D978D12DC6722"/>
    <w:rsid w:val="00B61E9E"/>
    <w:rPr>
      <w:rFonts w:eastAsiaTheme="minorHAnsi"/>
      <w:lang w:eastAsia="en-US"/>
    </w:rPr>
  </w:style>
  <w:style w:type="paragraph" w:customStyle="1" w:styleId="D55E23B7D8E64E5494B9FC9CA2D4135D2">
    <w:name w:val="D55E23B7D8E64E5494B9FC9CA2D4135D2"/>
    <w:rsid w:val="00B61E9E"/>
    <w:rPr>
      <w:rFonts w:eastAsiaTheme="minorHAnsi"/>
      <w:lang w:eastAsia="en-US"/>
    </w:rPr>
  </w:style>
  <w:style w:type="paragraph" w:customStyle="1" w:styleId="3E00C24378084ACCBD020D5F7CDB61922">
    <w:name w:val="3E00C24378084ACCBD020D5F7CDB61922"/>
    <w:rsid w:val="00B61E9E"/>
    <w:rPr>
      <w:rFonts w:eastAsiaTheme="minorHAnsi"/>
      <w:lang w:eastAsia="en-US"/>
    </w:rPr>
  </w:style>
  <w:style w:type="paragraph" w:customStyle="1" w:styleId="0F93788F69AF420B899CEE0B6ADACC9E2">
    <w:name w:val="0F93788F69AF420B899CEE0B6ADACC9E2"/>
    <w:rsid w:val="00B61E9E"/>
    <w:rPr>
      <w:rFonts w:eastAsiaTheme="minorHAnsi"/>
      <w:lang w:eastAsia="en-US"/>
    </w:rPr>
  </w:style>
  <w:style w:type="paragraph" w:customStyle="1" w:styleId="D66F53008BCB48A6A6310B71F30FFD2C2">
    <w:name w:val="D66F53008BCB48A6A6310B71F30FFD2C2"/>
    <w:rsid w:val="00B61E9E"/>
    <w:rPr>
      <w:rFonts w:eastAsiaTheme="minorHAnsi"/>
      <w:lang w:eastAsia="en-US"/>
    </w:rPr>
  </w:style>
  <w:style w:type="paragraph" w:customStyle="1" w:styleId="A7789F87A80C41B588E54A4516BAD67F2">
    <w:name w:val="A7789F87A80C41B588E54A4516BAD67F2"/>
    <w:rsid w:val="00B61E9E"/>
    <w:rPr>
      <w:rFonts w:eastAsiaTheme="minorHAnsi"/>
      <w:lang w:eastAsia="en-US"/>
    </w:rPr>
  </w:style>
  <w:style w:type="paragraph" w:customStyle="1" w:styleId="EBBBAAF19D304B28803AEA1D6EE3EA3C2">
    <w:name w:val="EBBBAAF19D304B28803AEA1D6EE3EA3C2"/>
    <w:rsid w:val="00B61E9E"/>
    <w:rPr>
      <w:rFonts w:eastAsiaTheme="minorHAnsi"/>
      <w:lang w:eastAsia="en-US"/>
    </w:rPr>
  </w:style>
  <w:style w:type="paragraph" w:customStyle="1" w:styleId="FA9A513CA843443D9810282EB4542BEB2">
    <w:name w:val="FA9A513CA843443D9810282EB4542BEB2"/>
    <w:rsid w:val="00B61E9E"/>
    <w:rPr>
      <w:rFonts w:eastAsiaTheme="minorHAnsi"/>
      <w:lang w:eastAsia="en-US"/>
    </w:rPr>
  </w:style>
  <w:style w:type="paragraph" w:customStyle="1" w:styleId="D50BA07940D5444F8DD4AD469947CB5D2">
    <w:name w:val="D50BA07940D5444F8DD4AD469947CB5D2"/>
    <w:rsid w:val="00B61E9E"/>
    <w:rPr>
      <w:rFonts w:eastAsiaTheme="minorHAnsi"/>
      <w:lang w:eastAsia="en-US"/>
    </w:rPr>
  </w:style>
  <w:style w:type="paragraph" w:customStyle="1" w:styleId="F1739234790C4C2BAE9F56F6EAE2270A2">
    <w:name w:val="F1739234790C4C2BAE9F56F6EAE2270A2"/>
    <w:rsid w:val="00B61E9E"/>
    <w:rPr>
      <w:rFonts w:eastAsiaTheme="minorHAnsi"/>
      <w:lang w:eastAsia="en-US"/>
    </w:rPr>
  </w:style>
  <w:style w:type="paragraph" w:customStyle="1" w:styleId="C7A92FAA77414CB78E4250279075B95D2">
    <w:name w:val="C7A92FAA77414CB78E4250279075B95D2"/>
    <w:rsid w:val="00B61E9E"/>
    <w:rPr>
      <w:rFonts w:eastAsiaTheme="minorHAnsi"/>
      <w:lang w:eastAsia="en-US"/>
    </w:rPr>
  </w:style>
  <w:style w:type="paragraph" w:customStyle="1" w:styleId="E41ED51142674DF6B47F24253613F81C2">
    <w:name w:val="E41ED51142674DF6B47F24253613F81C2"/>
    <w:rsid w:val="00B61E9E"/>
    <w:rPr>
      <w:rFonts w:eastAsiaTheme="minorHAnsi"/>
      <w:lang w:eastAsia="en-US"/>
    </w:rPr>
  </w:style>
  <w:style w:type="paragraph" w:customStyle="1" w:styleId="5159BA4475404951AD996BC01A07E2893">
    <w:name w:val="5159BA4475404951AD996BC01A07E2893"/>
    <w:rsid w:val="00B61E9E"/>
    <w:rPr>
      <w:rFonts w:eastAsiaTheme="minorHAnsi"/>
      <w:lang w:eastAsia="en-US"/>
    </w:rPr>
  </w:style>
  <w:style w:type="paragraph" w:customStyle="1" w:styleId="BD085B7F44054C9DB219D20F4B4BA2773">
    <w:name w:val="BD085B7F44054C9DB219D20F4B4BA2773"/>
    <w:rsid w:val="00B61E9E"/>
    <w:rPr>
      <w:rFonts w:eastAsiaTheme="minorHAnsi"/>
      <w:lang w:eastAsia="en-US"/>
    </w:rPr>
  </w:style>
  <w:style w:type="paragraph" w:customStyle="1" w:styleId="A36D93DF8F3E4B6DBED00C29CDFF78223">
    <w:name w:val="A36D93DF8F3E4B6DBED00C29CDFF78223"/>
    <w:rsid w:val="00B61E9E"/>
    <w:rPr>
      <w:rFonts w:eastAsiaTheme="minorHAnsi"/>
      <w:lang w:eastAsia="en-US"/>
    </w:rPr>
  </w:style>
  <w:style w:type="paragraph" w:customStyle="1" w:styleId="ED026DCE5DF6482CBB0730B1B58D7CD53">
    <w:name w:val="ED026DCE5DF6482CBB0730B1B58D7CD53"/>
    <w:rsid w:val="00B61E9E"/>
    <w:rPr>
      <w:rFonts w:eastAsiaTheme="minorHAnsi"/>
      <w:lang w:eastAsia="en-US"/>
    </w:rPr>
  </w:style>
  <w:style w:type="paragraph" w:customStyle="1" w:styleId="0706C57B3ECC4661926B057ECAE69F063">
    <w:name w:val="0706C57B3ECC4661926B057ECAE69F063"/>
    <w:rsid w:val="00B61E9E"/>
    <w:rPr>
      <w:rFonts w:eastAsiaTheme="minorHAnsi"/>
      <w:lang w:eastAsia="en-US"/>
    </w:rPr>
  </w:style>
  <w:style w:type="paragraph" w:customStyle="1" w:styleId="232E62A526BC40D8802236A239CE377B3">
    <w:name w:val="232E62A526BC40D8802236A239CE377B3"/>
    <w:rsid w:val="00B61E9E"/>
    <w:rPr>
      <w:rFonts w:eastAsiaTheme="minorHAnsi"/>
      <w:lang w:eastAsia="en-US"/>
    </w:rPr>
  </w:style>
  <w:style w:type="paragraph" w:customStyle="1" w:styleId="ACF4016AC5FE42ABAD3B05866C2A8A643">
    <w:name w:val="ACF4016AC5FE42ABAD3B05866C2A8A643"/>
    <w:rsid w:val="00B61E9E"/>
    <w:rPr>
      <w:rFonts w:eastAsiaTheme="minorHAnsi"/>
      <w:lang w:eastAsia="en-US"/>
    </w:rPr>
  </w:style>
  <w:style w:type="paragraph" w:customStyle="1" w:styleId="24B7B6B4F05449F0A07F365DD0CD6EE93">
    <w:name w:val="24B7B6B4F05449F0A07F365DD0CD6EE93"/>
    <w:rsid w:val="00B61E9E"/>
    <w:rPr>
      <w:rFonts w:eastAsiaTheme="minorHAnsi"/>
      <w:lang w:eastAsia="en-US"/>
    </w:rPr>
  </w:style>
  <w:style w:type="paragraph" w:customStyle="1" w:styleId="9C70D2D3879F4727AF26C007E6C10CAC3">
    <w:name w:val="9C70D2D3879F4727AF26C007E6C10CAC3"/>
    <w:rsid w:val="00B61E9E"/>
    <w:rPr>
      <w:rFonts w:eastAsiaTheme="minorHAnsi"/>
      <w:lang w:eastAsia="en-US"/>
    </w:rPr>
  </w:style>
  <w:style w:type="paragraph" w:customStyle="1" w:styleId="00ABF11B30574F1E8BFF220555A5108E3">
    <w:name w:val="00ABF11B30574F1E8BFF220555A5108E3"/>
    <w:rsid w:val="00B61E9E"/>
    <w:rPr>
      <w:rFonts w:eastAsiaTheme="minorHAnsi"/>
      <w:lang w:eastAsia="en-US"/>
    </w:rPr>
  </w:style>
  <w:style w:type="paragraph" w:customStyle="1" w:styleId="054879EFBDBA4BB3B2E81001B9EC36283">
    <w:name w:val="054879EFBDBA4BB3B2E81001B9EC36283"/>
    <w:rsid w:val="00B61E9E"/>
    <w:rPr>
      <w:rFonts w:eastAsiaTheme="minorHAnsi"/>
      <w:lang w:eastAsia="en-US"/>
    </w:rPr>
  </w:style>
  <w:style w:type="paragraph" w:customStyle="1" w:styleId="803D48D7BA18490AA98E100FD35D251C3">
    <w:name w:val="803D48D7BA18490AA98E100FD35D251C3"/>
    <w:rsid w:val="00B61E9E"/>
    <w:rPr>
      <w:rFonts w:eastAsiaTheme="minorHAnsi"/>
      <w:lang w:eastAsia="en-US"/>
    </w:rPr>
  </w:style>
  <w:style w:type="paragraph" w:customStyle="1" w:styleId="7731ECF8B9244EFBA6204DA127528F513">
    <w:name w:val="7731ECF8B9244EFBA6204DA127528F513"/>
    <w:rsid w:val="00B61E9E"/>
    <w:rPr>
      <w:rFonts w:eastAsiaTheme="minorHAnsi"/>
      <w:lang w:eastAsia="en-US"/>
    </w:rPr>
  </w:style>
  <w:style w:type="paragraph" w:customStyle="1" w:styleId="82E5D845344F49B486FAE33A7C3831CE3">
    <w:name w:val="82E5D845344F49B486FAE33A7C3831CE3"/>
    <w:rsid w:val="00B61E9E"/>
    <w:rPr>
      <w:rFonts w:eastAsiaTheme="minorHAnsi"/>
      <w:lang w:eastAsia="en-US"/>
    </w:rPr>
  </w:style>
  <w:style w:type="paragraph" w:customStyle="1" w:styleId="97BD9EF16DBA4A18A1EC541B7EC5303A3">
    <w:name w:val="97BD9EF16DBA4A18A1EC541B7EC5303A3"/>
    <w:rsid w:val="00B61E9E"/>
    <w:rPr>
      <w:rFonts w:eastAsiaTheme="minorHAnsi"/>
      <w:lang w:eastAsia="en-US"/>
    </w:rPr>
  </w:style>
  <w:style w:type="paragraph" w:customStyle="1" w:styleId="8EC5F925D536446C89E4E6B19C34FF8D3">
    <w:name w:val="8EC5F925D536446C89E4E6B19C34FF8D3"/>
    <w:rsid w:val="00B61E9E"/>
    <w:rPr>
      <w:rFonts w:eastAsiaTheme="minorHAnsi"/>
      <w:lang w:eastAsia="en-US"/>
    </w:rPr>
  </w:style>
  <w:style w:type="paragraph" w:customStyle="1" w:styleId="FE09DF64C278493BA6D2789C4BBDE5903">
    <w:name w:val="FE09DF64C278493BA6D2789C4BBDE5903"/>
    <w:rsid w:val="00B61E9E"/>
    <w:rPr>
      <w:rFonts w:eastAsiaTheme="minorHAnsi"/>
      <w:lang w:eastAsia="en-US"/>
    </w:rPr>
  </w:style>
  <w:style w:type="paragraph" w:customStyle="1" w:styleId="C7EF9F46AED440FEA085B6F5DCD727433">
    <w:name w:val="C7EF9F46AED440FEA085B6F5DCD727433"/>
    <w:rsid w:val="00B61E9E"/>
    <w:rPr>
      <w:rFonts w:eastAsiaTheme="minorHAnsi"/>
      <w:lang w:eastAsia="en-US"/>
    </w:rPr>
  </w:style>
  <w:style w:type="paragraph" w:customStyle="1" w:styleId="6496233BD17A45A5B4C44CF6E8155FA23">
    <w:name w:val="6496233BD17A45A5B4C44CF6E8155FA23"/>
    <w:rsid w:val="00B61E9E"/>
    <w:rPr>
      <w:rFonts w:eastAsiaTheme="minorHAnsi"/>
      <w:lang w:eastAsia="en-US"/>
    </w:rPr>
  </w:style>
  <w:style w:type="paragraph" w:customStyle="1" w:styleId="8405F45F3EA14600BF9B99968F4000003">
    <w:name w:val="8405F45F3EA14600BF9B99968F4000003"/>
    <w:rsid w:val="00B61E9E"/>
    <w:rPr>
      <w:rFonts w:eastAsiaTheme="minorHAnsi"/>
      <w:lang w:eastAsia="en-US"/>
    </w:rPr>
  </w:style>
  <w:style w:type="paragraph" w:customStyle="1" w:styleId="9C2E36AC4CB7445C820375D9F200E3F63">
    <w:name w:val="9C2E36AC4CB7445C820375D9F200E3F63"/>
    <w:rsid w:val="00B61E9E"/>
    <w:rPr>
      <w:rFonts w:eastAsiaTheme="minorHAnsi"/>
      <w:lang w:eastAsia="en-US"/>
    </w:rPr>
  </w:style>
  <w:style w:type="paragraph" w:customStyle="1" w:styleId="3C8F1A3E952B4AFAA9925C7378522C123">
    <w:name w:val="3C8F1A3E952B4AFAA9925C7378522C123"/>
    <w:rsid w:val="00B61E9E"/>
    <w:rPr>
      <w:rFonts w:eastAsiaTheme="minorHAnsi"/>
      <w:lang w:eastAsia="en-US"/>
    </w:rPr>
  </w:style>
  <w:style w:type="paragraph" w:customStyle="1" w:styleId="400C2D3B5AC349259D87B22F94279E573">
    <w:name w:val="400C2D3B5AC349259D87B22F94279E573"/>
    <w:rsid w:val="00B61E9E"/>
    <w:rPr>
      <w:rFonts w:eastAsiaTheme="minorHAnsi"/>
      <w:lang w:eastAsia="en-US"/>
    </w:rPr>
  </w:style>
  <w:style w:type="paragraph" w:customStyle="1" w:styleId="F83B63D86E1E4109BDD495F500C821153">
    <w:name w:val="F83B63D86E1E4109BDD495F500C821153"/>
    <w:rsid w:val="00B61E9E"/>
    <w:rPr>
      <w:rFonts w:eastAsiaTheme="minorHAnsi"/>
      <w:lang w:eastAsia="en-US"/>
    </w:rPr>
  </w:style>
  <w:style w:type="paragraph" w:customStyle="1" w:styleId="E456CC84298C40E2B3BEDB82733F75B63">
    <w:name w:val="E456CC84298C40E2B3BEDB82733F75B63"/>
    <w:rsid w:val="00B61E9E"/>
    <w:rPr>
      <w:rFonts w:eastAsiaTheme="minorHAnsi"/>
      <w:lang w:eastAsia="en-US"/>
    </w:rPr>
  </w:style>
  <w:style w:type="paragraph" w:customStyle="1" w:styleId="6EC65CCE459047A29E16E9E8DC0532B23">
    <w:name w:val="6EC65CCE459047A29E16E9E8DC0532B23"/>
    <w:rsid w:val="00B61E9E"/>
    <w:rPr>
      <w:rFonts w:eastAsiaTheme="minorHAnsi"/>
      <w:lang w:eastAsia="en-US"/>
    </w:rPr>
  </w:style>
  <w:style w:type="paragraph" w:customStyle="1" w:styleId="997D608D76C843EDB126273D33BB96B23">
    <w:name w:val="997D608D76C843EDB126273D33BB96B23"/>
    <w:rsid w:val="00B61E9E"/>
    <w:rPr>
      <w:rFonts w:eastAsiaTheme="minorHAnsi"/>
      <w:lang w:eastAsia="en-US"/>
    </w:rPr>
  </w:style>
  <w:style w:type="paragraph" w:customStyle="1" w:styleId="A4BF0062C73A4D59B9025EC7337F9A473">
    <w:name w:val="A4BF0062C73A4D59B9025EC7337F9A473"/>
    <w:rsid w:val="00B61E9E"/>
    <w:rPr>
      <w:rFonts w:eastAsiaTheme="minorHAnsi"/>
      <w:lang w:eastAsia="en-US"/>
    </w:rPr>
  </w:style>
  <w:style w:type="paragraph" w:customStyle="1" w:styleId="B4BA278D67DC4691BBDCFD0B60973B8C3">
    <w:name w:val="B4BA278D67DC4691BBDCFD0B60973B8C3"/>
    <w:rsid w:val="00B61E9E"/>
    <w:rPr>
      <w:rFonts w:eastAsiaTheme="minorHAnsi"/>
      <w:lang w:eastAsia="en-US"/>
    </w:rPr>
  </w:style>
  <w:style w:type="paragraph" w:customStyle="1" w:styleId="AEFEFC65DDC548A0BEF725799B546CAF3">
    <w:name w:val="AEFEFC65DDC548A0BEF725799B546CAF3"/>
    <w:rsid w:val="00B61E9E"/>
    <w:rPr>
      <w:rFonts w:eastAsiaTheme="minorHAnsi"/>
      <w:lang w:eastAsia="en-US"/>
    </w:rPr>
  </w:style>
  <w:style w:type="paragraph" w:customStyle="1" w:styleId="BFBF7376661847D498D003A0EB0816843">
    <w:name w:val="BFBF7376661847D498D003A0EB0816843"/>
    <w:rsid w:val="00B61E9E"/>
    <w:rPr>
      <w:rFonts w:eastAsiaTheme="minorHAnsi"/>
      <w:lang w:eastAsia="en-US"/>
    </w:rPr>
  </w:style>
  <w:style w:type="paragraph" w:customStyle="1" w:styleId="9208B840A17443E1B887E0C53302D8C13">
    <w:name w:val="9208B840A17443E1B887E0C53302D8C13"/>
    <w:rsid w:val="00B61E9E"/>
    <w:rPr>
      <w:rFonts w:eastAsiaTheme="minorHAnsi"/>
      <w:lang w:eastAsia="en-US"/>
    </w:rPr>
  </w:style>
  <w:style w:type="paragraph" w:customStyle="1" w:styleId="583311B9BF2349CC8DFF2F3FEA20ECA23">
    <w:name w:val="583311B9BF2349CC8DFF2F3FEA20ECA23"/>
    <w:rsid w:val="00B61E9E"/>
    <w:rPr>
      <w:rFonts w:eastAsiaTheme="minorHAnsi"/>
      <w:lang w:eastAsia="en-US"/>
    </w:rPr>
  </w:style>
  <w:style w:type="paragraph" w:customStyle="1" w:styleId="B35F6034D5C84075A3684B96BE94F35D3">
    <w:name w:val="B35F6034D5C84075A3684B96BE94F35D3"/>
    <w:rsid w:val="00B61E9E"/>
    <w:rPr>
      <w:rFonts w:eastAsiaTheme="minorHAnsi"/>
      <w:lang w:eastAsia="en-US"/>
    </w:rPr>
  </w:style>
  <w:style w:type="paragraph" w:customStyle="1" w:styleId="750D5822090A4EA19CA58168C3F65AC23">
    <w:name w:val="750D5822090A4EA19CA58168C3F65AC23"/>
    <w:rsid w:val="00B61E9E"/>
    <w:rPr>
      <w:rFonts w:eastAsiaTheme="minorHAnsi"/>
      <w:lang w:eastAsia="en-US"/>
    </w:rPr>
  </w:style>
  <w:style w:type="paragraph" w:customStyle="1" w:styleId="549243E6770949368256598ADD0918BF3">
    <w:name w:val="549243E6770949368256598ADD0918BF3"/>
    <w:rsid w:val="00B61E9E"/>
    <w:rPr>
      <w:rFonts w:eastAsiaTheme="minorHAnsi"/>
      <w:lang w:eastAsia="en-US"/>
    </w:rPr>
  </w:style>
  <w:style w:type="paragraph" w:customStyle="1" w:styleId="43189B26D61A4BB5B3C3DFAF49E2BC553">
    <w:name w:val="43189B26D61A4BB5B3C3DFAF49E2BC553"/>
    <w:rsid w:val="00B61E9E"/>
    <w:rPr>
      <w:rFonts w:eastAsiaTheme="minorHAnsi"/>
      <w:lang w:eastAsia="en-US"/>
    </w:rPr>
  </w:style>
  <w:style w:type="paragraph" w:customStyle="1" w:styleId="69703D889D054CC28E8C973AFE90F8DB3">
    <w:name w:val="69703D889D054CC28E8C973AFE90F8DB3"/>
    <w:rsid w:val="00B61E9E"/>
    <w:rPr>
      <w:rFonts w:eastAsiaTheme="minorHAnsi"/>
      <w:lang w:eastAsia="en-US"/>
    </w:rPr>
  </w:style>
  <w:style w:type="paragraph" w:customStyle="1" w:styleId="9D0ABC0E8BC2401A9D6883C2E27B6F6D3">
    <w:name w:val="9D0ABC0E8BC2401A9D6883C2E27B6F6D3"/>
    <w:rsid w:val="00B61E9E"/>
    <w:rPr>
      <w:rFonts w:eastAsiaTheme="minorHAnsi"/>
      <w:lang w:eastAsia="en-US"/>
    </w:rPr>
  </w:style>
  <w:style w:type="paragraph" w:customStyle="1" w:styleId="E83784825B1F45E9BBA0114080A4D803">
    <w:name w:val="E83784825B1F45E9BBA0114080A4D803"/>
    <w:rsid w:val="00B61E9E"/>
    <w:rPr>
      <w:rFonts w:eastAsiaTheme="minorHAnsi"/>
      <w:lang w:eastAsia="en-US"/>
    </w:rPr>
  </w:style>
  <w:style w:type="paragraph" w:customStyle="1" w:styleId="20543272FED14160834757E46D2E9FEF">
    <w:name w:val="20543272FED14160834757E46D2E9FEF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">
    <w:name w:val="70016B55508C42D1A05D5E1A56BDC34B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">
    <w:name w:val="669A2A83A631453B9CBDA1497AC83FC4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">
    <w:name w:val="D9AEB506A3884CA1A9C8AD7758A5F54D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">
    <w:name w:val="924333C11B374B74997D4E72F18E097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">
    <w:name w:val="F186580F4B504222BC9DCA75A6212552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">
    <w:name w:val="3AC9E5224A92484AA7A9513DCE5B852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">
    <w:name w:val="6DA20ECD760A457EB211D0D57EB881B6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">
    <w:name w:val="C0A5D1F4C2644EFA860540191EFC8471"/>
    <w:rsid w:val="00B61E9E"/>
    <w:rPr>
      <w:rFonts w:eastAsiaTheme="minorHAnsi"/>
      <w:lang w:eastAsia="en-US"/>
    </w:rPr>
  </w:style>
  <w:style w:type="paragraph" w:customStyle="1" w:styleId="A0D1581C2BE048D8AB2FA817D83CC6E5">
    <w:name w:val="A0D1581C2BE048D8AB2FA817D83CC6E5"/>
    <w:rsid w:val="00B61E9E"/>
    <w:rPr>
      <w:rFonts w:eastAsiaTheme="minorHAnsi"/>
      <w:lang w:eastAsia="en-US"/>
    </w:rPr>
  </w:style>
  <w:style w:type="paragraph" w:customStyle="1" w:styleId="E7123BB6AA1542CBA1AE69AAA22BFCD5">
    <w:name w:val="E7123BB6AA1542CBA1AE69AAA22BFCD5"/>
    <w:rsid w:val="00B61E9E"/>
    <w:rPr>
      <w:rFonts w:eastAsiaTheme="minorHAnsi"/>
      <w:lang w:eastAsia="en-US"/>
    </w:rPr>
  </w:style>
  <w:style w:type="paragraph" w:customStyle="1" w:styleId="506DE19D1C204446B3CD31FBD072B72C">
    <w:name w:val="506DE19D1C204446B3CD31FBD072B72C"/>
    <w:rsid w:val="00B61E9E"/>
    <w:rPr>
      <w:rFonts w:eastAsiaTheme="minorHAnsi"/>
      <w:lang w:eastAsia="en-US"/>
    </w:rPr>
  </w:style>
  <w:style w:type="paragraph" w:customStyle="1" w:styleId="2805263705394D15BECD261B2A126B5B">
    <w:name w:val="2805263705394D15BECD261B2A126B5B"/>
    <w:rsid w:val="00B61E9E"/>
    <w:rPr>
      <w:rFonts w:eastAsiaTheme="minorHAnsi"/>
      <w:lang w:eastAsia="en-US"/>
    </w:rPr>
  </w:style>
  <w:style w:type="paragraph" w:customStyle="1" w:styleId="F6C6814B218E4C2EAA5BF7CF582F158A">
    <w:name w:val="F6C6814B218E4C2EAA5BF7CF582F158A"/>
    <w:rsid w:val="00B61E9E"/>
    <w:rPr>
      <w:rFonts w:eastAsiaTheme="minorHAnsi"/>
      <w:lang w:eastAsia="en-US"/>
    </w:rPr>
  </w:style>
  <w:style w:type="paragraph" w:customStyle="1" w:styleId="7234DC8E343F47CF96B1660F31591F03">
    <w:name w:val="7234DC8E343F47CF96B1660F31591F03"/>
    <w:rsid w:val="00B61E9E"/>
    <w:rPr>
      <w:rFonts w:eastAsiaTheme="minorHAnsi"/>
      <w:lang w:eastAsia="en-US"/>
    </w:rPr>
  </w:style>
  <w:style w:type="paragraph" w:customStyle="1" w:styleId="BE7CBB9B9EC44E5E903EF0B265F15CF3">
    <w:name w:val="BE7CBB9B9EC44E5E903EF0B265F15CF3"/>
    <w:rsid w:val="00B61E9E"/>
    <w:rPr>
      <w:rFonts w:eastAsiaTheme="minorHAnsi"/>
      <w:lang w:eastAsia="en-US"/>
    </w:rPr>
  </w:style>
  <w:style w:type="paragraph" w:customStyle="1" w:styleId="D6FBFC2ED960420BB6BAC6D2E2230C8C">
    <w:name w:val="D6FBFC2ED960420BB6BAC6D2E2230C8C"/>
    <w:rsid w:val="00B61E9E"/>
    <w:rPr>
      <w:rFonts w:eastAsiaTheme="minorHAnsi"/>
      <w:lang w:eastAsia="en-US"/>
    </w:rPr>
  </w:style>
  <w:style w:type="paragraph" w:customStyle="1" w:styleId="CF9C9A7665E64DA6A7417C7DAC8A0345">
    <w:name w:val="CF9C9A7665E64DA6A7417C7DAC8A0345"/>
    <w:rsid w:val="00B61E9E"/>
    <w:rPr>
      <w:rFonts w:eastAsiaTheme="minorHAnsi"/>
      <w:lang w:eastAsia="en-US"/>
    </w:rPr>
  </w:style>
  <w:style w:type="paragraph" w:customStyle="1" w:styleId="215FA206845B43368413BF91B0399910">
    <w:name w:val="215FA206845B43368413BF91B0399910"/>
    <w:rsid w:val="00B61E9E"/>
    <w:rPr>
      <w:rFonts w:eastAsiaTheme="minorHAnsi"/>
      <w:lang w:eastAsia="en-US"/>
    </w:rPr>
  </w:style>
  <w:style w:type="paragraph" w:customStyle="1" w:styleId="86FF67EE384740F4B6FFDE050B4A6728">
    <w:name w:val="86FF67EE384740F4B6FFDE050B4A6728"/>
    <w:rsid w:val="00B61E9E"/>
    <w:rPr>
      <w:rFonts w:eastAsiaTheme="minorHAnsi"/>
      <w:lang w:eastAsia="en-US"/>
    </w:rPr>
  </w:style>
  <w:style w:type="paragraph" w:customStyle="1" w:styleId="6415CE78628E4EB098A1B8596C7DAD15">
    <w:name w:val="6415CE78628E4EB098A1B8596C7DAD15"/>
    <w:rsid w:val="00B61E9E"/>
    <w:rPr>
      <w:rFonts w:eastAsiaTheme="minorHAnsi"/>
      <w:lang w:eastAsia="en-US"/>
    </w:rPr>
  </w:style>
  <w:style w:type="paragraph" w:customStyle="1" w:styleId="56B4608B77024C5192CFDAF064964060">
    <w:name w:val="56B4608B77024C5192CFDAF064964060"/>
    <w:rsid w:val="00B61E9E"/>
    <w:rPr>
      <w:rFonts w:eastAsiaTheme="minorHAnsi"/>
      <w:lang w:eastAsia="en-US"/>
    </w:rPr>
  </w:style>
  <w:style w:type="paragraph" w:customStyle="1" w:styleId="069F51142FA84B7B954150BB06833F8C">
    <w:name w:val="069F51142FA84B7B954150BB06833F8C"/>
    <w:rsid w:val="00B61E9E"/>
    <w:rPr>
      <w:rFonts w:eastAsiaTheme="minorHAnsi"/>
      <w:lang w:eastAsia="en-US"/>
    </w:rPr>
  </w:style>
  <w:style w:type="paragraph" w:customStyle="1" w:styleId="B0F3B5A0B9FF4832B4B8B274D6DEDA9E">
    <w:name w:val="B0F3B5A0B9FF4832B4B8B274D6DEDA9E"/>
    <w:rsid w:val="00B61E9E"/>
    <w:rPr>
      <w:rFonts w:eastAsiaTheme="minorHAnsi"/>
      <w:lang w:eastAsia="en-US"/>
    </w:rPr>
  </w:style>
  <w:style w:type="paragraph" w:customStyle="1" w:styleId="D09C97C8363A4A7DBD733E3C014A1AAB">
    <w:name w:val="D09C97C8363A4A7DBD733E3C014A1AAB"/>
    <w:rsid w:val="00B61E9E"/>
  </w:style>
  <w:style w:type="paragraph" w:customStyle="1" w:styleId="F0BF4DE2BB7E44899292D3A63608765D">
    <w:name w:val="F0BF4DE2BB7E44899292D3A63608765D"/>
    <w:rsid w:val="00B61E9E"/>
  </w:style>
  <w:style w:type="paragraph" w:customStyle="1" w:styleId="31D4961E198B4D26989089B67E5B0C73">
    <w:name w:val="31D4961E198B4D26989089B67E5B0C73"/>
    <w:rsid w:val="00B61E9E"/>
  </w:style>
  <w:style w:type="paragraph" w:customStyle="1" w:styleId="08B96A97BCC04DFCB9DB9954F8EDB34D">
    <w:name w:val="08B96A97BCC04DFCB9DB9954F8EDB34D"/>
    <w:rsid w:val="00B61E9E"/>
  </w:style>
  <w:style w:type="paragraph" w:customStyle="1" w:styleId="25ED1B88F7EC48AAA6ADACB44E48F26A">
    <w:name w:val="25ED1B88F7EC48AAA6ADACB44E48F26A"/>
    <w:rsid w:val="00B61E9E"/>
  </w:style>
  <w:style w:type="paragraph" w:customStyle="1" w:styleId="C1850B00E06B4D04BA4606E168ADF16C">
    <w:name w:val="C1850B00E06B4D04BA4606E168ADF16C"/>
    <w:rsid w:val="00B61E9E"/>
  </w:style>
  <w:style w:type="paragraph" w:customStyle="1" w:styleId="ED5C88373C9B4076B66D37106E84C282">
    <w:name w:val="ED5C88373C9B4076B66D37106E84C282"/>
    <w:rsid w:val="00B61E9E"/>
  </w:style>
  <w:style w:type="paragraph" w:customStyle="1" w:styleId="E22D286678564476A9C664FA972783DE">
    <w:name w:val="E22D286678564476A9C664FA972783DE"/>
    <w:rsid w:val="00B61E9E"/>
  </w:style>
  <w:style w:type="paragraph" w:customStyle="1" w:styleId="E988FEAD96E64F42A6A79FB78EA2EC6A">
    <w:name w:val="E988FEAD96E64F42A6A79FB78EA2EC6A"/>
    <w:rsid w:val="00B61E9E"/>
  </w:style>
  <w:style w:type="paragraph" w:customStyle="1" w:styleId="FE2DF1FC025A4763BF888D73263529DE">
    <w:name w:val="FE2DF1FC025A4763BF888D73263529DE"/>
    <w:rsid w:val="00B61E9E"/>
  </w:style>
  <w:style w:type="paragraph" w:customStyle="1" w:styleId="F065EFB83F8249929260E0C2431F161F">
    <w:name w:val="F065EFB83F8249929260E0C2431F161F"/>
    <w:rsid w:val="00B61E9E"/>
  </w:style>
  <w:style w:type="paragraph" w:customStyle="1" w:styleId="6C896F56C5B3445D9801021633FBDE03">
    <w:name w:val="6C896F56C5B3445D9801021633FBDE03"/>
    <w:rsid w:val="00B61E9E"/>
  </w:style>
  <w:style w:type="paragraph" w:customStyle="1" w:styleId="5840BE4E971345DB8E44A444D31CBA56">
    <w:name w:val="5840BE4E971345DB8E44A444D31CBA56"/>
    <w:rsid w:val="00B61E9E"/>
  </w:style>
  <w:style w:type="paragraph" w:customStyle="1" w:styleId="9F6407A31CB947BFA189C3EF35715A70">
    <w:name w:val="9F6407A31CB947BFA189C3EF35715A70"/>
    <w:rsid w:val="00B61E9E"/>
  </w:style>
  <w:style w:type="paragraph" w:customStyle="1" w:styleId="C38FCB1653054DA4A003F955BBDA30D6">
    <w:name w:val="C38FCB1653054DA4A003F955BBDA30D6"/>
    <w:rsid w:val="00B61E9E"/>
  </w:style>
  <w:style w:type="paragraph" w:customStyle="1" w:styleId="9B7C5CF6A4FF4AF88EA315654A2864F3">
    <w:name w:val="9B7C5CF6A4FF4AF88EA315654A2864F3"/>
    <w:rsid w:val="00B61E9E"/>
  </w:style>
  <w:style w:type="paragraph" w:customStyle="1" w:styleId="E0FBA1EC2784470B8E4C520483C85A5C">
    <w:name w:val="E0FBA1EC2784470B8E4C520483C85A5C"/>
    <w:rsid w:val="00B61E9E"/>
  </w:style>
  <w:style w:type="paragraph" w:customStyle="1" w:styleId="CB1BF30425AF45B7AD3F5C242E89A908">
    <w:name w:val="CB1BF30425AF45B7AD3F5C242E89A908"/>
    <w:rsid w:val="00B61E9E"/>
  </w:style>
  <w:style w:type="paragraph" w:customStyle="1" w:styleId="5180FE4FA00A433B8DF42E566A190B25">
    <w:name w:val="5180FE4FA00A433B8DF42E566A190B25"/>
    <w:rsid w:val="00B61E9E"/>
  </w:style>
  <w:style w:type="paragraph" w:customStyle="1" w:styleId="654A6D6A782C433A9AE784ADF50F0E2D">
    <w:name w:val="654A6D6A782C433A9AE784ADF50F0E2D"/>
    <w:rsid w:val="00B61E9E"/>
  </w:style>
  <w:style w:type="paragraph" w:customStyle="1" w:styleId="FEDBA6CFBF3B4D31A90DDCD1B98053DF">
    <w:name w:val="FEDBA6CFBF3B4D31A90DDCD1B98053DF"/>
    <w:rsid w:val="00B61E9E"/>
  </w:style>
  <w:style w:type="paragraph" w:customStyle="1" w:styleId="E9C286DD14DC424B81A2A62AEA55088A">
    <w:name w:val="E9C286DD14DC424B81A2A62AEA55088A"/>
    <w:rsid w:val="00B61E9E"/>
  </w:style>
  <w:style w:type="paragraph" w:customStyle="1" w:styleId="D18382AED78944429A3901D382659430">
    <w:name w:val="D18382AED78944429A3901D382659430"/>
    <w:rsid w:val="00B61E9E"/>
  </w:style>
  <w:style w:type="paragraph" w:customStyle="1" w:styleId="5A746898271E412FB326F6F257A4507B">
    <w:name w:val="5A746898271E412FB326F6F257A4507B"/>
    <w:rsid w:val="00B61E9E"/>
  </w:style>
  <w:style w:type="paragraph" w:customStyle="1" w:styleId="AC3552487E874AD69BFB06A5642EF686">
    <w:name w:val="AC3552487E874AD69BFB06A5642EF686"/>
    <w:rsid w:val="00B61E9E"/>
  </w:style>
  <w:style w:type="paragraph" w:customStyle="1" w:styleId="32CDB0A7825D4BB6B53122AE19845FB1">
    <w:name w:val="32CDB0A7825D4BB6B53122AE19845FB1"/>
    <w:rsid w:val="00B61E9E"/>
  </w:style>
  <w:style w:type="paragraph" w:customStyle="1" w:styleId="97640973DFF84EA08AB3948102034860">
    <w:name w:val="97640973DFF84EA08AB3948102034860"/>
    <w:rsid w:val="00B61E9E"/>
  </w:style>
  <w:style w:type="paragraph" w:customStyle="1" w:styleId="58F3C94961674C8D9CBCA64D6070B636">
    <w:name w:val="58F3C94961674C8D9CBCA64D6070B636"/>
    <w:rsid w:val="00B61E9E"/>
  </w:style>
  <w:style w:type="paragraph" w:customStyle="1" w:styleId="0F1C48579E7B469082EAD2FB667F8CBD">
    <w:name w:val="0F1C48579E7B469082EAD2FB667F8CBD"/>
    <w:rsid w:val="00B61E9E"/>
  </w:style>
  <w:style w:type="paragraph" w:customStyle="1" w:styleId="A9D596F5AEAB440386BEA01DFB6A265D">
    <w:name w:val="A9D596F5AEAB440386BEA01DFB6A265D"/>
    <w:rsid w:val="00B61E9E"/>
  </w:style>
  <w:style w:type="paragraph" w:customStyle="1" w:styleId="45DBB680E712433194721770F03FE8F3">
    <w:name w:val="45DBB680E712433194721770F03FE8F3"/>
    <w:rsid w:val="00B61E9E"/>
  </w:style>
  <w:style w:type="paragraph" w:customStyle="1" w:styleId="D28414533A76409A842735067121046B">
    <w:name w:val="D28414533A76409A842735067121046B"/>
    <w:rsid w:val="00B61E9E"/>
  </w:style>
  <w:style w:type="paragraph" w:customStyle="1" w:styleId="4B58D1331EFB46648416E74F566CD04F">
    <w:name w:val="4B58D1331EFB46648416E74F566CD04F"/>
    <w:rsid w:val="00B61E9E"/>
  </w:style>
  <w:style w:type="paragraph" w:customStyle="1" w:styleId="57118AA7128E463190D014013C7AF599">
    <w:name w:val="57118AA7128E463190D014013C7AF599"/>
    <w:rsid w:val="00B61E9E"/>
  </w:style>
  <w:style w:type="paragraph" w:customStyle="1" w:styleId="48FD7F88AA79488192ED5D9E13114F71">
    <w:name w:val="48FD7F88AA79488192ED5D9E13114F71"/>
    <w:rsid w:val="00B61E9E"/>
  </w:style>
  <w:style w:type="paragraph" w:customStyle="1" w:styleId="F694E6C04EEC431F9478B1B4C1BCE2E4">
    <w:name w:val="F694E6C04EEC431F9478B1B4C1BCE2E4"/>
    <w:rsid w:val="00B61E9E"/>
  </w:style>
  <w:style w:type="paragraph" w:customStyle="1" w:styleId="028EE8DE22BC4E8094E6221AEFBE1EA0">
    <w:name w:val="028EE8DE22BC4E8094E6221AEFBE1EA0"/>
    <w:rsid w:val="00B61E9E"/>
  </w:style>
  <w:style w:type="paragraph" w:customStyle="1" w:styleId="DA4C8742BF0B4770A9421B2AA13DBA93">
    <w:name w:val="DA4C8742BF0B4770A9421B2AA13DBA93"/>
    <w:rsid w:val="00B61E9E"/>
  </w:style>
  <w:style w:type="paragraph" w:customStyle="1" w:styleId="2BBDAD441310439EA01CE139A44BDB3B">
    <w:name w:val="2BBDAD441310439EA01CE139A44BDB3B"/>
    <w:rsid w:val="00B61E9E"/>
  </w:style>
  <w:style w:type="paragraph" w:customStyle="1" w:styleId="E64FDC14CA0244F48702A0AA5EC4DE88">
    <w:name w:val="E64FDC14CA0244F48702A0AA5EC4DE88"/>
    <w:rsid w:val="00B61E9E"/>
  </w:style>
  <w:style w:type="paragraph" w:customStyle="1" w:styleId="AEA1EBD86ACE411D9070843FA4F5A50D">
    <w:name w:val="AEA1EBD86ACE411D9070843FA4F5A50D"/>
    <w:rsid w:val="00B61E9E"/>
  </w:style>
  <w:style w:type="paragraph" w:customStyle="1" w:styleId="D0927878B76C4869AF4CE28BC0150EB0">
    <w:name w:val="D0927878B76C4869AF4CE28BC0150EB0"/>
    <w:rsid w:val="00B61E9E"/>
  </w:style>
  <w:style w:type="paragraph" w:customStyle="1" w:styleId="7E365EAC5A90404C95A26C5A1C9E719D">
    <w:name w:val="7E365EAC5A90404C95A26C5A1C9E719D"/>
    <w:rsid w:val="00B61E9E"/>
  </w:style>
  <w:style w:type="paragraph" w:customStyle="1" w:styleId="7CEFA5D2DB014FD6ADB39355A6442B03">
    <w:name w:val="7CEFA5D2DB014FD6ADB39355A6442B03"/>
    <w:rsid w:val="00B61E9E"/>
  </w:style>
  <w:style w:type="paragraph" w:customStyle="1" w:styleId="C3F569C372A04A0F9C1536C645BE97F2">
    <w:name w:val="C3F569C372A04A0F9C1536C645BE97F2"/>
    <w:rsid w:val="00B61E9E"/>
  </w:style>
  <w:style w:type="paragraph" w:customStyle="1" w:styleId="DCC7FD5941524603BC2959130CAEBB0F">
    <w:name w:val="DCC7FD5941524603BC2959130CAEBB0F"/>
    <w:rsid w:val="00B61E9E"/>
  </w:style>
  <w:style w:type="paragraph" w:customStyle="1" w:styleId="CB1E9D7EF1154ACE97AD22CF419EB3C9">
    <w:name w:val="CB1E9D7EF1154ACE97AD22CF419EB3C9"/>
    <w:rsid w:val="00B61E9E"/>
  </w:style>
  <w:style w:type="paragraph" w:customStyle="1" w:styleId="9C16AE8EADC844F6B8F09CD158FAC161">
    <w:name w:val="9C16AE8EADC844F6B8F09CD158FAC161"/>
    <w:rsid w:val="00B61E9E"/>
  </w:style>
  <w:style w:type="paragraph" w:customStyle="1" w:styleId="4C38CD609D714E219F720863F264929E">
    <w:name w:val="4C38CD609D714E219F720863F264929E"/>
    <w:rsid w:val="00B61E9E"/>
  </w:style>
  <w:style w:type="paragraph" w:customStyle="1" w:styleId="504E8346D34D4CAFA4188AEC895DA55D">
    <w:name w:val="504E8346D34D4CAFA4188AEC895DA55D"/>
    <w:rsid w:val="00B61E9E"/>
  </w:style>
  <w:style w:type="paragraph" w:customStyle="1" w:styleId="1C8D4EBEFEFD4F32BADCCACF5BDD08A8">
    <w:name w:val="1C8D4EBEFEFD4F32BADCCACF5BDD08A8"/>
    <w:rsid w:val="00B61E9E"/>
  </w:style>
  <w:style w:type="paragraph" w:customStyle="1" w:styleId="7AD5CE01F6B54E35BBCFF2A62B0A94BA">
    <w:name w:val="7AD5CE01F6B54E35BBCFF2A62B0A94BA"/>
    <w:rsid w:val="00B61E9E"/>
  </w:style>
  <w:style w:type="paragraph" w:customStyle="1" w:styleId="7B400F87BAE54D4DA8ABF7DA7F21E11D">
    <w:name w:val="7B400F87BAE54D4DA8ABF7DA7F21E11D"/>
    <w:rsid w:val="00B61E9E"/>
  </w:style>
  <w:style w:type="paragraph" w:customStyle="1" w:styleId="7B95B1600CE1448BAEB14414B21C159C">
    <w:name w:val="7B95B1600CE1448BAEB14414B21C159C"/>
    <w:rsid w:val="00B61E9E"/>
  </w:style>
  <w:style w:type="paragraph" w:customStyle="1" w:styleId="6E5438CBF2644355916F20970AC9B335">
    <w:name w:val="6E5438CBF2644355916F20970AC9B335"/>
    <w:rsid w:val="00B61E9E"/>
  </w:style>
  <w:style w:type="paragraph" w:customStyle="1" w:styleId="FA6F74A4A5BE4BC3AB7318F8F45E403F">
    <w:name w:val="FA6F74A4A5BE4BC3AB7318F8F45E403F"/>
    <w:rsid w:val="00B61E9E"/>
  </w:style>
  <w:style w:type="paragraph" w:customStyle="1" w:styleId="9A0EE29445D44E1F91E7E191B1CB3CE8">
    <w:name w:val="9A0EE29445D44E1F91E7E191B1CB3CE8"/>
    <w:rsid w:val="00B61E9E"/>
  </w:style>
  <w:style w:type="paragraph" w:customStyle="1" w:styleId="F60EF15ED31A4842A344DE7F59FC8E6B">
    <w:name w:val="F60EF15ED31A4842A344DE7F59FC8E6B"/>
    <w:rsid w:val="00B61E9E"/>
  </w:style>
  <w:style w:type="paragraph" w:customStyle="1" w:styleId="1E7AE1C2CA0542B3807A72200CA4F8FF">
    <w:name w:val="1E7AE1C2CA0542B3807A72200CA4F8FF"/>
    <w:rsid w:val="00B61E9E"/>
  </w:style>
  <w:style w:type="paragraph" w:customStyle="1" w:styleId="5E8847B27EDD4B25BFC611CD976A2B1A">
    <w:name w:val="5E8847B27EDD4B25BFC611CD976A2B1A"/>
    <w:rsid w:val="00B61E9E"/>
  </w:style>
  <w:style w:type="paragraph" w:customStyle="1" w:styleId="7949A709937F45B8A9302044496C8864">
    <w:name w:val="7949A709937F45B8A9302044496C8864"/>
    <w:rsid w:val="00B61E9E"/>
  </w:style>
  <w:style w:type="paragraph" w:customStyle="1" w:styleId="EC9457BA13C046E28B3151F481282C50">
    <w:name w:val="EC9457BA13C046E28B3151F481282C50"/>
    <w:rsid w:val="00B61E9E"/>
  </w:style>
  <w:style w:type="paragraph" w:customStyle="1" w:styleId="D24DFAD99CA74C7DA3598F9EB044ADEE">
    <w:name w:val="D24DFAD99CA74C7DA3598F9EB044ADEE"/>
    <w:rsid w:val="00B61E9E"/>
  </w:style>
  <w:style w:type="paragraph" w:customStyle="1" w:styleId="CE3161FEDD5B4F12A6C897B31775CEA8">
    <w:name w:val="CE3161FEDD5B4F12A6C897B31775CEA8"/>
    <w:rsid w:val="00B61E9E"/>
  </w:style>
  <w:style w:type="paragraph" w:customStyle="1" w:styleId="7D779C26667A43F2AF4C24AE0A6A93E4">
    <w:name w:val="7D779C26667A43F2AF4C24AE0A6A93E4"/>
    <w:rsid w:val="00B61E9E"/>
  </w:style>
  <w:style w:type="paragraph" w:customStyle="1" w:styleId="5BE117026490494C971F7B03ED543E8D">
    <w:name w:val="5BE117026490494C971F7B03ED543E8D"/>
    <w:rsid w:val="00B61E9E"/>
  </w:style>
  <w:style w:type="paragraph" w:customStyle="1" w:styleId="516CE03A6CC545AAABA8C27B078C5568">
    <w:name w:val="516CE03A6CC545AAABA8C27B078C5568"/>
    <w:rsid w:val="00B61E9E"/>
  </w:style>
  <w:style w:type="paragraph" w:customStyle="1" w:styleId="DED32CF780D246F287EEE46B1C6C1EB6">
    <w:name w:val="DED32CF780D246F287EEE46B1C6C1EB6"/>
    <w:rsid w:val="00B61E9E"/>
  </w:style>
  <w:style w:type="paragraph" w:customStyle="1" w:styleId="4330640D3C6E445281365AF932500474">
    <w:name w:val="4330640D3C6E445281365AF932500474"/>
    <w:rsid w:val="00B61E9E"/>
  </w:style>
  <w:style w:type="paragraph" w:customStyle="1" w:styleId="499E031558544B62AF91A42B61DE854A">
    <w:name w:val="499E031558544B62AF91A42B61DE854A"/>
    <w:rsid w:val="00B61E9E"/>
  </w:style>
  <w:style w:type="paragraph" w:customStyle="1" w:styleId="358D8AE343054788B625C4638EBA1DB8">
    <w:name w:val="358D8AE343054788B625C4638EBA1DB8"/>
    <w:rsid w:val="00B61E9E"/>
  </w:style>
  <w:style w:type="paragraph" w:customStyle="1" w:styleId="8BA8CEE2099748058EB20792DCD8DB52">
    <w:name w:val="8BA8CEE2099748058EB20792DCD8DB52"/>
    <w:rsid w:val="00B61E9E"/>
  </w:style>
  <w:style w:type="paragraph" w:customStyle="1" w:styleId="91751614A9FA4207A15C5F9183BC4650">
    <w:name w:val="91751614A9FA4207A15C5F9183BC4650"/>
    <w:rsid w:val="00B61E9E"/>
  </w:style>
  <w:style w:type="paragraph" w:customStyle="1" w:styleId="075044C0D80C451A87FF68582878ABE7">
    <w:name w:val="075044C0D80C451A87FF68582878ABE7"/>
    <w:rsid w:val="00B61E9E"/>
  </w:style>
  <w:style w:type="paragraph" w:customStyle="1" w:styleId="0E86E1B8052C4BF4B7AC50D91E52FD51">
    <w:name w:val="0E86E1B8052C4BF4B7AC50D91E52FD51"/>
    <w:rsid w:val="00B61E9E"/>
  </w:style>
  <w:style w:type="paragraph" w:customStyle="1" w:styleId="2679D862B4AD46A7B512F4E31E9817F3">
    <w:name w:val="2679D862B4AD46A7B512F4E31E9817F3"/>
    <w:rsid w:val="00B61E9E"/>
  </w:style>
  <w:style w:type="paragraph" w:customStyle="1" w:styleId="8C39C38D6A414EC29884DBDF074E623F">
    <w:name w:val="8C39C38D6A414EC29884DBDF074E623F"/>
    <w:rsid w:val="00B61E9E"/>
  </w:style>
  <w:style w:type="paragraph" w:customStyle="1" w:styleId="EBCE542143744269B44EAB238DB7F444">
    <w:name w:val="EBCE542143744269B44EAB238DB7F444"/>
    <w:rsid w:val="00B61E9E"/>
  </w:style>
  <w:style w:type="paragraph" w:customStyle="1" w:styleId="D3551904A13F4FEE857700C3E13A222F">
    <w:name w:val="D3551904A13F4FEE857700C3E13A222F"/>
    <w:rsid w:val="00B61E9E"/>
  </w:style>
  <w:style w:type="paragraph" w:customStyle="1" w:styleId="EDF5F617DEBE4F2CBAAFA2FF4785F8B1">
    <w:name w:val="EDF5F617DEBE4F2CBAAFA2FF4785F8B1"/>
    <w:rsid w:val="00B61E9E"/>
  </w:style>
  <w:style w:type="paragraph" w:customStyle="1" w:styleId="83730339DA884CE6A95D4E2724EA80A8">
    <w:name w:val="83730339DA884CE6A95D4E2724EA80A8"/>
    <w:rsid w:val="00B61E9E"/>
  </w:style>
  <w:style w:type="paragraph" w:customStyle="1" w:styleId="2ECE2E70EA264256B80045720BB3C33F">
    <w:name w:val="2ECE2E70EA264256B80045720BB3C33F"/>
    <w:rsid w:val="00B61E9E"/>
  </w:style>
  <w:style w:type="paragraph" w:customStyle="1" w:styleId="CD2597CEC96946709E8AFF58684EFC6A">
    <w:name w:val="CD2597CEC96946709E8AFF58684EFC6A"/>
    <w:rsid w:val="00B61E9E"/>
  </w:style>
  <w:style w:type="paragraph" w:customStyle="1" w:styleId="69A8F645D75942ABB3D64C2F1807E836">
    <w:name w:val="69A8F645D75942ABB3D64C2F1807E836"/>
    <w:rsid w:val="00B61E9E"/>
  </w:style>
  <w:style w:type="paragraph" w:customStyle="1" w:styleId="548B9AD1C0FD42BD94C352A8D824B678">
    <w:name w:val="548B9AD1C0FD42BD94C352A8D824B678"/>
    <w:rsid w:val="00B61E9E"/>
  </w:style>
  <w:style w:type="paragraph" w:customStyle="1" w:styleId="DF2A4524FE4D47238F22EF20A5E17241">
    <w:name w:val="DF2A4524FE4D47238F22EF20A5E17241"/>
    <w:rsid w:val="00B61E9E"/>
  </w:style>
  <w:style w:type="paragraph" w:customStyle="1" w:styleId="EC998C5A45A54A378CDA374177D653C0">
    <w:name w:val="EC998C5A45A54A378CDA374177D653C0"/>
    <w:rsid w:val="00B61E9E"/>
  </w:style>
  <w:style w:type="paragraph" w:customStyle="1" w:styleId="270F7C8A267140BF9AF1D45F81466A6B">
    <w:name w:val="270F7C8A267140BF9AF1D45F81466A6B"/>
    <w:rsid w:val="00B61E9E"/>
  </w:style>
  <w:style w:type="paragraph" w:customStyle="1" w:styleId="EFDF22F8E7524DFC933BBA0A52C3A785">
    <w:name w:val="EFDF22F8E7524DFC933BBA0A52C3A785"/>
    <w:rsid w:val="00B61E9E"/>
  </w:style>
  <w:style w:type="paragraph" w:customStyle="1" w:styleId="460B530E57D64A7A9F5E64ED0A863A3E">
    <w:name w:val="460B530E57D64A7A9F5E64ED0A863A3E"/>
    <w:rsid w:val="00B61E9E"/>
  </w:style>
  <w:style w:type="paragraph" w:customStyle="1" w:styleId="D859B85657F04125B909BAA7D667038D">
    <w:name w:val="D859B85657F04125B909BAA7D667038D"/>
    <w:rsid w:val="00B61E9E"/>
  </w:style>
  <w:style w:type="paragraph" w:customStyle="1" w:styleId="3A9A4DAF619C4003B168D89169E60D03">
    <w:name w:val="3A9A4DAF619C4003B168D89169E60D03"/>
    <w:rsid w:val="00B61E9E"/>
  </w:style>
  <w:style w:type="paragraph" w:customStyle="1" w:styleId="877D83580A074889A9983493378A64B4">
    <w:name w:val="877D83580A074889A9983493378A64B4"/>
    <w:rsid w:val="00B61E9E"/>
  </w:style>
  <w:style w:type="paragraph" w:customStyle="1" w:styleId="9672836D41314CD9ABF3EBB0204B213F">
    <w:name w:val="9672836D41314CD9ABF3EBB0204B213F"/>
    <w:rsid w:val="00B61E9E"/>
  </w:style>
  <w:style w:type="paragraph" w:customStyle="1" w:styleId="289E975745944341B6F42160058A00C2">
    <w:name w:val="289E975745944341B6F42160058A00C2"/>
    <w:rsid w:val="00B61E9E"/>
  </w:style>
  <w:style w:type="paragraph" w:customStyle="1" w:styleId="956F545D2BE841AA95B7B53ADE9C45BB">
    <w:name w:val="956F545D2BE841AA95B7B53ADE9C45BB"/>
    <w:rsid w:val="00B61E9E"/>
  </w:style>
  <w:style w:type="paragraph" w:customStyle="1" w:styleId="1FFDE84E3789430DACE902F51514F8CA">
    <w:name w:val="1FFDE84E3789430DACE902F51514F8CA"/>
    <w:rsid w:val="00B61E9E"/>
  </w:style>
  <w:style w:type="paragraph" w:customStyle="1" w:styleId="99DF976E8BEF4D2686FEF414C507876E">
    <w:name w:val="99DF976E8BEF4D2686FEF414C507876E"/>
    <w:rsid w:val="00B61E9E"/>
  </w:style>
  <w:style w:type="paragraph" w:customStyle="1" w:styleId="09D6126C744E43648F6126A645A820BF">
    <w:name w:val="09D6126C744E43648F6126A645A820BF"/>
    <w:rsid w:val="00B61E9E"/>
  </w:style>
  <w:style w:type="paragraph" w:customStyle="1" w:styleId="C0405BB564B64EE8B3E996BA2A3A3736">
    <w:name w:val="C0405BB564B64EE8B3E996BA2A3A3736"/>
    <w:rsid w:val="00B61E9E"/>
  </w:style>
  <w:style w:type="paragraph" w:customStyle="1" w:styleId="BD6D7E47DD424EF2B50FE98938D606D9">
    <w:name w:val="BD6D7E47DD424EF2B50FE98938D606D9"/>
    <w:rsid w:val="00B61E9E"/>
  </w:style>
  <w:style w:type="paragraph" w:customStyle="1" w:styleId="21D60DC73E7D4B7AB1ACC7DB3DB3B972">
    <w:name w:val="21D60DC73E7D4B7AB1ACC7DB3DB3B972"/>
    <w:rsid w:val="00B61E9E"/>
  </w:style>
  <w:style w:type="paragraph" w:customStyle="1" w:styleId="18CDB2AFDA4F4BC7A919AEB9F1D7F90E">
    <w:name w:val="18CDB2AFDA4F4BC7A919AEB9F1D7F90E"/>
    <w:rsid w:val="00B61E9E"/>
  </w:style>
  <w:style w:type="paragraph" w:customStyle="1" w:styleId="4AFC18180FEA45D2BB89361F9F94E341">
    <w:name w:val="4AFC18180FEA45D2BB89361F9F94E341"/>
    <w:rsid w:val="00B61E9E"/>
  </w:style>
  <w:style w:type="paragraph" w:customStyle="1" w:styleId="A5556A802396414DB46174E963983DAD">
    <w:name w:val="A5556A802396414DB46174E963983DAD"/>
    <w:rsid w:val="00B61E9E"/>
  </w:style>
  <w:style w:type="paragraph" w:customStyle="1" w:styleId="ACE7DC18FB56480DA6E4E6480A43A16C">
    <w:name w:val="ACE7DC18FB56480DA6E4E6480A43A16C"/>
    <w:rsid w:val="00B61E9E"/>
  </w:style>
  <w:style w:type="paragraph" w:customStyle="1" w:styleId="F81CBDF884DE4AC6B4CC3D582CFD14D5">
    <w:name w:val="F81CBDF884DE4AC6B4CC3D582CFD14D5"/>
    <w:rsid w:val="00B61E9E"/>
  </w:style>
  <w:style w:type="paragraph" w:customStyle="1" w:styleId="B7BC6AB968584511BEB8659C633BD5DB">
    <w:name w:val="B7BC6AB968584511BEB8659C633BD5DB"/>
    <w:rsid w:val="00B61E9E"/>
  </w:style>
  <w:style w:type="paragraph" w:customStyle="1" w:styleId="EB3C52BE8CF540768936A8951634D77E">
    <w:name w:val="EB3C52BE8CF540768936A8951634D77E"/>
    <w:rsid w:val="00B61E9E"/>
  </w:style>
  <w:style w:type="paragraph" w:customStyle="1" w:styleId="B064C846F85645498E724CEB841FF7A8">
    <w:name w:val="B064C846F85645498E724CEB841FF7A8"/>
    <w:rsid w:val="00B61E9E"/>
  </w:style>
  <w:style w:type="paragraph" w:customStyle="1" w:styleId="81ED964C73344725A12793FB90C6E622">
    <w:name w:val="81ED964C73344725A12793FB90C6E622"/>
    <w:rsid w:val="00B61E9E"/>
  </w:style>
  <w:style w:type="paragraph" w:customStyle="1" w:styleId="C3B22E4F262040F5ADB0E85803618936">
    <w:name w:val="C3B22E4F262040F5ADB0E85803618936"/>
    <w:rsid w:val="00B61E9E"/>
  </w:style>
  <w:style w:type="paragraph" w:customStyle="1" w:styleId="17943BEAE35849A597D0A687A0E24F62">
    <w:name w:val="17943BEAE35849A597D0A687A0E24F62"/>
    <w:rsid w:val="00B61E9E"/>
  </w:style>
  <w:style w:type="paragraph" w:customStyle="1" w:styleId="1C33756BF1614462875EF6A8B23C49E3">
    <w:name w:val="1C33756BF1614462875EF6A8B23C49E3"/>
    <w:rsid w:val="00B61E9E"/>
  </w:style>
  <w:style w:type="paragraph" w:customStyle="1" w:styleId="40D5EC6F5FF5405E8ABDEB873CDD5653">
    <w:name w:val="40D5EC6F5FF5405E8ABDEB873CDD5653"/>
    <w:rsid w:val="00B61E9E"/>
  </w:style>
  <w:style w:type="paragraph" w:customStyle="1" w:styleId="203D1CB03B774BAA84965EE26A471CF5">
    <w:name w:val="203D1CB03B774BAA84965EE26A471CF5"/>
    <w:rsid w:val="00B61E9E"/>
  </w:style>
  <w:style w:type="paragraph" w:customStyle="1" w:styleId="F8D3D4FB9A214D98A2754F3AF5E0591F">
    <w:name w:val="F8D3D4FB9A214D98A2754F3AF5E0591F"/>
    <w:rsid w:val="00B61E9E"/>
  </w:style>
  <w:style w:type="paragraph" w:customStyle="1" w:styleId="95166157E84A4E96A9F7ED9B08EFA8DF">
    <w:name w:val="95166157E84A4E96A9F7ED9B08EFA8DF"/>
    <w:rsid w:val="00B61E9E"/>
  </w:style>
  <w:style w:type="paragraph" w:customStyle="1" w:styleId="8B98A2C997E04941A43BD8E8F807ADDD">
    <w:name w:val="8B98A2C997E04941A43BD8E8F807ADDD"/>
    <w:rsid w:val="00B61E9E"/>
  </w:style>
  <w:style w:type="paragraph" w:customStyle="1" w:styleId="FEF63118F3FB49CCA368F28FE9B6B35D">
    <w:name w:val="FEF63118F3FB49CCA368F28FE9B6B35D"/>
    <w:rsid w:val="00B61E9E"/>
  </w:style>
  <w:style w:type="paragraph" w:customStyle="1" w:styleId="6559A825292F4AD99314B1206FEE9BE1">
    <w:name w:val="6559A825292F4AD99314B1206FEE9BE1"/>
    <w:rsid w:val="00B61E9E"/>
  </w:style>
  <w:style w:type="paragraph" w:customStyle="1" w:styleId="705363D0D8394DE88F1293DA1D6C8861">
    <w:name w:val="705363D0D8394DE88F1293DA1D6C8861"/>
    <w:rsid w:val="00B61E9E"/>
  </w:style>
  <w:style w:type="paragraph" w:customStyle="1" w:styleId="E98F458CEBCB41078B972FD6AE532CD8">
    <w:name w:val="E98F458CEBCB41078B972FD6AE532CD8"/>
    <w:rsid w:val="00B61E9E"/>
  </w:style>
  <w:style w:type="paragraph" w:customStyle="1" w:styleId="D125DF75EB7049FEA134B8DCA35F4DCF">
    <w:name w:val="D125DF75EB7049FEA134B8DCA35F4DCF"/>
    <w:rsid w:val="00B61E9E"/>
  </w:style>
  <w:style w:type="paragraph" w:customStyle="1" w:styleId="8B0CE31F2C824733AE1AFCC1D1706D74">
    <w:name w:val="8B0CE31F2C824733AE1AFCC1D1706D74"/>
    <w:rsid w:val="00B61E9E"/>
  </w:style>
  <w:style w:type="paragraph" w:customStyle="1" w:styleId="FC328BD60FC74EDAAF84022ECADAA6D5">
    <w:name w:val="FC328BD60FC74EDAAF84022ECADAA6D5"/>
    <w:rsid w:val="00B61E9E"/>
  </w:style>
  <w:style w:type="paragraph" w:customStyle="1" w:styleId="24F94E37E9FD4227B898BF1782A83731">
    <w:name w:val="24F94E37E9FD4227B898BF1782A83731"/>
    <w:rsid w:val="00B61E9E"/>
  </w:style>
  <w:style w:type="paragraph" w:customStyle="1" w:styleId="1C5AFC39669149C697AE2F473520B35B">
    <w:name w:val="1C5AFC39669149C697AE2F473520B35B"/>
    <w:rsid w:val="00B61E9E"/>
  </w:style>
  <w:style w:type="paragraph" w:customStyle="1" w:styleId="D7B937A1805A4F409D6EC86BE4AFB973">
    <w:name w:val="D7B937A1805A4F409D6EC86BE4AFB973"/>
    <w:rsid w:val="00AF7515"/>
  </w:style>
  <w:style w:type="paragraph" w:customStyle="1" w:styleId="3FE918F9F05D4478B4C282C3DC6D5D7C">
    <w:name w:val="3FE918F9F05D4478B4C282C3DC6D5D7C"/>
    <w:rsid w:val="00AF7515"/>
  </w:style>
  <w:style w:type="paragraph" w:customStyle="1" w:styleId="5357C34B358D4657BDA34029D9F96E2A">
    <w:name w:val="5357C34B358D4657BDA34029D9F96E2A"/>
    <w:rsid w:val="00AF7515"/>
  </w:style>
  <w:style w:type="paragraph" w:customStyle="1" w:styleId="2D03A4B255484E2F8EFD458B8B7A0AFC">
    <w:name w:val="2D03A4B255484E2F8EFD458B8B7A0AFC"/>
    <w:rsid w:val="00AF7515"/>
  </w:style>
  <w:style w:type="paragraph" w:customStyle="1" w:styleId="76FC4335BA304F049327E28B50A1A3C0">
    <w:name w:val="76FC4335BA304F049327E28B50A1A3C0"/>
    <w:rsid w:val="00AF7515"/>
  </w:style>
  <w:style w:type="paragraph" w:customStyle="1" w:styleId="E4CFD4BB78FC409293020A1785705C02">
    <w:name w:val="E4CFD4BB78FC409293020A1785705C02"/>
    <w:rsid w:val="00AF7515"/>
  </w:style>
  <w:style w:type="paragraph" w:customStyle="1" w:styleId="DB0E2C9AF781483090EF2E0B83F001F0">
    <w:name w:val="DB0E2C9AF781483090EF2E0B83F001F0"/>
    <w:rsid w:val="00AF7515"/>
  </w:style>
  <w:style w:type="paragraph" w:customStyle="1" w:styleId="D5CAF9DA6C3C4A0DACBF076707C50432">
    <w:name w:val="D5CAF9DA6C3C4A0DACBF076707C50432"/>
    <w:rsid w:val="00AF7515"/>
  </w:style>
  <w:style w:type="paragraph" w:customStyle="1" w:styleId="AA7F2281371A492A96A5D27B57918D8E">
    <w:name w:val="AA7F2281371A492A96A5D27B57918D8E"/>
    <w:rsid w:val="00AF7515"/>
  </w:style>
  <w:style w:type="paragraph" w:customStyle="1" w:styleId="170488BDE865470485C2FE617DABEDBE">
    <w:name w:val="170488BDE865470485C2FE617DABEDBE"/>
    <w:rsid w:val="00AF7515"/>
  </w:style>
  <w:style w:type="paragraph" w:customStyle="1" w:styleId="4C6B75FABFC54077A9F351E9C218AFC0">
    <w:name w:val="4C6B75FABFC54077A9F351E9C218AFC0"/>
    <w:rsid w:val="00AF7515"/>
  </w:style>
  <w:style w:type="paragraph" w:customStyle="1" w:styleId="10560E97080640939438C29C4310FC7B">
    <w:name w:val="10560E97080640939438C29C4310FC7B"/>
    <w:rsid w:val="00AF7515"/>
  </w:style>
  <w:style w:type="paragraph" w:customStyle="1" w:styleId="1C7B8E7EE52A46F18F3B721AB18E30B2">
    <w:name w:val="1C7B8E7EE52A46F18F3B721AB18E30B2"/>
    <w:rsid w:val="00AF7515"/>
  </w:style>
  <w:style w:type="paragraph" w:customStyle="1" w:styleId="7B221625D22D48E6AA49286D5D540E85">
    <w:name w:val="7B221625D22D48E6AA49286D5D540E85"/>
    <w:rsid w:val="00AF7515"/>
  </w:style>
  <w:style w:type="paragraph" w:customStyle="1" w:styleId="0A792C8F619A459F86D5919E88A438BF">
    <w:name w:val="0A792C8F619A459F86D5919E88A438BF"/>
    <w:rsid w:val="006835ED"/>
  </w:style>
  <w:style w:type="paragraph" w:customStyle="1" w:styleId="DB5C80F56D8D4ED89505F573DCC3E56C">
    <w:name w:val="DB5C80F56D8D4ED89505F573DCC3E56C"/>
    <w:rsid w:val="006835ED"/>
  </w:style>
  <w:style w:type="paragraph" w:customStyle="1" w:styleId="5D8A76361B694DAEB3C1DAACF53BD8E8">
    <w:name w:val="5D8A76361B694DAEB3C1DAACF53BD8E8"/>
    <w:rsid w:val="006835ED"/>
  </w:style>
  <w:style w:type="paragraph" w:customStyle="1" w:styleId="F4F625A20B144B589150824A4AE13DB8">
    <w:name w:val="F4F625A20B144B589150824A4AE13DB8"/>
    <w:rsid w:val="006835ED"/>
  </w:style>
  <w:style w:type="paragraph" w:customStyle="1" w:styleId="50B1253BEBCC413FA905E8C7B7886E6F">
    <w:name w:val="50B1253BEBCC413FA905E8C7B7886E6F"/>
    <w:rsid w:val="006835ED"/>
  </w:style>
  <w:style w:type="paragraph" w:customStyle="1" w:styleId="37B15BAB95DF4D6D83F6CE1BE196C465">
    <w:name w:val="37B15BAB95DF4D6D83F6CE1BE196C465"/>
    <w:rsid w:val="006835ED"/>
  </w:style>
  <w:style w:type="paragraph" w:customStyle="1" w:styleId="B70B7E490A004AB38651AFEDCFFAD4CC">
    <w:name w:val="B70B7E490A004AB38651AFEDCFFAD4CC"/>
    <w:rsid w:val="006835ED"/>
  </w:style>
  <w:style w:type="paragraph" w:customStyle="1" w:styleId="2854EF3F64024DBBACF6923C243ECD69">
    <w:name w:val="2854EF3F64024DBBACF6923C243ECD69"/>
    <w:rsid w:val="006835ED"/>
  </w:style>
  <w:style w:type="paragraph" w:customStyle="1" w:styleId="B271D6DF204047408767A66AE123BBA7">
    <w:name w:val="B271D6DF204047408767A66AE123BBA7"/>
    <w:rsid w:val="006835ED"/>
  </w:style>
  <w:style w:type="paragraph" w:customStyle="1" w:styleId="EAD26DD817C74892B2D37EBCB062D854">
    <w:name w:val="EAD26DD817C74892B2D37EBCB062D854"/>
    <w:rsid w:val="006835ED"/>
  </w:style>
  <w:style w:type="paragraph" w:customStyle="1" w:styleId="231F5FF344E044D799FA9D52E21F8B21">
    <w:name w:val="231F5FF344E044D799FA9D52E21F8B21"/>
    <w:rsid w:val="006835ED"/>
  </w:style>
  <w:style w:type="paragraph" w:customStyle="1" w:styleId="7372ACB9182745F9A4A94051AA7C6E61">
    <w:name w:val="7372ACB9182745F9A4A94051AA7C6E61"/>
    <w:rsid w:val="006835ED"/>
  </w:style>
  <w:style w:type="paragraph" w:customStyle="1" w:styleId="37137BFDA22844588129027181CAB814">
    <w:name w:val="37137BFDA22844588129027181CAB814"/>
    <w:rsid w:val="006835ED"/>
  </w:style>
  <w:style w:type="paragraph" w:customStyle="1" w:styleId="E2A17F7EEE5149059A2EC8943C7F12AA">
    <w:name w:val="E2A17F7EEE5149059A2EC8943C7F12AA"/>
    <w:rsid w:val="006835ED"/>
  </w:style>
  <w:style w:type="paragraph" w:customStyle="1" w:styleId="C6D8F361C1F44CDEACB9076FD4BB4414">
    <w:name w:val="C6D8F361C1F44CDEACB9076FD4BB4414"/>
    <w:rsid w:val="006835ED"/>
  </w:style>
  <w:style w:type="paragraph" w:customStyle="1" w:styleId="BD98B49ADBD748189D270D11F441B901">
    <w:name w:val="BD98B49ADBD748189D270D11F441B901"/>
    <w:rsid w:val="006835ED"/>
  </w:style>
  <w:style w:type="paragraph" w:customStyle="1" w:styleId="55E36B386AAB45E8807C827072D299CF">
    <w:name w:val="55E36B386AAB45E8807C827072D299CF"/>
    <w:rsid w:val="006835ED"/>
  </w:style>
  <w:style w:type="paragraph" w:customStyle="1" w:styleId="29F3777C05824780A3078753014B5168">
    <w:name w:val="29F3777C05824780A3078753014B5168"/>
    <w:rsid w:val="006835ED"/>
  </w:style>
  <w:style w:type="paragraph" w:customStyle="1" w:styleId="FC9CFB181BA842D2BA14E25523641DFF">
    <w:name w:val="FC9CFB181BA842D2BA14E25523641DFF"/>
    <w:rsid w:val="006835ED"/>
  </w:style>
  <w:style w:type="paragraph" w:customStyle="1" w:styleId="9A206CCD9406436AB8AB2C344C635347">
    <w:name w:val="9A206CCD9406436AB8AB2C344C635347"/>
    <w:rsid w:val="006835ED"/>
  </w:style>
  <w:style w:type="paragraph" w:customStyle="1" w:styleId="3BCB9DD3B9394C97AC7DED11453FCC5F">
    <w:name w:val="3BCB9DD3B9394C97AC7DED11453FCC5F"/>
    <w:rsid w:val="006835ED"/>
  </w:style>
  <w:style w:type="paragraph" w:customStyle="1" w:styleId="21D5C1B9BD9B41BA9858DB7FEADB8242">
    <w:name w:val="21D5C1B9BD9B41BA9858DB7FEADB8242"/>
    <w:rsid w:val="006835ED"/>
  </w:style>
  <w:style w:type="paragraph" w:customStyle="1" w:styleId="0FBA865505684E668DDC26D1921953CB6">
    <w:name w:val="0FBA865505684E668DDC26D1921953CB6"/>
    <w:rsid w:val="006835ED"/>
    <w:rPr>
      <w:rFonts w:eastAsiaTheme="minorHAnsi"/>
      <w:lang w:eastAsia="en-US"/>
    </w:rPr>
  </w:style>
  <w:style w:type="paragraph" w:customStyle="1" w:styleId="379A79C604494F10A13D5F3525083D4E11">
    <w:name w:val="379A79C604494F10A13D5F3525083D4E11"/>
    <w:rsid w:val="006835ED"/>
    <w:rPr>
      <w:rFonts w:eastAsiaTheme="minorHAnsi"/>
      <w:lang w:eastAsia="en-US"/>
    </w:rPr>
  </w:style>
  <w:style w:type="paragraph" w:customStyle="1" w:styleId="B9677FD285D64C31ACEC163EADFCF43B8">
    <w:name w:val="B9677FD285D64C31ACEC163EADFCF43B8"/>
    <w:rsid w:val="006835ED"/>
    <w:rPr>
      <w:rFonts w:eastAsiaTheme="minorHAnsi"/>
      <w:lang w:eastAsia="en-US"/>
    </w:rPr>
  </w:style>
  <w:style w:type="paragraph" w:customStyle="1" w:styleId="A62E9D411A6C404B9DC670AFAABF906219">
    <w:name w:val="A62E9D411A6C404B9DC670AFAABF906219"/>
    <w:rsid w:val="006835ED"/>
    <w:rPr>
      <w:rFonts w:eastAsiaTheme="minorHAnsi"/>
      <w:lang w:eastAsia="en-US"/>
    </w:rPr>
  </w:style>
  <w:style w:type="paragraph" w:customStyle="1" w:styleId="06D87844606D45DDBBBB1243DD5ED98F16">
    <w:name w:val="06D87844606D45DDBBBB1243DD5ED98F16"/>
    <w:rsid w:val="006835ED"/>
    <w:rPr>
      <w:rFonts w:eastAsiaTheme="minorHAnsi"/>
      <w:lang w:eastAsia="en-US"/>
    </w:rPr>
  </w:style>
  <w:style w:type="paragraph" w:customStyle="1" w:styleId="54825879407B4DC3B73DD80BDD53B4EB16">
    <w:name w:val="54825879407B4DC3B73DD80BDD53B4EB16"/>
    <w:rsid w:val="006835ED"/>
    <w:rPr>
      <w:rFonts w:eastAsiaTheme="minorHAnsi"/>
      <w:lang w:eastAsia="en-US"/>
    </w:rPr>
  </w:style>
  <w:style w:type="paragraph" w:customStyle="1" w:styleId="811E085D578E4E85813E1EDCBB01C49016">
    <w:name w:val="811E085D578E4E85813E1EDCBB01C49016"/>
    <w:rsid w:val="006835ED"/>
    <w:rPr>
      <w:rFonts w:eastAsiaTheme="minorHAnsi"/>
      <w:lang w:eastAsia="en-US"/>
    </w:rPr>
  </w:style>
  <w:style w:type="paragraph" w:customStyle="1" w:styleId="8468605C6D824177B61DBB0ED766931E16">
    <w:name w:val="8468605C6D824177B61DBB0ED766931E16"/>
    <w:rsid w:val="006835ED"/>
    <w:rPr>
      <w:rFonts w:eastAsiaTheme="minorHAnsi"/>
      <w:lang w:eastAsia="en-US"/>
    </w:rPr>
  </w:style>
  <w:style w:type="paragraph" w:customStyle="1" w:styleId="E610314A91E844DB8A7D6188E769101419">
    <w:name w:val="E610314A91E844DB8A7D6188E769101419"/>
    <w:rsid w:val="006835ED"/>
    <w:rPr>
      <w:rFonts w:eastAsiaTheme="minorHAnsi"/>
      <w:lang w:eastAsia="en-US"/>
    </w:rPr>
  </w:style>
  <w:style w:type="paragraph" w:customStyle="1" w:styleId="0E28E58322AC48B49AB84A12C1AEBCE116">
    <w:name w:val="0E28E58322AC48B49AB84A12C1AEBCE116"/>
    <w:rsid w:val="006835ED"/>
    <w:rPr>
      <w:rFonts w:eastAsiaTheme="minorHAnsi"/>
      <w:lang w:eastAsia="en-US"/>
    </w:rPr>
  </w:style>
  <w:style w:type="paragraph" w:customStyle="1" w:styleId="AE2B15C6ECD04545AD659F7127C3E87819">
    <w:name w:val="AE2B15C6ECD04545AD659F7127C3E87819"/>
    <w:rsid w:val="006835ED"/>
    <w:rPr>
      <w:rFonts w:eastAsiaTheme="minorHAnsi"/>
      <w:lang w:eastAsia="en-US"/>
    </w:rPr>
  </w:style>
  <w:style w:type="paragraph" w:customStyle="1" w:styleId="24B8667E1C7746DD9679097D25FFB88C19">
    <w:name w:val="24B8667E1C7746DD9679097D25FFB88C19"/>
    <w:rsid w:val="006835ED"/>
    <w:rPr>
      <w:rFonts w:eastAsiaTheme="minorHAnsi"/>
      <w:lang w:eastAsia="en-US"/>
    </w:rPr>
  </w:style>
  <w:style w:type="paragraph" w:customStyle="1" w:styleId="663F261677F54EFBACD523B3D58EC67D19">
    <w:name w:val="663F261677F54EFBACD523B3D58EC67D19"/>
    <w:rsid w:val="006835ED"/>
    <w:rPr>
      <w:rFonts w:eastAsiaTheme="minorHAnsi"/>
      <w:lang w:eastAsia="en-US"/>
    </w:rPr>
  </w:style>
  <w:style w:type="paragraph" w:customStyle="1" w:styleId="5BE22796E1344C59B09A2C6B68EE64536">
    <w:name w:val="5BE22796E1344C59B09A2C6B68EE64536"/>
    <w:rsid w:val="006835ED"/>
    <w:rPr>
      <w:rFonts w:eastAsiaTheme="minorHAnsi"/>
      <w:lang w:eastAsia="en-US"/>
    </w:rPr>
  </w:style>
  <w:style w:type="paragraph" w:customStyle="1" w:styleId="2A8BDF1861524458AEEAE810A05D50686">
    <w:name w:val="2A8BDF1861524458AEEAE810A05D50686"/>
    <w:rsid w:val="006835ED"/>
    <w:rPr>
      <w:rFonts w:eastAsiaTheme="minorHAnsi"/>
      <w:lang w:eastAsia="en-US"/>
    </w:rPr>
  </w:style>
  <w:style w:type="paragraph" w:customStyle="1" w:styleId="A41DA39F8B834FA1B997E4073189648C6">
    <w:name w:val="A41DA39F8B834FA1B997E4073189648C6"/>
    <w:rsid w:val="006835ED"/>
    <w:rPr>
      <w:rFonts w:eastAsiaTheme="minorHAnsi"/>
      <w:lang w:eastAsia="en-US"/>
    </w:rPr>
  </w:style>
  <w:style w:type="paragraph" w:customStyle="1" w:styleId="46330D5240E645BB93E2BD0631D522706">
    <w:name w:val="46330D5240E645BB93E2BD0631D522706"/>
    <w:rsid w:val="006835ED"/>
    <w:rPr>
      <w:rFonts w:eastAsiaTheme="minorHAnsi"/>
      <w:lang w:eastAsia="en-US"/>
    </w:rPr>
  </w:style>
  <w:style w:type="paragraph" w:customStyle="1" w:styleId="E2D4DDCDEEAF4522B9869326AC12865E6">
    <w:name w:val="E2D4DDCDEEAF4522B9869326AC12865E6"/>
    <w:rsid w:val="006835ED"/>
    <w:rPr>
      <w:rFonts w:eastAsiaTheme="minorHAnsi"/>
      <w:lang w:eastAsia="en-US"/>
    </w:rPr>
  </w:style>
  <w:style w:type="paragraph" w:customStyle="1" w:styleId="A96EE6CA6C494B2387761CA9297BED3C6">
    <w:name w:val="A96EE6CA6C494B2387761CA9297BED3C6"/>
    <w:rsid w:val="006835ED"/>
    <w:rPr>
      <w:rFonts w:eastAsiaTheme="minorHAnsi"/>
      <w:lang w:eastAsia="en-US"/>
    </w:rPr>
  </w:style>
  <w:style w:type="paragraph" w:customStyle="1" w:styleId="02947B0E38214FA28CA0F79BB3AE8E3F6">
    <w:name w:val="02947B0E38214FA28CA0F79BB3AE8E3F6"/>
    <w:rsid w:val="006835ED"/>
    <w:rPr>
      <w:rFonts w:eastAsiaTheme="minorHAnsi"/>
      <w:lang w:eastAsia="en-US"/>
    </w:rPr>
  </w:style>
  <w:style w:type="paragraph" w:customStyle="1" w:styleId="38E32783D8FA496D9E48285CD6B020E96">
    <w:name w:val="38E32783D8FA496D9E48285CD6B020E96"/>
    <w:rsid w:val="006835ED"/>
    <w:rPr>
      <w:rFonts w:eastAsiaTheme="minorHAnsi"/>
      <w:lang w:eastAsia="en-US"/>
    </w:rPr>
  </w:style>
  <w:style w:type="paragraph" w:customStyle="1" w:styleId="71C27824A5A3410883C6FA934BD6C48C2">
    <w:name w:val="71C27824A5A3410883C6FA934BD6C48C2"/>
    <w:rsid w:val="006835ED"/>
    <w:rPr>
      <w:rFonts w:eastAsiaTheme="minorHAnsi"/>
      <w:lang w:eastAsia="en-US"/>
    </w:rPr>
  </w:style>
  <w:style w:type="paragraph" w:customStyle="1" w:styleId="BE4809510DC04E9FA63982E93AFA6AFF6">
    <w:name w:val="BE4809510DC04E9FA63982E93AFA6AFF6"/>
    <w:rsid w:val="006835ED"/>
    <w:rPr>
      <w:rFonts w:eastAsiaTheme="minorHAnsi"/>
      <w:lang w:eastAsia="en-US"/>
    </w:rPr>
  </w:style>
  <w:style w:type="paragraph" w:customStyle="1" w:styleId="69DE4BAA1E2E479981019C35039C257D6">
    <w:name w:val="69DE4BAA1E2E479981019C35039C257D6"/>
    <w:rsid w:val="006835ED"/>
    <w:rPr>
      <w:rFonts w:eastAsiaTheme="minorHAnsi"/>
      <w:lang w:eastAsia="en-US"/>
    </w:rPr>
  </w:style>
  <w:style w:type="paragraph" w:customStyle="1" w:styleId="0604CE67D646465CA82A4689EC6FD2D66">
    <w:name w:val="0604CE67D646465CA82A4689EC6FD2D66"/>
    <w:rsid w:val="006835ED"/>
    <w:rPr>
      <w:rFonts w:eastAsiaTheme="minorHAnsi"/>
      <w:lang w:eastAsia="en-US"/>
    </w:rPr>
  </w:style>
  <w:style w:type="paragraph" w:customStyle="1" w:styleId="AB61ABEB8AC4471AA23027AD27BE2F0F16">
    <w:name w:val="AB61ABEB8AC4471AA23027AD27BE2F0F16"/>
    <w:rsid w:val="006835ED"/>
    <w:rPr>
      <w:rFonts w:eastAsiaTheme="minorHAnsi"/>
      <w:lang w:eastAsia="en-US"/>
    </w:rPr>
  </w:style>
  <w:style w:type="paragraph" w:customStyle="1" w:styleId="BAD68F0AF7214514B8167667FEA28EFE4">
    <w:name w:val="BAD68F0AF7214514B8167667FEA28EFE4"/>
    <w:rsid w:val="006835ED"/>
    <w:rPr>
      <w:rFonts w:eastAsiaTheme="minorHAnsi"/>
      <w:lang w:eastAsia="en-US"/>
    </w:rPr>
  </w:style>
  <w:style w:type="paragraph" w:customStyle="1" w:styleId="1289247263524ABD9690F20A8222375E4">
    <w:name w:val="1289247263524ABD9690F20A8222375E4"/>
    <w:rsid w:val="006835ED"/>
    <w:rPr>
      <w:rFonts w:eastAsiaTheme="minorHAnsi"/>
      <w:lang w:eastAsia="en-US"/>
    </w:rPr>
  </w:style>
  <w:style w:type="paragraph" w:customStyle="1" w:styleId="D48E47F3BCD942A48AF8CA2021439DD94">
    <w:name w:val="D48E47F3BCD942A48AF8CA2021439DD94"/>
    <w:rsid w:val="006835ED"/>
    <w:rPr>
      <w:rFonts w:eastAsiaTheme="minorHAnsi"/>
      <w:lang w:eastAsia="en-US"/>
    </w:rPr>
  </w:style>
  <w:style w:type="paragraph" w:customStyle="1" w:styleId="F773A17E4E784DB786B8AF29498B25014">
    <w:name w:val="F773A17E4E784DB786B8AF29498B25014"/>
    <w:rsid w:val="006835ED"/>
    <w:rPr>
      <w:rFonts w:eastAsiaTheme="minorHAnsi"/>
      <w:lang w:eastAsia="en-US"/>
    </w:rPr>
  </w:style>
  <w:style w:type="paragraph" w:customStyle="1" w:styleId="F127A9250EF449C6987CF0926AC749184">
    <w:name w:val="F127A9250EF449C6987CF0926AC749184"/>
    <w:rsid w:val="006835ED"/>
    <w:rPr>
      <w:rFonts w:eastAsiaTheme="minorHAnsi"/>
      <w:lang w:eastAsia="en-US"/>
    </w:rPr>
  </w:style>
  <w:style w:type="paragraph" w:customStyle="1" w:styleId="CB3B594112434E5E809B4E37FD7C12A04">
    <w:name w:val="CB3B594112434E5E809B4E37FD7C12A04"/>
    <w:rsid w:val="006835ED"/>
    <w:rPr>
      <w:rFonts w:eastAsiaTheme="minorHAnsi"/>
      <w:lang w:eastAsia="en-US"/>
    </w:rPr>
  </w:style>
  <w:style w:type="paragraph" w:customStyle="1" w:styleId="7B0B50665CB74777A7F4FB5E16676A3C4">
    <w:name w:val="7B0B50665CB74777A7F4FB5E16676A3C4"/>
    <w:rsid w:val="006835ED"/>
    <w:rPr>
      <w:rFonts w:eastAsiaTheme="minorHAnsi"/>
      <w:lang w:eastAsia="en-US"/>
    </w:rPr>
  </w:style>
  <w:style w:type="paragraph" w:customStyle="1" w:styleId="EDB2BF68837D4D4F96963472FE7579FA4">
    <w:name w:val="EDB2BF68837D4D4F96963472FE7579FA4"/>
    <w:rsid w:val="006835ED"/>
    <w:rPr>
      <w:rFonts w:eastAsiaTheme="minorHAnsi"/>
      <w:lang w:eastAsia="en-US"/>
    </w:rPr>
  </w:style>
  <w:style w:type="paragraph" w:customStyle="1" w:styleId="C27D72895133418794C9E1C29AF4112A4">
    <w:name w:val="C27D72895133418794C9E1C29AF4112A4"/>
    <w:rsid w:val="006835ED"/>
    <w:rPr>
      <w:rFonts w:eastAsiaTheme="minorHAnsi"/>
      <w:lang w:eastAsia="en-US"/>
    </w:rPr>
  </w:style>
  <w:style w:type="paragraph" w:customStyle="1" w:styleId="A58CAE8DFE764DA6BAFC2030367D01BF4">
    <w:name w:val="A58CAE8DFE764DA6BAFC2030367D01BF4"/>
    <w:rsid w:val="006835ED"/>
    <w:rPr>
      <w:rFonts w:eastAsiaTheme="minorHAnsi"/>
      <w:lang w:eastAsia="en-US"/>
    </w:rPr>
  </w:style>
  <w:style w:type="paragraph" w:customStyle="1" w:styleId="B0C2C85C7A3E4BA28602AD04EFCE57524">
    <w:name w:val="B0C2C85C7A3E4BA28602AD04EFCE57524"/>
    <w:rsid w:val="006835ED"/>
    <w:rPr>
      <w:rFonts w:eastAsiaTheme="minorHAnsi"/>
      <w:lang w:eastAsia="en-US"/>
    </w:rPr>
  </w:style>
  <w:style w:type="paragraph" w:customStyle="1" w:styleId="88C9BEAF83E04ACDB0CB3219DF6483E64">
    <w:name w:val="88C9BEAF83E04ACDB0CB3219DF6483E64"/>
    <w:rsid w:val="006835ED"/>
    <w:rPr>
      <w:rFonts w:eastAsiaTheme="minorHAnsi"/>
      <w:lang w:eastAsia="en-US"/>
    </w:rPr>
  </w:style>
  <w:style w:type="paragraph" w:customStyle="1" w:styleId="AA4C610AFC444ABAA9F9912684B798E54">
    <w:name w:val="AA4C610AFC444ABAA9F9912684B798E54"/>
    <w:rsid w:val="006835ED"/>
    <w:rPr>
      <w:rFonts w:eastAsiaTheme="minorHAnsi"/>
      <w:lang w:eastAsia="en-US"/>
    </w:rPr>
  </w:style>
  <w:style w:type="paragraph" w:customStyle="1" w:styleId="98BAED77C23B4FCD88CF5D3286E487DA4">
    <w:name w:val="98BAED77C23B4FCD88CF5D3286E487DA4"/>
    <w:rsid w:val="006835ED"/>
    <w:rPr>
      <w:rFonts w:eastAsiaTheme="minorHAnsi"/>
      <w:lang w:eastAsia="en-US"/>
    </w:rPr>
  </w:style>
  <w:style w:type="paragraph" w:customStyle="1" w:styleId="9B02E991C46841698C10BA1A56F3175E4">
    <w:name w:val="9B02E991C46841698C10BA1A56F3175E4"/>
    <w:rsid w:val="006835ED"/>
    <w:rPr>
      <w:rFonts w:eastAsiaTheme="minorHAnsi"/>
      <w:lang w:eastAsia="en-US"/>
    </w:rPr>
  </w:style>
  <w:style w:type="paragraph" w:customStyle="1" w:styleId="6F3A8C7AAEB24FDE8AB2A2E48F15E6A94">
    <w:name w:val="6F3A8C7AAEB24FDE8AB2A2E48F15E6A94"/>
    <w:rsid w:val="006835ED"/>
    <w:rPr>
      <w:rFonts w:eastAsiaTheme="minorHAnsi"/>
      <w:lang w:eastAsia="en-US"/>
    </w:rPr>
  </w:style>
  <w:style w:type="paragraph" w:customStyle="1" w:styleId="B786513155364476BA1DEC95597639434">
    <w:name w:val="B786513155364476BA1DEC95597639434"/>
    <w:rsid w:val="006835ED"/>
    <w:rPr>
      <w:rFonts w:eastAsiaTheme="minorHAnsi"/>
      <w:lang w:eastAsia="en-US"/>
    </w:rPr>
  </w:style>
  <w:style w:type="paragraph" w:customStyle="1" w:styleId="F593C536D4B3423ABA71AAB9490F9B024">
    <w:name w:val="F593C536D4B3423ABA71AAB9490F9B024"/>
    <w:rsid w:val="006835ED"/>
    <w:rPr>
      <w:rFonts w:eastAsiaTheme="minorHAnsi"/>
      <w:lang w:eastAsia="en-US"/>
    </w:rPr>
  </w:style>
  <w:style w:type="paragraph" w:customStyle="1" w:styleId="DD86E6D3B1F34A2D980A5C4378BD56E24">
    <w:name w:val="DD86E6D3B1F34A2D980A5C4378BD56E24"/>
    <w:rsid w:val="006835ED"/>
    <w:rPr>
      <w:rFonts w:eastAsiaTheme="minorHAnsi"/>
      <w:lang w:eastAsia="en-US"/>
    </w:rPr>
  </w:style>
  <w:style w:type="paragraph" w:customStyle="1" w:styleId="631825FDCD044DD386AD61B3B12963AF4">
    <w:name w:val="631825FDCD044DD386AD61B3B12963AF4"/>
    <w:rsid w:val="006835ED"/>
    <w:rPr>
      <w:rFonts w:eastAsiaTheme="minorHAnsi"/>
      <w:lang w:eastAsia="en-US"/>
    </w:rPr>
  </w:style>
  <w:style w:type="paragraph" w:customStyle="1" w:styleId="2A44F3B0ABF44DA191F22BA99A298F174">
    <w:name w:val="2A44F3B0ABF44DA191F22BA99A298F174"/>
    <w:rsid w:val="006835ED"/>
    <w:rPr>
      <w:rFonts w:eastAsiaTheme="minorHAnsi"/>
      <w:lang w:eastAsia="en-US"/>
    </w:rPr>
  </w:style>
  <w:style w:type="paragraph" w:customStyle="1" w:styleId="DE0AD0D685B241F08B86754ED5230DE24">
    <w:name w:val="DE0AD0D685B241F08B86754ED5230DE24"/>
    <w:rsid w:val="006835ED"/>
    <w:rPr>
      <w:rFonts w:eastAsiaTheme="minorHAnsi"/>
      <w:lang w:eastAsia="en-US"/>
    </w:rPr>
  </w:style>
  <w:style w:type="paragraph" w:customStyle="1" w:styleId="133CFB9A507F46DA8C7A7964E4EEE1BF4">
    <w:name w:val="133CFB9A507F46DA8C7A7964E4EEE1BF4"/>
    <w:rsid w:val="006835ED"/>
    <w:rPr>
      <w:rFonts w:eastAsiaTheme="minorHAnsi"/>
      <w:lang w:eastAsia="en-US"/>
    </w:rPr>
  </w:style>
  <w:style w:type="paragraph" w:customStyle="1" w:styleId="0AA88295A8E743FAB5D3D18BD723B29A4">
    <w:name w:val="0AA88295A8E743FAB5D3D18BD723B29A4"/>
    <w:rsid w:val="006835ED"/>
    <w:rPr>
      <w:rFonts w:eastAsiaTheme="minorHAnsi"/>
      <w:lang w:eastAsia="en-US"/>
    </w:rPr>
  </w:style>
  <w:style w:type="paragraph" w:customStyle="1" w:styleId="FDC276CF91AB46DAB6BF29615E051FE94">
    <w:name w:val="FDC276CF91AB46DAB6BF29615E051FE94"/>
    <w:rsid w:val="006835ED"/>
    <w:rPr>
      <w:rFonts w:eastAsiaTheme="minorHAnsi"/>
      <w:lang w:eastAsia="en-US"/>
    </w:rPr>
  </w:style>
  <w:style w:type="paragraph" w:customStyle="1" w:styleId="3531DAE1B6E84BB9810647732C5D91C34">
    <w:name w:val="3531DAE1B6E84BB9810647732C5D91C34"/>
    <w:rsid w:val="006835ED"/>
    <w:rPr>
      <w:rFonts w:eastAsiaTheme="minorHAnsi"/>
      <w:lang w:eastAsia="en-US"/>
    </w:rPr>
  </w:style>
  <w:style w:type="paragraph" w:customStyle="1" w:styleId="B65A116EACA44DB6A46299770843ACF44">
    <w:name w:val="B65A116EACA44DB6A46299770843ACF44"/>
    <w:rsid w:val="006835ED"/>
    <w:rPr>
      <w:rFonts w:eastAsiaTheme="minorHAnsi"/>
      <w:lang w:eastAsia="en-US"/>
    </w:rPr>
  </w:style>
  <w:style w:type="paragraph" w:customStyle="1" w:styleId="6C970D80A4634765893B7CD38E2779944">
    <w:name w:val="6C970D80A4634765893B7CD38E2779944"/>
    <w:rsid w:val="006835ED"/>
    <w:rPr>
      <w:rFonts w:eastAsiaTheme="minorHAnsi"/>
      <w:lang w:eastAsia="en-US"/>
    </w:rPr>
  </w:style>
  <w:style w:type="paragraph" w:customStyle="1" w:styleId="6F94AF350730442ABABA06B2A2F612AB4">
    <w:name w:val="6F94AF350730442ABABA06B2A2F612AB4"/>
    <w:rsid w:val="006835ED"/>
    <w:rPr>
      <w:rFonts w:eastAsiaTheme="minorHAnsi"/>
      <w:lang w:eastAsia="en-US"/>
    </w:rPr>
  </w:style>
  <w:style w:type="paragraph" w:customStyle="1" w:styleId="8639C9E0EA744B029AC3B5D653799E934">
    <w:name w:val="8639C9E0EA744B029AC3B5D653799E934"/>
    <w:rsid w:val="006835ED"/>
    <w:rPr>
      <w:rFonts w:eastAsiaTheme="minorHAnsi"/>
      <w:lang w:eastAsia="en-US"/>
    </w:rPr>
  </w:style>
  <w:style w:type="paragraph" w:customStyle="1" w:styleId="9513F02E11C64B5CA5B6E3FE786EF8AD4">
    <w:name w:val="9513F02E11C64B5CA5B6E3FE786EF8AD4"/>
    <w:rsid w:val="006835ED"/>
    <w:rPr>
      <w:rFonts w:eastAsiaTheme="minorHAnsi"/>
      <w:lang w:eastAsia="en-US"/>
    </w:rPr>
  </w:style>
  <w:style w:type="paragraph" w:customStyle="1" w:styleId="D9999BF87E3E4DCC839AB3376879F3624">
    <w:name w:val="D9999BF87E3E4DCC839AB3376879F3624"/>
    <w:rsid w:val="006835ED"/>
    <w:rPr>
      <w:rFonts w:eastAsiaTheme="minorHAnsi"/>
      <w:lang w:eastAsia="en-US"/>
    </w:rPr>
  </w:style>
  <w:style w:type="paragraph" w:customStyle="1" w:styleId="0A6CE683D7DC4F1C94D167BBBE3F60C94">
    <w:name w:val="0A6CE683D7DC4F1C94D167BBBE3F60C94"/>
    <w:rsid w:val="006835ED"/>
    <w:rPr>
      <w:rFonts w:eastAsiaTheme="minorHAnsi"/>
      <w:lang w:eastAsia="en-US"/>
    </w:rPr>
  </w:style>
  <w:style w:type="paragraph" w:customStyle="1" w:styleId="80A0489E467B4453830916DCD32F20B34">
    <w:name w:val="80A0489E467B4453830916DCD32F20B34"/>
    <w:rsid w:val="006835ED"/>
    <w:rPr>
      <w:rFonts w:eastAsiaTheme="minorHAnsi"/>
      <w:lang w:eastAsia="en-US"/>
    </w:rPr>
  </w:style>
  <w:style w:type="paragraph" w:customStyle="1" w:styleId="62527F50B71840528B2D7B76931346414">
    <w:name w:val="62527F50B71840528B2D7B76931346414"/>
    <w:rsid w:val="006835ED"/>
    <w:rPr>
      <w:rFonts w:eastAsiaTheme="minorHAnsi"/>
      <w:lang w:eastAsia="en-US"/>
    </w:rPr>
  </w:style>
  <w:style w:type="paragraph" w:customStyle="1" w:styleId="58B3455CF4F6410397691676C3AF255A4">
    <w:name w:val="58B3455CF4F6410397691676C3AF255A4"/>
    <w:rsid w:val="006835ED"/>
    <w:rPr>
      <w:rFonts w:eastAsiaTheme="minorHAnsi"/>
      <w:lang w:eastAsia="en-US"/>
    </w:rPr>
  </w:style>
  <w:style w:type="paragraph" w:customStyle="1" w:styleId="E76198F7B44343E1ACD13EA7215CF3694">
    <w:name w:val="E76198F7B44343E1ACD13EA7215CF3694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4">
    <w:name w:val="0BF4A5392E554EA9B409A3D6AA4097464"/>
    <w:rsid w:val="006835ED"/>
    <w:rPr>
      <w:rFonts w:eastAsiaTheme="minorHAnsi"/>
      <w:lang w:eastAsia="en-US"/>
    </w:rPr>
  </w:style>
  <w:style w:type="paragraph" w:customStyle="1" w:styleId="9B3E6D4607AB4F33A0CEA7E78057EE4E4">
    <w:name w:val="9B3E6D4607AB4F33A0CEA7E78057EE4E4"/>
    <w:rsid w:val="006835ED"/>
    <w:rPr>
      <w:rFonts w:eastAsiaTheme="minorHAnsi"/>
      <w:lang w:eastAsia="en-US"/>
    </w:rPr>
  </w:style>
  <w:style w:type="paragraph" w:customStyle="1" w:styleId="F07989A3446940FEA1DD73EB7D012E414">
    <w:name w:val="F07989A3446940FEA1DD73EB7D012E414"/>
    <w:rsid w:val="006835ED"/>
    <w:rPr>
      <w:rFonts w:eastAsiaTheme="minorHAnsi"/>
      <w:lang w:eastAsia="en-US"/>
    </w:rPr>
  </w:style>
  <w:style w:type="paragraph" w:customStyle="1" w:styleId="EDEB05DD09FC449BBB6BD8D372D0A5404">
    <w:name w:val="EDEB05DD09FC449BBB6BD8D372D0A5404"/>
    <w:rsid w:val="006835ED"/>
    <w:rPr>
      <w:rFonts w:eastAsiaTheme="minorHAnsi"/>
      <w:lang w:eastAsia="en-US"/>
    </w:rPr>
  </w:style>
  <w:style w:type="paragraph" w:customStyle="1" w:styleId="2136603BDA60476189FBE1C25AE1ABC94">
    <w:name w:val="2136603BDA60476189FBE1C25AE1ABC94"/>
    <w:rsid w:val="006835ED"/>
    <w:rPr>
      <w:rFonts w:eastAsiaTheme="minorHAnsi"/>
      <w:lang w:eastAsia="en-US"/>
    </w:rPr>
  </w:style>
  <w:style w:type="paragraph" w:customStyle="1" w:styleId="5F051642125344F19BAD0FBE0C8D43334">
    <w:name w:val="5F051642125344F19BAD0FBE0C8D43334"/>
    <w:rsid w:val="006835ED"/>
    <w:rPr>
      <w:rFonts w:eastAsiaTheme="minorHAnsi"/>
      <w:lang w:eastAsia="en-US"/>
    </w:rPr>
  </w:style>
  <w:style w:type="paragraph" w:customStyle="1" w:styleId="73FFB9C73ADC4F529A87A9C1675376794">
    <w:name w:val="73FFB9C73ADC4F529A87A9C1675376794"/>
    <w:rsid w:val="006835ED"/>
    <w:rPr>
      <w:rFonts w:eastAsiaTheme="minorHAnsi"/>
      <w:lang w:eastAsia="en-US"/>
    </w:rPr>
  </w:style>
  <w:style w:type="paragraph" w:customStyle="1" w:styleId="EDC05140EBCC472BB897EC7196284BCB4">
    <w:name w:val="EDC05140EBCC472BB897EC7196284BCB4"/>
    <w:rsid w:val="006835ED"/>
    <w:rPr>
      <w:rFonts w:eastAsiaTheme="minorHAnsi"/>
      <w:lang w:eastAsia="en-US"/>
    </w:rPr>
  </w:style>
  <w:style w:type="paragraph" w:customStyle="1" w:styleId="E523169AF03648F39792D5DEED0EBD2D2">
    <w:name w:val="E523169AF03648F39792D5DEED0EBD2D2"/>
    <w:rsid w:val="006835ED"/>
    <w:rPr>
      <w:rFonts w:eastAsiaTheme="minorHAnsi"/>
      <w:lang w:eastAsia="en-US"/>
    </w:rPr>
  </w:style>
  <w:style w:type="paragraph" w:customStyle="1" w:styleId="54353D3A98EA4914B8933D8167120B263">
    <w:name w:val="54353D3A98EA4914B8933D8167120B263"/>
    <w:rsid w:val="006835ED"/>
    <w:rPr>
      <w:rFonts w:eastAsiaTheme="minorHAnsi"/>
      <w:lang w:eastAsia="en-US"/>
    </w:rPr>
  </w:style>
  <w:style w:type="paragraph" w:customStyle="1" w:styleId="157E33A49B5246EFB7A4E5BA0997A5993">
    <w:name w:val="157E33A49B5246EFB7A4E5BA0997A5993"/>
    <w:rsid w:val="006835ED"/>
    <w:rPr>
      <w:rFonts w:eastAsiaTheme="minorHAnsi"/>
      <w:lang w:eastAsia="en-US"/>
    </w:rPr>
  </w:style>
  <w:style w:type="paragraph" w:customStyle="1" w:styleId="8EF9B1D83F7E4A148B7DE2C9F6B8E1EA3">
    <w:name w:val="8EF9B1D83F7E4A148B7DE2C9F6B8E1EA3"/>
    <w:rsid w:val="006835ED"/>
    <w:rPr>
      <w:rFonts w:eastAsiaTheme="minorHAnsi"/>
      <w:lang w:eastAsia="en-US"/>
    </w:rPr>
  </w:style>
  <w:style w:type="paragraph" w:customStyle="1" w:styleId="C1C70C72EAB04CA7AAD018FFC65B7C5A3">
    <w:name w:val="C1C70C72EAB04CA7AAD018FFC65B7C5A3"/>
    <w:rsid w:val="006835ED"/>
    <w:rPr>
      <w:rFonts w:eastAsiaTheme="minorHAnsi"/>
      <w:lang w:eastAsia="en-US"/>
    </w:rPr>
  </w:style>
  <w:style w:type="paragraph" w:customStyle="1" w:styleId="D0E666072A2340D084A7C51F250ADEBA3">
    <w:name w:val="D0E666072A2340D084A7C51F250ADEBA3"/>
    <w:rsid w:val="006835ED"/>
    <w:rPr>
      <w:rFonts w:eastAsiaTheme="minorHAnsi"/>
      <w:lang w:eastAsia="en-US"/>
    </w:rPr>
  </w:style>
  <w:style w:type="paragraph" w:customStyle="1" w:styleId="B2FCF74AA9A04B21870DE7EADC3B345C3">
    <w:name w:val="B2FCF74AA9A04B21870DE7EADC3B345C3"/>
    <w:rsid w:val="006835ED"/>
    <w:rPr>
      <w:rFonts w:eastAsiaTheme="minorHAnsi"/>
      <w:lang w:eastAsia="en-US"/>
    </w:rPr>
  </w:style>
  <w:style w:type="paragraph" w:customStyle="1" w:styleId="53C23B8FBEE9494C9080CE7EF125D5E23">
    <w:name w:val="53C23B8FBEE9494C9080CE7EF125D5E23"/>
    <w:rsid w:val="006835ED"/>
    <w:rPr>
      <w:rFonts w:eastAsiaTheme="minorHAnsi"/>
      <w:lang w:eastAsia="en-US"/>
    </w:rPr>
  </w:style>
  <w:style w:type="paragraph" w:customStyle="1" w:styleId="B8D0461E4DC0444DAE2494789C7039E33">
    <w:name w:val="B8D0461E4DC0444DAE2494789C7039E33"/>
    <w:rsid w:val="006835ED"/>
    <w:rPr>
      <w:rFonts w:eastAsiaTheme="minorHAnsi"/>
      <w:lang w:eastAsia="en-US"/>
    </w:rPr>
  </w:style>
  <w:style w:type="paragraph" w:customStyle="1" w:styleId="AD1F0566948E4B8784BF8BB6EFCE6F233">
    <w:name w:val="AD1F0566948E4B8784BF8BB6EFCE6F233"/>
    <w:rsid w:val="006835ED"/>
    <w:rPr>
      <w:rFonts w:eastAsiaTheme="minorHAnsi"/>
      <w:lang w:eastAsia="en-US"/>
    </w:rPr>
  </w:style>
  <w:style w:type="paragraph" w:customStyle="1" w:styleId="92F8367C7C4549D6A239216EA2BA46833">
    <w:name w:val="92F8367C7C4549D6A239216EA2BA46833"/>
    <w:rsid w:val="006835ED"/>
    <w:rPr>
      <w:rFonts w:eastAsiaTheme="minorHAnsi"/>
      <w:lang w:eastAsia="en-US"/>
    </w:rPr>
  </w:style>
  <w:style w:type="paragraph" w:customStyle="1" w:styleId="0452D003A4914127B2E3C961EA4A1A7F3">
    <w:name w:val="0452D003A4914127B2E3C961EA4A1A7F3"/>
    <w:rsid w:val="006835ED"/>
    <w:rPr>
      <w:rFonts w:eastAsiaTheme="minorHAnsi"/>
      <w:lang w:eastAsia="en-US"/>
    </w:rPr>
  </w:style>
  <w:style w:type="paragraph" w:customStyle="1" w:styleId="6B8844FCBC5A4553ADD2DD3F5ACF706C3">
    <w:name w:val="6B8844FCBC5A4553ADD2DD3F5ACF706C3"/>
    <w:rsid w:val="006835ED"/>
    <w:rPr>
      <w:rFonts w:eastAsiaTheme="minorHAnsi"/>
      <w:lang w:eastAsia="en-US"/>
    </w:rPr>
  </w:style>
  <w:style w:type="paragraph" w:customStyle="1" w:styleId="B34595FC08754571849BA5D556E7D4C23">
    <w:name w:val="B34595FC08754571849BA5D556E7D4C23"/>
    <w:rsid w:val="006835ED"/>
    <w:rPr>
      <w:rFonts w:eastAsiaTheme="minorHAnsi"/>
      <w:lang w:eastAsia="en-US"/>
    </w:rPr>
  </w:style>
  <w:style w:type="paragraph" w:customStyle="1" w:styleId="FE4993CC161B4ECB98E4AADDFAC643773">
    <w:name w:val="FE4993CC161B4ECB98E4AADDFAC643773"/>
    <w:rsid w:val="006835ED"/>
    <w:rPr>
      <w:rFonts w:eastAsiaTheme="minorHAnsi"/>
      <w:lang w:eastAsia="en-US"/>
    </w:rPr>
  </w:style>
  <w:style w:type="paragraph" w:customStyle="1" w:styleId="C57DA7E449BD43E1A0FB2415B2AC7B813">
    <w:name w:val="C57DA7E449BD43E1A0FB2415B2AC7B813"/>
    <w:rsid w:val="006835ED"/>
    <w:rPr>
      <w:rFonts w:eastAsiaTheme="minorHAnsi"/>
      <w:lang w:eastAsia="en-US"/>
    </w:rPr>
  </w:style>
  <w:style w:type="paragraph" w:customStyle="1" w:styleId="758AF212992B4BA5B91DC08396F6D7A33">
    <w:name w:val="758AF212992B4BA5B91DC08396F6D7A33"/>
    <w:rsid w:val="006835ED"/>
    <w:rPr>
      <w:rFonts w:eastAsiaTheme="minorHAnsi"/>
      <w:lang w:eastAsia="en-US"/>
    </w:rPr>
  </w:style>
  <w:style w:type="paragraph" w:customStyle="1" w:styleId="034EB95159EF4778B3C80F6DDB02DF1B3">
    <w:name w:val="034EB95159EF4778B3C80F6DDB02DF1B3"/>
    <w:rsid w:val="006835ED"/>
    <w:rPr>
      <w:rFonts w:eastAsiaTheme="minorHAnsi"/>
      <w:lang w:eastAsia="en-US"/>
    </w:rPr>
  </w:style>
  <w:style w:type="paragraph" w:customStyle="1" w:styleId="DDC84871FD4D46D78334B85CE9EF37B63">
    <w:name w:val="DDC84871FD4D46D78334B85CE9EF37B63"/>
    <w:rsid w:val="006835ED"/>
    <w:rPr>
      <w:rFonts w:eastAsiaTheme="minorHAnsi"/>
      <w:lang w:eastAsia="en-US"/>
    </w:rPr>
  </w:style>
  <w:style w:type="paragraph" w:customStyle="1" w:styleId="0BC4FBAA0AF94834AA0A7BFEFE6396F63">
    <w:name w:val="0BC4FBAA0AF94834AA0A7BFEFE6396F63"/>
    <w:rsid w:val="006835ED"/>
    <w:rPr>
      <w:rFonts w:eastAsiaTheme="minorHAnsi"/>
      <w:lang w:eastAsia="en-US"/>
    </w:rPr>
  </w:style>
  <w:style w:type="paragraph" w:customStyle="1" w:styleId="8E87A374B8544A028174415EFC1B16913">
    <w:name w:val="8E87A374B8544A028174415EFC1B16913"/>
    <w:rsid w:val="006835ED"/>
    <w:rPr>
      <w:rFonts w:eastAsiaTheme="minorHAnsi"/>
      <w:lang w:eastAsia="en-US"/>
    </w:rPr>
  </w:style>
  <w:style w:type="paragraph" w:customStyle="1" w:styleId="07ECBD891A6046F8B92DFE3FB06EAD023">
    <w:name w:val="07ECBD891A6046F8B92DFE3FB06EAD023"/>
    <w:rsid w:val="006835ED"/>
    <w:rPr>
      <w:rFonts w:eastAsiaTheme="minorHAnsi"/>
      <w:lang w:eastAsia="en-US"/>
    </w:rPr>
  </w:style>
  <w:style w:type="paragraph" w:customStyle="1" w:styleId="06A1544C3B79489B8D12AC8FE346044E3">
    <w:name w:val="06A1544C3B79489B8D12AC8FE346044E3"/>
    <w:rsid w:val="006835ED"/>
    <w:rPr>
      <w:rFonts w:eastAsiaTheme="minorHAnsi"/>
      <w:lang w:eastAsia="en-US"/>
    </w:rPr>
  </w:style>
  <w:style w:type="paragraph" w:customStyle="1" w:styleId="8721D998A1F9454597851B87A272066D3">
    <w:name w:val="8721D998A1F9454597851B87A272066D3"/>
    <w:rsid w:val="006835ED"/>
    <w:rPr>
      <w:rFonts w:eastAsiaTheme="minorHAnsi"/>
      <w:lang w:eastAsia="en-US"/>
    </w:rPr>
  </w:style>
  <w:style w:type="paragraph" w:customStyle="1" w:styleId="132BD467BA3A4DD3A1E4AA9B743D917E3">
    <w:name w:val="132BD467BA3A4DD3A1E4AA9B743D917E3"/>
    <w:rsid w:val="006835ED"/>
    <w:rPr>
      <w:rFonts w:eastAsiaTheme="minorHAnsi"/>
      <w:lang w:eastAsia="en-US"/>
    </w:rPr>
  </w:style>
  <w:style w:type="paragraph" w:customStyle="1" w:styleId="CAA1AED08FD147F0970E3EE1DF1106DB3">
    <w:name w:val="CAA1AED08FD147F0970E3EE1DF1106DB3"/>
    <w:rsid w:val="006835ED"/>
    <w:rPr>
      <w:rFonts w:eastAsiaTheme="minorHAnsi"/>
      <w:lang w:eastAsia="en-US"/>
    </w:rPr>
  </w:style>
  <w:style w:type="paragraph" w:customStyle="1" w:styleId="2AD0D1080E1148AF81130CCDC4A577D73">
    <w:name w:val="2AD0D1080E1148AF81130CCDC4A577D73"/>
    <w:rsid w:val="006835ED"/>
    <w:rPr>
      <w:rFonts w:eastAsiaTheme="minorHAnsi"/>
      <w:lang w:eastAsia="en-US"/>
    </w:rPr>
  </w:style>
  <w:style w:type="paragraph" w:customStyle="1" w:styleId="E0578BD4E59242FF90226C6048F094E43">
    <w:name w:val="E0578BD4E59242FF90226C6048F094E43"/>
    <w:rsid w:val="006835ED"/>
    <w:rPr>
      <w:rFonts w:eastAsiaTheme="minorHAnsi"/>
      <w:lang w:eastAsia="en-US"/>
    </w:rPr>
  </w:style>
  <w:style w:type="paragraph" w:customStyle="1" w:styleId="0A792C8F619A459F86D5919E88A438BF1">
    <w:name w:val="0A792C8F619A459F86D5919E88A438BF1"/>
    <w:rsid w:val="006835ED"/>
    <w:rPr>
      <w:rFonts w:eastAsiaTheme="minorHAnsi"/>
      <w:lang w:eastAsia="en-US"/>
    </w:rPr>
  </w:style>
  <w:style w:type="paragraph" w:customStyle="1" w:styleId="DB5C80F56D8D4ED89505F573DCC3E56C1">
    <w:name w:val="DB5C80F56D8D4ED89505F573DCC3E56C1"/>
    <w:rsid w:val="006835ED"/>
    <w:rPr>
      <w:rFonts w:eastAsiaTheme="minorHAnsi"/>
      <w:lang w:eastAsia="en-US"/>
    </w:rPr>
  </w:style>
  <w:style w:type="paragraph" w:customStyle="1" w:styleId="5D8A76361B694DAEB3C1DAACF53BD8E81">
    <w:name w:val="5D8A76361B694DAEB3C1DAACF53BD8E81"/>
    <w:rsid w:val="006835ED"/>
    <w:rPr>
      <w:rFonts w:eastAsiaTheme="minorHAnsi"/>
      <w:lang w:eastAsia="en-US"/>
    </w:rPr>
  </w:style>
  <w:style w:type="paragraph" w:customStyle="1" w:styleId="F4F625A20B144B589150824A4AE13DB81">
    <w:name w:val="F4F625A20B144B589150824A4AE13DB81"/>
    <w:rsid w:val="006835ED"/>
    <w:rPr>
      <w:rFonts w:eastAsiaTheme="minorHAnsi"/>
      <w:lang w:eastAsia="en-US"/>
    </w:rPr>
  </w:style>
  <w:style w:type="paragraph" w:customStyle="1" w:styleId="50B1253BEBCC413FA905E8C7B7886E6F1">
    <w:name w:val="50B1253BEBCC413FA905E8C7B7886E6F1"/>
    <w:rsid w:val="006835ED"/>
    <w:rPr>
      <w:rFonts w:eastAsiaTheme="minorHAnsi"/>
      <w:lang w:eastAsia="en-US"/>
    </w:rPr>
  </w:style>
  <w:style w:type="paragraph" w:customStyle="1" w:styleId="37B15BAB95DF4D6D83F6CE1BE196C4651">
    <w:name w:val="37B15BAB95DF4D6D83F6CE1BE196C4651"/>
    <w:rsid w:val="006835ED"/>
    <w:rPr>
      <w:rFonts w:eastAsiaTheme="minorHAnsi"/>
      <w:lang w:eastAsia="en-US"/>
    </w:rPr>
  </w:style>
  <w:style w:type="paragraph" w:customStyle="1" w:styleId="B70B7E490A004AB38651AFEDCFFAD4CC1">
    <w:name w:val="B70B7E490A004AB38651AFEDCFFAD4CC1"/>
    <w:rsid w:val="006835ED"/>
    <w:rPr>
      <w:rFonts w:eastAsiaTheme="minorHAnsi"/>
      <w:lang w:eastAsia="en-US"/>
    </w:rPr>
  </w:style>
  <w:style w:type="paragraph" w:customStyle="1" w:styleId="2854EF3F64024DBBACF6923C243ECD691">
    <w:name w:val="2854EF3F64024DBBACF6923C243ECD691"/>
    <w:rsid w:val="006835ED"/>
    <w:rPr>
      <w:rFonts w:eastAsiaTheme="minorHAnsi"/>
      <w:lang w:eastAsia="en-US"/>
    </w:rPr>
  </w:style>
  <w:style w:type="paragraph" w:customStyle="1" w:styleId="B271D6DF204047408767A66AE123BBA71">
    <w:name w:val="B271D6DF204047408767A66AE123BBA71"/>
    <w:rsid w:val="006835ED"/>
    <w:rPr>
      <w:rFonts w:eastAsiaTheme="minorHAnsi"/>
      <w:lang w:eastAsia="en-US"/>
    </w:rPr>
  </w:style>
  <w:style w:type="paragraph" w:customStyle="1" w:styleId="EAD26DD817C74892B2D37EBCB062D8541">
    <w:name w:val="EAD26DD817C74892B2D37EBCB062D8541"/>
    <w:rsid w:val="006835ED"/>
    <w:rPr>
      <w:rFonts w:eastAsiaTheme="minorHAnsi"/>
      <w:lang w:eastAsia="en-US"/>
    </w:rPr>
  </w:style>
  <w:style w:type="paragraph" w:customStyle="1" w:styleId="231F5FF344E044D799FA9D52E21F8B211">
    <w:name w:val="231F5FF344E044D799FA9D52E21F8B211"/>
    <w:rsid w:val="006835ED"/>
    <w:rPr>
      <w:rFonts w:eastAsiaTheme="minorHAnsi"/>
      <w:lang w:eastAsia="en-US"/>
    </w:rPr>
  </w:style>
  <w:style w:type="paragraph" w:customStyle="1" w:styleId="7372ACB9182745F9A4A94051AA7C6E611">
    <w:name w:val="7372ACB9182745F9A4A94051AA7C6E611"/>
    <w:rsid w:val="006835ED"/>
    <w:rPr>
      <w:rFonts w:eastAsiaTheme="minorHAnsi"/>
      <w:lang w:eastAsia="en-US"/>
    </w:rPr>
  </w:style>
  <w:style w:type="paragraph" w:customStyle="1" w:styleId="37137BFDA22844588129027181CAB8141">
    <w:name w:val="37137BFDA22844588129027181CAB8141"/>
    <w:rsid w:val="006835ED"/>
    <w:rPr>
      <w:rFonts w:eastAsiaTheme="minorHAnsi"/>
      <w:lang w:eastAsia="en-US"/>
    </w:rPr>
  </w:style>
  <w:style w:type="paragraph" w:customStyle="1" w:styleId="E2A17F7EEE5149059A2EC8943C7F12AA1">
    <w:name w:val="E2A17F7EEE5149059A2EC8943C7F12AA1"/>
    <w:rsid w:val="006835ED"/>
    <w:rPr>
      <w:rFonts w:eastAsiaTheme="minorHAnsi"/>
      <w:lang w:eastAsia="en-US"/>
    </w:rPr>
  </w:style>
  <w:style w:type="paragraph" w:customStyle="1" w:styleId="C6D8F361C1F44CDEACB9076FD4BB44141">
    <w:name w:val="C6D8F361C1F44CDEACB9076FD4BB44141"/>
    <w:rsid w:val="006835ED"/>
    <w:rPr>
      <w:rFonts w:eastAsiaTheme="minorHAnsi"/>
      <w:lang w:eastAsia="en-US"/>
    </w:rPr>
  </w:style>
  <w:style w:type="paragraph" w:customStyle="1" w:styleId="BD98B49ADBD748189D270D11F441B9011">
    <w:name w:val="BD98B49ADBD748189D270D11F441B9011"/>
    <w:rsid w:val="006835ED"/>
    <w:rPr>
      <w:rFonts w:eastAsiaTheme="minorHAnsi"/>
      <w:lang w:eastAsia="en-US"/>
    </w:rPr>
  </w:style>
  <w:style w:type="paragraph" w:customStyle="1" w:styleId="55E36B386AAB45E8807C827072D299CF1">
    <w:name w:val="55E36B386AAB45E8807C827072D299CF1"/>
    <w:rsid w:val="006835ED"/>
    <w:rPr>
      <w:rFonts w:eastAsiaTheme="minorHAnsi"/>
      <w:lang w:eastAsia="en-US"/>
    </w:rPr>
  </w:style>
  <w:style w:type="paragraph" w:customStyle="1" w:styleId="29F3777C05824780A3078753014B51681">
    <w:name w:val="29F3777C05824780A3078753014B51681"/>
    <w:rsid w:val="006835ED"/>
    <w:rPr>
      <w:rFonts w:eastAsiaTheme="minorHAnsi"/>
      <w:lang w:eastAsia="en-US"/>
    </w:rPr>
  </w:style>
  <w:style w:type="paragraph" w:customStyle="1" w:styleId="FC9CFB181BA842D2BA14E25523641DFF1">
    <w:name w:val="FC9CFB181BA842D2BA14E25523641DFF1"/>
    <w:rsid w:val="006835ED"/>
    <w:rPr>
      <w:rFonts w:eastAsiaTheme="minorHAnsi"/>
      <w:lang w:eastAsia="en-US"/>
    </w:rPr>
  </w:style>
  <w:style w:type="paragraph" w:customStyle="1" w:styleId="9A206CCD9406436AB8AB2C344C6353471">
    <w:name w:val="9A206CCD9406436AB8AB2C344C6353471"/>
    <w:rsid w:val="006835ED"/>
    <w:rPr>
      <w:rFonts w:eastAsiaTheme="minorHAnsi"/>
      <w:lang w:eastAsia="en-US"/>
    </w:rPr>
  </w:style>
  <w:style w:type="paragraph" w:customStyle="1" w:styleId="3BCB9DD3B9394C97AC7DED11453FCC5F1">
    <w:name w:val="3BCB9DD3B9394C97AC7DED11453FCC5F1"/>
    <w:rsid w:val="006835ED"/>
    <w:rPr>
      <w:rFonts w:eastAsiaTheme="minorHAnsi"/>
      <w:lang w:eastAsia="en-US"/>
    </w:rPr>
  </w:style>
  <w:style w:type="paragraph" w:customStyle="1" w:styleId="21D5C1B9BD9B41BA9858DB7FEADB82421">
    <w:name w:val="21D5C1B9BD9B41BA9858DB7FEADB82421"/>
    <w:rsid w:val="006835ED"/>
    <w:rPr>
      <w:rFonts w:eastAsiaTheme="minorHAnsi"/>
      <w:lang w:eastAsia="en-US"/>
    </w:rPr>
  </w:style>
  <w:style w:type="paragraph" w:customStyle="1" w:styleId="5159BA4475404951AD996BC01A07E2894">
    <w:name w:val="5159BA4475404951AD996BC01A07E2894"/>
    <w:rsid w:val="006835ED"/>
    <w:rPr>
      <w:rFonts w:eastAsiaTheme="minorHAnsi"/>
      <w:lang w:eastAsia="en-US"/>
    </w:rPr>
  </w:style>
  <w:style w:type="paragraph" w:customStyle="1" w:styleId="BD085B7F44054C9DB219D20F4B4BA2774">
    <w:name w:val="BD085B7F44054C9DB219D20F4B4BA2774"/>
    <w:rsid w:val="006835ED"/>
    <w:rPr>
      <w:rFonts w:eastAsiaTheme="minorHAnsi"/>
      <w:lang w:eastAsia="en-US"/>
    </w:rPr>
  </w:style>
  <w:style w:type="paragraph" w:customStyle="1" w:styleId="A36D93DF8F3E4B6DBED00C29CDFF78224">
    <w:name w:val="A36D93DF8F3E4B6DBED00C29CDFF78224"/>
    <w:rsid w:val="006835ED"/>
    <w:rPr>
      <w:rFonts w:eastAsiaTheme="minorHAnsi"/>
      <w:lang w:eastAsia="en-US"/>
    </w:rPr>
  </w:style>
  <w:style w:type="paragraph" w:customStyle="1" w:styleId="ED026DCE5DF6482CBB0730B1B58D7CD54">
    <w:name w:val="ED026DCE5DF6482CBB0730B1B58D7CD54"/>
    <w:rsid w:val="006835ED"/>
    <w:rPr>
      <w:rFonts w:eastAsiaTheme="minorHAnsi"/>
      <w:lang w:eastAsia="en-US"/>
    </w:rPr>
  </w:style>
  <w:style w:type="paragraph" w:customStyle="1" w:styleId="0706C57B3ECC4661926B057ECAE69F064">
    <w:name w:val="0706C57B3ECC4661926B057ECAE69F064"/>
    <w:rsid w:val="006835ED"/>
    <w:rPr>
      <w:rFonts w:eastAsiaTheme="minorHAnsi"/>
      <w:lang w:eastAsia="en-US"/>
    </w:rPr>
  </w:style>
  <w:style w:type="paragraph" w:customStyle="1" w:styleId="232E62A526BC40D8802236A239CE377B4">
    <w:name w:val="232E62A526BC40D8802236A239CE377B4"/>
    <w:rsid w:val="006835ED"/>
    <w:rPr>
      <w:rFonts w:eastAsiaTheme="minorHAnsi"/>
      <w:lang w:eastAsia="en-US"/>
    </w:rPr>
  </w:style>
  <w:style w:type="paragraph" w:customStyle="1" w:styleId="ACF4016AC5FE42ABAD3B05866C2A8A644">
    <w:name w:val="ACF4016AC5FE42ABAD3B05866C2A8A644"/>
    <w:rsid w:val="006835ED"/>
    <w:rPr>
      <w:rFonts w:eastAsiaTheme="minorHAnsi"/>
      <w:lang w:eastAsia="en-US"/>
    </w:rPr>
  </w:style>
  <w:style w:type="paragraph" w:customStyle="1" w:styleId="24B7B6B4F05449F0A07F365DD0CD6EE94">
    <w:name w:val="24B7B6B4F05449F0A07F365DD0CD6EE94"/>
    <w:rsid w:val="006835ED"/>
    <w:rPr>
      <w:rFonts w:eastAsiaTheme="minorHAnsi"/>
      <w:lang w:eastAsia="en-US"/>
    </w:rPr>
  </w:style>
  <w:style w:type="paragraph" w:customStyle="1" w:styleId="9C70D2D3879F4727AF26C007E6C10CAC4">
    <w:name w:val="9C70D2D3879F4727AF26C007E6C10CAC4"/>
    <w:rsid w:val="006835ED"/>
    <w:rPr>
      <w:rFonts w:eastAsiaTheme="minorHAnsi"/>
      <w:lang w:eastAsia="en-US"/>
    </w:rPr>
  </w:style>
  <w:style w:type="paragraph" w:customStyle="1" w:styleId="00ABF11B30574F1E8BFF220555A5108E4">
    <w:name w:val="00ABF11B30574F1E8BFF220555A5108E4"/>
    <w:rsid w:val="006835ED"/>
    <w:rPr>
      <w:rFonts w:eastAsiaTheme="minorHAnsi"/>
      <w:lang w:eastAsia="en-US"/>
    </w:rPr>
  </w:style>
  <w:style w:type="paragraph" w:customStyle="1" w:styleId="054879EFBDBA4BB3B2E81001B9EC36284">
    <w:name w:val="054879EFBDBA4BB3B2E81001B9EC36284"/>
    <w:rsid w:val="006835ED"/>
    <w:rPr>
      <w:rFonts w:eastAsiaTheme="minorHAnsi"/>
      <w:lang w:eastAsia="en-US"/>
    </w:rPr>
  </w:style>
  <w:style w:type="paragraph" w:customStyle="1" w:styleId="803D48D7BA18490AA98E100FD35D251C4">
    <w:name w:val="803D48D7BA18490AA98E100FD35D251C4"/>
    <w:rsid w:val="006835ED"/>
    <w:rPr>
      <w:rFonts w:eastAsiaTheme="minorHAnsi"/>
      <w:lang w:eastAsia="en-US"/>
    </w:rPr>
  </w:style>
  <w:style w:type="paragraph" w:customStyle="1" w:styleId="7731ECF8B9244EFBA6204DA127528F514">
    <w:name w:val="7731ECF8B9244EFBA6204DA127528F514"/>
    <w:rsid w:val="006835ED"/>
    <w:rPr>
      <w:rFonts w:eastAsiaTheme="minorHAnsi"/>
      <w:lang w:eastAsia="en-US"/>
    </w:rPr>
  </w:style>
  <w:style w:type="paragraph" w:customStyle="1" w:styleId="82E5D845344F49B486FAE33A7C3831CE4">
    <w:name w:val="82E5D845344F49B486FAE33A7C3831CE4"/>
    <w:rsid w:val="006835ED"/>
    <w:rPr>
      <w:rFonts w:eastAsiaTheme="minorHAnsi"/>
      <w:lang w:eastAsia="en-US"/>
    </w:rPr>
  </w:style>
  <w:style w:type="paragraph" w:customStyle="1" w:styleId="97BD9EF16DBA4A18A1EC541B7EC5303A4">
    <w:name w:val="97BD9EF16DBA4A18A1EC541B7EC5303A4"/>
    <w:rsid w:val="006835ED"/>
    <w:rPr>
      <w:rFonts w:eastAsiaTheme="minorHAnsi"/>
      <w:lang w:eastAsia="en-US"/>
    </w:rPr>
  </w:style>
  <w:style w:type="paragraph" w:customStyle="1" w:styleId="8EC5F925D536446C89E4E6B19C34FF8D4">
    <w:name w:val="8EC5F925D536446C89E4E6B19C34FF8D4"/>
    <w:rsid w:val="006835ED"/>
    <w:rPr>
      <w:rFonts w:eastAsiaTheme="minorHAnsi"/>
      <w:lang w:eastAsia="en-US"/>
    </w:rPr>
  </w:style>
  <w:style w:type="paragraph" w:customStyle="1" w:styleId="FE09DF64C278493BA6D2789C4BBDE5904">
    <w:name w:val="FE09DF64C278493BA6D2789C4BBDE5904"/>
    <w:rsid w:val="006835ED"/>
    <w:rPr>
      <w:rFonts w:eastAsiaTheme="minorHAnsi"/>
      <w:lang w:eastAsia="en-US"/>
    </w:rPr>
  </w:style>
  <w:style w:type="paragraph" w:customStyle="1" w:styleId="C7EF9F46AED440FEA085B6F5DCD727434">
    <w:name w:val="C7EF9F46AED440FEA085B6F5DCD727434"/>
    <w:rsid w:val="006835ED"/>
    <w:rPr>
      <w:rFonts w:eastAsiaTheme="minorHAnsi"/>
      <w:lang w:eastAsia="en-US"/>
    </w:rPr>
  </w:style>
  <w:style w:type="paragraph" w:customStyle="1" w:styleId="6496233BD17A45A5B4C44CF6E8155FA24">
    <w:name w:val="6496233BD17A45A5B4C44CF6E8155FA24"/>
    <w:rsid w:val="006835ED"/>
    <w:rPr>
      <w:rFonts w:eastAsiaTheme="minorHAnsi"/>
      <w:lang w:eastAsia="en-US"/>
    </w:rPr>
  </w:style>
  <w:style w:type="paragraph" w:customStyle="1" w:styleId="8405F45F3EA14600BF9B99968F4000004">
    <w:name w:val="8405F45F3EA14600BF9B99968F4000004"/>
    <w:rsid w:val="006835ED"/>
    <w:rPr>
      <w:rFonts w:eastAsiaTheme="minorHAnsi"/>
      <w:lang w:eastAsia="en-US"/>
    </w:rPr>
  </w:style>
  <w:style w:type="paragraph" w:customStyle="1" w:styleId="9C2E36AC4CB7445C820375D9F200E3F64">
    <w:name w:val="9C2E36AC4CB7445C820375D9F200E3F64"/>
    <w:rsid w:val="006835ED"/>
    <w:rPr>
      <w:rFonts w:eastAsiaTheme="minorHAnsi"/>
      <w:lang w:eastAsia="en-US"/>
    </w:rPr>
  </w:style>
  <w:style w:type="paragraph" w:customStyle="1" w:styleId="3C8F1A3E952B4AFAA9925C7378522C124">
    <w:name w:val="3C8F1A3E952B4AFAA9925C7378522C124"/>
    <w:rsid w:val="006835ED"/>
    <w:rPr>
      <w:rFonts w:eastAsiaTheme="minorHAnsi"/>
      <w:lang w:eastAsia="en-US"/>
    </w:rPr>
  </w:style>
  <w:style w:type="paragraph" w:customStyle="1" w:styleId="400C2D3B5AC349259D87B22F94279E574">
    <w:name w:val="400C2D3B5AC349259D87B22F94279E574"/>
    <w:rsid w:val="006835ED"/>
    <w:rPr>
      <w:rFonts w:eastAsiaTheme="minorHAnsi"/>
      <w:lang w:eastAsia="en-US"/>
    </w:rPr>
  </w:style>
  <w:style w:type="paragraph" w:customStyle="1" w:styleId="F83B63D86E1E4109BDD495F500C821154">
    <w:name w:val="F83B63D86E1E4109BDD495F500C821154"/>
    <w:rsid w:val="006835ED"/>
    <w:rPr>
      <w:rFonts w:eastAsiaTheme="minorHAnsi"/>
      <w:lang w:eastAsia="en-US"/>
    </w:rPr>
  </w:style>
  <w:style w:type="paragraph" w:customStyle="1" w:styleId="E456CC84298C40E2B3BEDB82733F75B64">
    <w:name w:val="E456CC84298C40E2B3BEDB82733F75B64"/>
    <w:rsid w:val="006835ED"/>
    <w:rPr>
      <w:rFonts w:eastAsiaTheme="minorHAnsi"/>
      <w:lang w:eastAsia="en-US"/>
    </w:rPr>
  </w:style>
  <w:style w:type="paragraph" w:customStyle="1" w:styleId="6EC65CCE459047A29E16E9E8DC0532B24">
    <w:name w:val="6EC65CCE459047A29E16E9E8DC0532B24"/>
    <w:rsid w:val="006835ED"/>
    <w:rPr>
      <w:rFonts w:eastAsiaTheme="minorHAnsi"/>
      <w:lang w:eastAsia="en-US"/>
    </w:rPr>
  </w:style>
  <w:style w:type="paragraph" w:customStyle="1" w:styleId="997D608D76C843EDB126273D33BB96B24">
    <w:name w:val="997D608D76C843EDB126273D33BB96B24"/>
    <w:rsid w:val="006835ED"/>
    <w:rPr>
      <w:rFonts w:eastAsiaTheme="minorHAnsi"/>
      <w:lang w:eastAsia="en-US"/>
    </w:rPr>
  </w:style>
  <w:style w:type="paragraph" w:customStyle="1" w:styleId="A4BF0062C73A4D59B9025EC7337F9A474">
    <w:name w:val="A4BF0062C73A4D59B9025EC7337F9A474"/>
    <w:rsid w:val="006835ED"/>
    <w:rPr>
      <w:rFonts w:eastAsiaTheme="minorHAnsi"/>
      <w:lang w:eastAsia="en-US"/>
    </w:rPr>
  </w:style>
  <w:style w:type="paragraph" w:customStyle="1" w:styleId="B4BA278D67DC4691BBDCFD0B60973B8C4">
    <w:name w:val="B4BA278D67DC4691BBDCFD0B60973B8C4"/>
    <w:rsid w:val="006835ED"/>
    <w:rPr>
      <w:rFonts w:eastAsiaTheme="minorHAnsi"/>
      <w:lang w:eastAsia="en-US"/>
    </w:rPr>
  </w:style>
  <w:style w:type="paragraph" w:customStyle="1" w:styleId="AEFEFC65DDC548A0BEF725799B546CAF4">
    <w:name w:val="AEFEFC65DDC548A0BEF725799B546CAF4"/>
    <w:rsid w:val="006835ED"/>
    <w:rPr>
      <w:rFonts w:eastAsiaTheme="minorHAnsi"/>
      <w:lang w:eastAsia="en-US"/>
    </w:rPr>
  </w:style>
  <w:style w:type="paragraph" w:customStyle="1" w:styleId="BFBF7376661847D498D003A0EB0816844">
    <w:name w:val="BFBF7376661847D498D003A0EB0816844"/>
    <w:rsid w:val="006835ED"/>
    <w:rPr>
      <w:rFonts w:eastAsiaTheme="minorHAnsi"/>
      <w:lang w:eastAsia="en-US"/>
    </w:rPr>
  </w:style>
  <w:style w:type="paragraph" w:customStyle="1" w:styleId="9208B840A17443E1B887E0C53302D8C14">
    <w:name w:val="9208B840A17443E1B887E0C53302D8C14"/>
    <w:rsid w:val="006835ED"/>
    <w:rPr>
      <w:rFonts w:eastAsiaTheme="minorHAnsi"/>
      <w:lang w:eastAsia="en-US"/>
    </w:rPr>
  </w:style>
  <w:style w:type="paragraph" w:customStyle="1" w:styleId="583311B9BF2349CC8DFF2F3FEA20ECA24">
    <w:name w:val="583311B9BF2349CC8DFF2F3FEA20ECA24"/>
    <w:rsid w:val="006835ED"/>
    <w:rPr>
      <w:rFonts w:eastAsiaTheme="minorHAnsi"/>
      <w:lang w:eastAsia="en-US"/>
    </w:rPr>
  </w:style>
  <w:style w:type="paragraph" w:customStyle="1" w:styleId="B35F6034D5C84075A3684B96BE94F35D4">
    <w:name w:val="B35F6034D5C84075A3684B96BE94F35D4"/>
    <w:rsid w:val="006835ED"/>
    <w:rPr>
      <w:rFonts w:eastAsiaTheme="minorHAnsi"/>
      <w:lang w:eastAsia="en-US"/>
    </w:rPr>
  </w:style>
  <w:style w:type="paragraph" w:customStyle="1" w:styleId="750D5822090A4EA19CA58168C3F65AC24">
    <w:name w:val="750D5822090A4EA19CA58168C3F65AC24"/>
    <w:rsid w:val="006835ED"/>
    <w:rPr>
      <w:rFonts w:eastAsiaTheme="minorHAnsi"/>
      <w:lang w:eastAsia="en-US"/>
    </w:rPr>
  </w:style>
  <w:style w:type="paragraph" w:customStyle="1" w:styleId="549243E6770949368256598ADD0918BF4">
    <w:name w:val="549243E6770949368256598ADD0918BF4"/>
    <w:rsid w:val="006835ED"/>
    <w:rPr>
      <w:rFonts w:eastAsiaTheme="minorHAnsi"/>
      <w:lang w:eastAsia="en-US"/>
    </w:rPr>
  </w:style>
  <w:style w:type="paragraph" w:customStyle="1" w:styleId="43189B26D61A4BB5B3C3DFAF49E2BC554">
    <w:name w:val="43189B26D61A4BB5B3C3DFAF49E2BC554"/>
    <w:rsid w:val="006835ED"/>
    <w:rPr>
      <w:rFonts w:eastAsiaTheme="minorHAnsi"/>
      <w:lang w:eastAsia="en-US"/>
    </w:rPr>
  </w:style>
  <w:style w:type="paragraph" w:customStyle="1" w:styleId="69703D889D054CC28E8C973AFE90F8DB4">
    <w:name w:val="69703D889D054CC28E8C973AFE90F8DB4"/>
    <w:rsid w:val="006835ED"/>
    <w:rPr>
      <w:rFonts w:eastAsiaTheme="minorHAnsi"/>
      <w:lang w:eastAsia="en-US"/>
    </w:rPr>
  </w:style>
  <w:style w:type="paragraph" w:customStyle="1" w:styleId="9D0ABC0E8BC2401A9D6883C2E27B6F6D4">
    <w:name w:val="9D0ABC0E8BC2401A9D6883C2E27B6F6D4"/>
    <w:rsid w:val="006835ED"/>
    <w:rPr>
      <w:rFonts w:eastAsiaTheme="minorHAnsi"/>
      <w:lang w:eastAsia="en-US"/>
    </w:rPr>
  </w:style>
  <w:style w:type="paragraph" w:customStyle="1" w:styleId="E83784825B1F45E9BBA0114080A4D8031">
    <w:name w:val="E83784825B1F45E9BBA0114080A4D8031"/>
    <w:rsid w:val="006835ED"/>
    <w:rPr>
      <w:rFonts w:eastAsiaTheme="minorHAnsi"/>
      <w:lang w:eastAsia="en-US"/>
    </w:rPr>
  </w:style>
  <w:style w:type="paragraph" w:customStyle="1" w:styleId="20543272FED14160834757E46D2E9FEF1">
    <w:name w:val="20543272FED14160834757E46D2E9FEF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1">
    <w:name w:val="70016B55508C42D1A05D5E1A56BDC34B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1">
    <w:name w:val="669A2A83A631453B9CBDA1497AC83FC4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1">
    <w:name w:val="D9AEB506A3884CA1A9C8AD7758A5F54D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1">
    <w:name w:val="924333C11B374B74997D4E72F18E097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1">
    <w:name w:val="F186580F4B504222BC9DCA75A6212552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1">
    <w:name w:val="3AC9E5224A92484AA7A9513DCE5B852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1">
    <w:name w:val="6DA20ECD760A457EB211D0D57EB881B6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1">
    <w:name w:val="C0A5D1F4C2644EFA860540191EFC84711"/>
    <w:rsid w:val="006835ED"/>
    <w:rPr>
      <w:rFonts w:eastAsiaTheme="minorHAnsi"/>
      <w:lang w:eastAsia="en-US"/>
    </w:rPr>
  </w:style>
  <w:style w:type="paragraph" w:customStyle="1" w:styleId="A0D1581C2BE048D8AB2FA817D83CC6E51">
    <w:name w:val="A0D1581C2BE048D8AB2FA817D83CC6E51"/>
    <w:rsid w:val="006835ED"/>
    <w:rPr>
      <w:rFonts w:eastAsiaTheme="minorHAnsi"/>
      <w:lang w:eastAsia="en-US"/>
    </w:rPr>
  </w:style>
  <w:style w:type="paragraph" w:customStyle="1" w:styleId="E7123BB6AA1542CBA1AE69AAA22BFCD51">
    <w:name w:val="E7123BB6AA1542CBA1AE69AAA22BFCD51"/>
    <w:rsid w:val="006835ED"/>
    <w:rPr>
      <w:rFonts w:eastAsiaTheme="minorHAnsi"/>
      <w:lang w:eastAsia="en-US"/>
    </w:rPr>
  </w:style>
  <w:style w:type="paragraph" w:customStyle="1" w:styleId="506DE19D1C204446B3CD31FBD072B72C1">
    <w:name w:val="506DE19D1C204446B3CD31FBD072B72C1"/>
    <w:rsid w:val="006835ED"/>
    <w:rPr>
      <w:rFonts w:eastAsiaTheme="minorHAnsi"/>
      <w:lang w:eastAsia="en-US"/>
    </w:rPr>
  </w:style>
  <w:style w:type="paragraph" w:customStyle="1" w:styleId="2805263705394D15BECD261B2A126B5B1">
    <w:name w:val="2805263705394D15BECD261B2A126B5B1"/>
    <w:rsid w:val="006835ED"/>
    <w:rPr>
      <w:rFonts w:eastAsiaTheme="minorHAnsi"/>
      <w:lang w:eastAsia="en-US"/>
    </w:rPr>
  </w:style>
  <w:style w:type="paragraph" w:customStyle="1" w:styleId="F6C6814B218E4C2EAA5BF7CF582F158A1">
    <w:name w:val="F6C6814B218E4C2EAA5BF7CF582F158A1"/>
    <w:rsid w:val="006835ED"/>
    <w:rPr>
      <w:rFonts w:eastAsiaTheme="minorHAnsi"/>
      <w:lang w:eastAsia="en-US"/>
    </w:rPr>
  </w:style>
  <w:style w:type="paragraph" w:customStyle="1" w:styleId="7234DC8E343F47CF96B1660F31591F031">
    <w:name w:val="7234DC8E343F47CF96B1660F31591F031"/>
    <w:rsid w:val="006835ED"/>
    <w:rPr>
      <w:rFonts w:eastAsiaTheme="minorHAnsi"/>
      <w:lang w:eastAsia="en-US"/>
    </w:rPr>
  </w:style>
  <w:style w:type="paragraph" w:customStyle="1" w:styleId="BE7CBB9B9EC44E5E903EF0B265F15CF31">
    <w:name w:val="BE7CBB9B9EC44E5E903EF0B265F15CF31"/>
    <w:rsid w:val="006835ED"/>
    <w:rPr>
      <w:rFonts w:eastAsiaTheme="minorHAnsi"/>
      <w:lang w:eastAsia="en-US"/>
    </w:rPr>
  </w:style>
  <w:style w:type="paragraph" w:customStyle="1" w:styleId="D6FBFC2ED960420BB6BAC6D2E2230C8C1">
    <w:name w:val="D6FBFC2ED960420BB6BAC6D2E2230C8C1"/>
    <w:rsid w:val="006835ED"/>
    <w:rPr>
      <w:rFonts w:eastAsiaTheme="minorHAnsi"/>
      <w:lang w:eastAsia="en-US"/>
    </w:rPr>
  </w:style>
  <w:style w:type="paragraph" w:customStyle="1" w:styleId="CF9C9A7665E64DA6A7417C7DAC8A03451">
    <w:name w:val="CF9C9A7665E64DA6A7417C7DAC8A03451"/>
    <w:rsid w:val="006835ED"/>
    <w:rPr>
      <w:rFonts w:eastAsiaTheme="minorHAnsi"/>
      <w:lang w:eastAsia="en-US"/>
    </w:rPr>
  </w:style>
  <w:style w:type="paragraph" w:customStyle="1" w:styleId="215FA206845B43368413BF91B03999101">
    <w:name w:val="215FA206845B43368413BF91B03999101"/>
    <w:rsid w:val="006835ED"/>
    <w:rPr>
      <w:rFonts w:eastAsiaTheme="minorHAnsi"/>
      <w:lang w:eastAsia="en-US"/>
    </w:rPr>
  </w:style>
  <w:style w:type="paragraph" w:customStyle="1" w:styleId="86FF67EE384740F4B6FFDE050B4A67281">
    <w:name w:val="86FF67EE384740F4B6FFDE050B4A67281"/>
    <w:rsid w:val="006835ED"/>
    <w:rPr>
      <w:rFonts w:eastAsiaTheme="minorHAnsi"/>
      <w:lang w:eastAsia="en-US"/>
    </w:rPr>
  </w:style>
  <w:style w:type="paragraph" w:customStyle="1" w:styleId="6415CE78628E4EB098A1B8596C7DAD151">
    <w:name w:val="6415CE78628E4EB098A1B8596C7DAD151"/>
    <w:rsid w:val="006835ED"/>
    <w:rPr>
      <w:rFonts w:eastAsiaTheme="minorHAnsi"/>
      <w:lang w:eastAsia="en-US"/>
    </w:rPr>
  </w:style>
  <w:style w:type="paragraph" w:customStyle="1" w:styleId="56B4608B77024C5192CFDAF0649640601">
    <w:name w:val="56B4608B77024C5192CFDAF0649640601"/>
    <w:rsid w:val="006835ED"/>
    <w:rPr>
      <w:rFonts w:eastAsiaTheme="minorHAnsi"/>
      <w:lang w:eastAsia="en-US"/>
    </w:rPr>
  </w:style>
  <w:style w:type="paragraph" w:customStyle="1" w:styleId="069F51142FA84B7B954150BB06833F8C1">
    <w:name w:val="069F51142FA84B7B954150BB06833F8C1"/>
    <w:rsid w:val="006835ED"/>
    <w:rPr>
      <w:rFonts w:eastAsiaTheme="minorHAnsi"/>
      <w:lang w:eastAsia="en-US"/>
    </w:rPr>
  </w:style>
  <w:style w:type="paragraph" w:customStyle="1" w:styleId="B0F3B5A0B9FF4832B4B8B274D6DEDA9E1">
    <w:name w:val="B0F3B5A0B9FF4832B4B8B274D6DEDA9E1"/>
    <w:rsid w:val="006835ED"/>
    <w:rPr>
      <w:rFonts w:eastAsiaTheme="minorHAnsi"/>
      <w:lang w:eastAsia="en-US"/>
    </w:rPr>
  </w:style>
  <w:style w:type="paragraph" w:customStyle="1" w:styleId="D09C97C8363A4A7DBD733E3C014A1AAB1">
    <w:name w:val="D09C97C8363A4A7DBD733E3C014A1AAB1"/>
    <w:rsid w:val="006835ED"/>
    <w:rPr>
      <w:rFonts w:eastAsiaTheme="minorHAnsi"/>
      <w:lang w:eastAsia="en-US"/>
    </w:rPr>
  </w:style>
  <w:style w:type="paragraph" w:customStyle="1" w:styleId="F0BF4DE2BB7E44899292D3A63608765D1">
    <w:name w:val="F0BF4DE2BB7E44899292D3A63608765D1"/>
    <w:rsid w:val="006835ED"/>
    <w:rPr>
      <w:rFonts w:eastAsiaTheme="minorHAnsi"/>
      <w:lang w:eastAsia="en-US"/>
    </w:rPr>
  </w:style>
  <w:style w:type="paragraph" w:customStyle="1" w:styleId="31D4961E198B4D26989089B67E5B0C731">
    <w:name w:val="31D4961E198B4D26989089B67E5B0C731"/>
    <w:rsid w:val="006835ED"/>
    <w:rPr>
      <w:rFonts w:eastAsiaTheme="minorHAnsi"/>
      <w:lang w:eastAsia="en-US"/>
    </w:rPr>
  </w:style>
  <w:style w:type="paragraph" w:customStyle="1" w:styleId="08B96A97BCC04DFCB9DB9954F8EDB34D1">
    <w:name w:val="08B96A97BCC04DFCB9DB9954F8EDB34D1"/>
    <w:rsid w:val="006835ED"/>
    <w:rPr>
      <w:rFonts w:eastAsiaTheme="minorHAnsi"/>
      <w:lang w:eastAsia="en-US"/>
    </w:rPr>
  </w:style>
  <w:style w:type="paragraph" w:customStyle="1" w:styleId="25ED1B88F7EC48AAA6ADACB44E48F26A1">
    <w:name w:val="25ED1B88F7EC48AAA6ADACB44E48F26A1"/>
    <w:rsid w:val="006835ED"/>
    <w:rPr>
      <w:rFonts w:eastAsiaTheme="minorHAnsi"/>
      <w:lang w:eastAsia="en-US"/>
    </w:rPr>
  </w:style>
  <w:style w:type="paragraph" w:customStyle="1" w:styleId="C1850B00E06B4D04BA4606E168ADF16C1">
    <w:name w:val="C1850B00E06B4D04BA4606E168ADF16C1"/>
    <w:rsid w:val="006835ED"/>
    <w:rPr>
      <w:rFonts w:eastAsiaTheme="minorHAnsi"/>
      <w:lang w:eastAsia="en-US"/>
    </w:rPr>
  </w:style>
  <w:style w:type="paragraph" w:customStyle="1" w:styleId="ED5C88373C9B4076B66D37106E84C2821">
    <w:name w:val="ED5C88373C9B4076B66D37106E84C2821"/>
    <w:rsid w:val="006835ED"/>
    <w:rPr>
      <w:rFonts w:eastAsiaTheme="minorHAnsi"/>
      <w:lang w:eastAsia="en-US"/>
    </w:rPr>
  </w:style>
  <w:style w:type="paragraph" w:customStyle="1" w:styleId="E22D286678564476A9C664FA972783DE1">
    <w:name w:val="E22D286678564476A9C664FA972783DE1"/>
    <w:rsid w:val="006835ED"/>
    <w:rPr>
      <w:rFonts w:eastAsiaTheme="minorHAnsi"/>
      <w:lang w:eastAsia="en-US"/>
    </w:rPr>
  </w:style>
  <w:style w:type="paragraph" w:customStyle="1" w:styleId="E988FEAD96E64F42A6A79FB78EA2EC6A1">
    <w:name w:val="E988FEAD96E64F42A6A79FB78EA2EC6A1"/>
    <w:rsid w:val="006835ED"/>
    <w:rPr>
      <w:rFonts w:eastAsiaTheme="minorHAnsi"/>
      <w:lang w:eastAsia="en-US"/>
    </w:rPr>
  </w:style>
  <w:style w:type="paragraph" w:customStyle="1" w:styleId="FE2DF1FC025A4763BF888D73263529DE1">
    <w:name w:val="FE2DF1FC025A4763BF888D73263529DE1"/>
    <w:rsid w:val="006835ED"/>
    <w:rPr>
      <w:rFonts w:eastAsiaTheme="minorHAnsi"/>
      <w:lang w:eastAsia="en-US"/>
    </w:rPr>
  </w:style>
  <w:style w:type="paragraph" w:customStyle="1" w:styleId="F065EFB83F8249929260E0C2431F161F1">
    <w:name w:val="F065EFB83F8249929260E0C2431F161F1"/>
    <w:rsid w:val="006835ED"/>
    <w:rPr>
      <w:rFonts w:eastAsiaTheme="minorHAnsi"/>
      <w:lang w:eastAsia="en-US"/>
    </w:rPr>
  </w:style>
  <w:style w:type="paragraph" w:customStyle="1" w:styleId="6C896F56C5B3445D9801021633FBDE031">
    <w:name w:val="6C896F56C5B3445D9801021633FBDE031"/>
    <w:rsid w:val="006835ED"/>
    <w:rPr>
      <w:rFonts w:eastAsiaTheme="minorHAnsi"/>
      <w:lang w:eastAsia="en-US"/>
    </w:rPr>
  </w:style>
  <w:style w:type="paragraph" w:customStyle="1" w:styleId="D7B937A1805A4F409D6EC86BE4AFB9731">
    <w:name w:val="D7B937A1805A4F409D6EC86BE4AFB9731"/>
    <w:rsid w:val="006835ED"/>
    <w:rPr>
      <w:rFonts w:eastAsiaTheme="minorHAnsi"/>
      <w:lang w:eastAsia="en-US"/>
    </w:rPr>
  </w:style>
  <w:style w:type="paragraph" w:customStyle="1" w:styleId="9F6407A31CB947BFA189C3EF35715A701">
    <w:name w:val="9F6407A31CB947BFA189C3EF35715A701"/>
    <w:rsid w:val="006835ED"/>
    <w:rPr>
      <w:rFonts w:eastAsiaTheme="minorHAnsi"/>
      <w:lang w:eastAsia="en-US"/>
    </w:rPr>
  </w:style>
  <w:style w:type="paragraph" w:customStyle="1" w:styleId="C38FCB1653054DA4A003F955BBDA30D61">
    <w:name w:val="C38FCB1653054DA4A003F955BBDA30D61"/>
    <w:rsid w:val="006835ED"/>
    <w:rPr>
      <w:rFonts w:eastAsiaTheme="minorHAnsi"/>
      <w:lang w:eastAsia="en-US"/>
    </w:rPr>
  </w:style>
  <w:style w:type="paragraph" w:customStyle="1" w:styleId="9B7C5CF6A4FF4AF88EA315654A2864F31">
    <w:name w:val="9B7C5CF6A4FF4AF88EA315654A2864F31"/>
    <w:rsid w:val="006835ED"/>
    <w:rPr>
      <w:rFonts w:eastAsiaTheme="minorHAnsi"/>
      <w:lang w:eastAsia="en-US"/>
    </w:rPr>
  </w:style>
  <w:style w:type="paragraph" w:customStyle="1" w:styleId="3FE918F9F05D4478B4C282C3DC6D5D7C1">
    <w:name w:val="3FE918F9F05D4478B4C282C3DC6D5D7C1"/>
    <w:rsid w:val="006835ED"/>
    <w:rPr>
      <w:rFonts w:eastAsiaTheme="minorHAnsi"/>
      <w:lang w:eastAsia="en-US"/>
    </w:rPr>
  </w:style>
  <w:style w:type="paragraph" w:customStyle="1" w:styleId="CB1BF30425AF45B7AD3F5C242E89A9081">
    <w:name w:val="CB1BF30425AF45B7AD3F5C242E89A9081"/>
    <w:rsid w:val="006835ED"/>
    <w:rPr>
      <w:rFonts w:eastAsiaTheme="minorHAnsi"/>
      <w:lang w:eastAsia="en-US"/>
    </w:rPr>
  </w:style>
  <w:style w:type="paragraph" w:customStyle="1" w:styleId="5357C34B358D4657BDA34029D9F96E2A1">
    <w:name w:val="5357C34B358D4657BDA34029D9F96E2A1"/>
    <w:rsid w:val="006835ED"/>
    <w:rPr>
      <w:rFonts w:eastAsiaTheme="minorHAnsi"/>
      <w:lang w:eastAsia="en-US"/>
    </w:rPr>
  </w:style>
  <w:style w:type="paragraph" w:customStyle="1" w:styleId="2D03A4B255484E2F8EFD458B8B7A0AFC1">
    <w:name w:val="2D03A4B255484E2F8EFD458B8B7A0AFC1"/>
    <w:rsid w:val="006835ED"/>
    <w:rPr>
      <w:rFonts w:eastAsiaTheme="minorHAnsi"/>
      <w:lang w:eastAsia="en-US"/>
    </w:rPr>
  </w:style>
  <w:style w:type="paragraph" w:customStyle="1" w:styleId="FEDBA6CFBF3B4D31A90DDCD1B98053DF1">
    <w:name w:val="FEDBA6CFBF3B4D31A90DDCD1B98053DF1"/>
    <w:rsid w:val="006835ED"/>
    <w:rPr>
      <w:rFonts w:eastAsiaTheme="minorHAnsi"/>
      <w:lang w:eastAsia="en-US"/>
    </w:rPr>
  </w:style>
  <w:style w:type="paragraph" w:customStyle="1" w:styleId="E9C286DD14DC424B81A2A62AEA55088A1">
    <w:name w:val="E9C286DD14DC424B81A2A62AEA55088A1"/>
    <w:rsid w:val="006835ED"/>
    <w:rPr>
      <w:rFonts w:eastAsiaTheme="minorHAnsi"/>
      <w:lang w:eastAsia="en-US"/>
    </w:rPr>
  </w:style>
  <w:style w:type="paragraph" w:customStyle="1" w:styleId="D18382AED78944429A3901D3826594301">
    <w:name w:val="D18382AED78944429A3901D3826594301"/>
    <w:rsid w:val="006835ED"/>
    <w:rPr>
      <w:rFonts w:eastAsiaTheme="minorHAnsi"/>
      <w:lang w:eastAsia="en-US"/>
    </w:rPr>
  </w:style>
  <w:style w:type="paragraph" w:customStyle="1" w:styleId="5A746898271E412FB326F6F257A4507B1">
    <w:name w:val="5A746898271E412FB326F6F257A4507B1"/>
    <w:rsid w:val="006835ED"/>
    <w:rPr>
      <w:rFonts w:eastAsiaTheme="minorHAnsi"/>
      <w:lang w:eastAsia="en-US"/>
    </w:rPr>
  </w:style>
  <w:style w:type="paragraph" w:customStyle="1" w:styleId="AC3552487E874AD69BFB06A5642EF6861">
    <w:name w:val="AC3552487E874AD69BFB06A5642EF6861"/>
    <w:rsid w:val="006835ED"/>
    <w:rPr>
      <w:rFonts w:eastAsiaTheme="minorHAnsi"/>
      <w:lang w:eastAsia="en-US"/>
    </w:rPr>
  </w:style>
  <w:style w:type="paragraph" w:customStyle="1" w:styleId="32CDB0A7825D4BB6B53122AE19845FB11">
    <w:name w:val="32CDB0A7825D4BB6B53122AE19845FB11"/>
    <w:rsid w:val="006835ED"/>
    <w:rPr>
      <w:rFonts w:eastAsiaTheme="minorHAnsi"/>
      <w:lang w:eastAsia="en-US"/>
    </w:rPr>
  </w:style>
  <w:style w:type="paragraph" w:customStyle="1" w:styleId="97640973DFF84EA08AB39481020348601">
    <w:name w:val="97640973DFF84EA08AB39481020348601"/>
    <w:rsid w:val="006835ED"/>
    <w:rPr>
      <w:rFonts w:eastAsiaTheme="minorHAnsi"/>
      <w:lang w:eastAsia="en-US"/>
    </w:rPr>
  </w:style>
  <w:style w:type="paragraph" w:customStyle="1" w:styleId="58F3C94961674C8D9CBCA64D6070B6361">
    <w:name w:val="58F3C94961674C8D9CBCA64D6070B6361"/>
    <w:rsid w:val="006835ED"/>
    <w:rPr>
      <w:rFonts w:eastAsiaTheme="minorHAnsi"/>
      <w:lang w:eastAsia="en-US"/>
    </w:rPr>
  </w:style>
  <w:style w:type="paragraph" w:customStyle="1" w:styleId="0F1C48579E7B469082EAD2FB667F8CBD1">
    <w:name w:val="0F1C48579E7B469082EAD2FB667F8CBD1"/>
    <w:rsid w:val="006835ED"/>
    <w:rPr>
      <w:rFonts w:eastAsiaTheme="minorHAnsi"/>
      <w:lang w:eastAsia="en-US"/>
    </w:rPr>
  </w:style>
  <w:style w:type="paragraph" w:customStyle="1" w:styleId="A9D596F5AEAB440386BEA01DFB6A265D1">
    <w:name w:val="A9D596F5AEAB440386BEA01DFB6A265D1"/>
    <w:rsid w:val="006835ED"/>
    <w:rPr>
      <w:rFonts w:eastAsiaTheme="minorHAnsi"/>
      <w:lang w:eastAsia="en-US"/>
    </w:rPr>
  </w:style>
  <w:style w:type="paragraph" w:customStyle="1" w:styleId="45DBB680E712433194721770F03FE8F31">
    <w:name w:val="45DBB680E712433194721770F03FE8F31"/>
    <w:rsid w:val="006835ED"/>
    <w:rPr>
      <w:rFonts w:eastAsiaTheme="minorHAnsi"/>
      <w:lang w:eastAsia="en-US"/>
    </w:rPr>
  </w:style>
  <w:style w:type="paragraph" w:customStyle="1" w:styleId="D28414533A76409A842735067121046B1">
    <w:name w:val="D28414533A76409A842735067121046B1"/>
    <w:rsid w:val="006835ED"/>
    <w:rPr>
      <w:rFonts w:eastAsiaTheme="minorHAnsi"/>
      <w:lang w:eastAsia="en-US"/>
    </w:rPr>
  </w:style>
  <w:style w:type="paragraph" w:customStyle="1" w:styleId="4B58D1331EFB46648416E74F566CD04F1">
    <w:name w:val="4B58D1331EFB46648416E74F566CD04F1"/>
    <w:rsid w:val="006835ED"/>
    <w:rPr>
      <w:rFonts w:eastAsiaTheme="minorHAnsi"/>
      <w:lang w:eastAsia="en-US"/>
    </w:rPr>
  </w:style>
  <w:style w:type="paragraph" w:customStyle="1" w:styleId="57118AA7128E463190D014013C7AF5991">
    <w:name w:val="57118AA7128E463190D014013C7AF5991"/>
    <w:rsid w:val="006835ED"/>
    <w:rPr>
      <w:rFonts w:eastAsiaTheme="minorHAnsi"/>
      <w:lang w:eastAsia="en-US"/>
    </w:rPr>
  </w:style>
  <w:style w:type="paragraph" w:customStyle="1" w:styleId="48FD7F88AA79488192ED5D9E13114F711">
    <w:name w:val="48FD7F88AA79488192ED5D9E13114F711"/>
    <w:rsid w:val="006835ED"/>
    <w:rPr>
      <w:rFonts w:eastAsiaTheme="minorHAnsi"/>
      <w:lang w:eastAsia="en-US"/>
    </w:rPr>
  </w:style>
  <w:style w:type="paragraph" w:customStyle="1" w:styleId="F694E6C04EEC431F9478B1B4C1BCE2E41">
    <w:name w:val="F694E6C04EEC431F9478B1B4C1BCE2E41"/>
    <w:rsid w:val="006835ED"/>
    <w:rPr>
      <w:rFonts w:eastAsiaTheme="minorHAnsi"/>
      <w:lang w:eastAsia="en-US"/>
    </w:rPr>
  </w:style>
  <w:style w:type="paragraph" w:customStyle="1" w:styleId="028EE8DE22BC4E8094E6221AEFBE1EA01">
    <w:name w:val="028EE8DE22BC4E8094E6221AEFBE1EA01"/>
    <w:rsid w:val="006835ED"/>
    <w:rPr>
      <w:rFonts w:eastAsiaTheme="minorHAnsi"/>
      <w:lang w:eastAsia="en-US"/>
    </w:rPr>
  </w:style>
  <w:style w:type="paragraph" w:customStyle="1" w:styleId="DA4C8742BF0B4770A9421B2AA13DBA931">
    <w:name w:val="DA4C8742BF0B4770A9421B2AA13DBA931"/>
    <w:rsid w:val="006835ED"/>
    <w:rPr>
      <w:rFonts w:eastAsiaTheme="minorHAnsi"/>
      <w:lang w:eastAsia="en-US"/>
    </w:rPr>
  </w:style>
  <w:style w:type="paragraph" w:customStyle="1" w:styleId="2BBDAD441310439EA01CE139A44BDB3B1">
    <w:name w:val="2BBDAD441310439EA01CE139A44BDB3B1"/>
    <w:rsid w:val="006835ED"/>
    <w:rPr>
      <w:rFonts w:eastAsiaTheme="minorHAnsi"/>
      <w:lang w:eastAsia="en-US"/>
    </w:rPr>
  </w:style>
  <w:style w:type="paragraph" w:customStyle="1" w:styleId="E64FDC14CA0244F48702A0AA5EC4DE881">
    <w:name w:val="E64FDC14CA0244F48702A0AA5EC4DE881"/>
    <w:rsid w:val="006835ED"/>
    <w:rPr>
      <w:rFonts w:eastAsiaTheme="minorHAnsi"/>
      <w:lang w:eastAsia="en-US"/>
    </w:rPr>
  </w:style>
  <w:style w:type="paragraph" w:customStyle="1" w:styleId="76FC4335BA304F049327E28B50A1A3C01">
    <w:name w:val="76FC4335BA304F049327E28B50A1A3C01"/>
    <w:rsid w:val="006835ED"/>
    <w:rPr>
      <w:rFonts w:eastAsiaTheme="minorHAnsi"/>
      <w:lang w:eastAsia="en-US"/>
    </w:rPr>
  </w:style>
  <w:style w:type="paragraph" w:customStyle="1" w:styleId="E4CFD4BB78FC409293020A1785705C021">
    <w:name w:val="E4CFD4BB78FC409293020A1785705C021"/>
    <w:rsid w:val="006835ED"/>
    <w:rPr>
      <w:rFonts w:eastAsiaTheme="minorHAnsi"/>
      <w:lang w:eastAsia="en-US"/>
    </w:rPr>
  </w:style>
  <w:style w:type="paragraph" w:customStyle="1" w:styleId="DB0E2C9AF781483090EF2E0B83F001F01">
    <w:name w:val="DB0E2C9AF781483090EF2E0B83F001F01"/>
    <w:rsid w:val="006835ED"/>
    <w:rPr>
      <w:rFonts w:eastAsiaTheme="minorHAnsi"/>
      <w:lang w:eastAsia="en-US"/>
    </w:rPr>
  </w:style>
  <w:style w:type="paragraph" w:customStyle="1" w:styleId="D5CAF9DA6C3C4A0DACBF076707C504321">
    <w:name w:val="D5CAF9DA6C3C4A0DACBF076707C504321"/>
    <w:rsid w:val="006835ED"/>
    <w:rPr>
      <w:rFonts w:eastAsiaTheme="minorHAnsi"/>
      <w:lang w:eastAsia="en-US"/>
    </w:rPr>
  </w:style>
  <w:style w:type="paragraph" w:customStyle="1" w:styleId="AA7F2281371A492A96A5D27B57918D8E1">
    <w:name w:val="AA7F2281371A492A96A5D27B57918D8E1"/>
    <w:rsid w:val="006835ED"/>
    <w:rPr>
      <w:rFonts w:eastAsiaTheme="minorHAnsi"/>
      <w:lang w:eastAsia="en-US"/>
    </w:rPr>
  </w:style>
  <w:style w:type="paragraph" w:customStyle="1" w:styleId="DCC7FD5941524603BC2959130CAEBB0F1">
    <w:name w:val="DCC7FD5941524603BC2959130CAEBB0F1"/>
    <w:rsid w:val="006835ED"/>
    <w:rPr>
      <w:rFonts w:eastAsiaTheme="minorHAnsi"/>
      <w:lang w:eastAsia="en-US"/>
    </w:rPr>
  </w:style>
  <w:style w:type="paragraph" w:customStyle="1" w:styleId="CB1E9D7EF1154ACE97AD22CF419EB3C91">
    <w:name w:val="CB1E9D7EF1154ACE97AD22CF419EB3C91"/>
    <w:rsid w:val="006835ED"/>
    <w:rPr>
      <w:rFonts w:eastAsiaTheme="minorHAnsi"/>
      <w:lang w:eastAsia="en-US"/>
    </w:rPr>
  </w:style>
  <w:style w:type="paragraph" w:customStyle="1" w:styleId="9C16AE8EADC844F6B8F09CD158FAC1611">
    <w:name w:val="9C16AE8EADC844F6B8F09CD158FAC1611"/>
    <w:rsid w:val="006835ED"/>
    <w:rPr>
      <w:rFonts w:eastAsiaTheme="minorHAnsi"/>
      <w:lang w:eastAsia="en-US"/>
    </w:rPr>
  </w:style>
  <w:style w:type="paragraph" w:customStyle="1" w:styleId="4C38CD609D714E219F720863F264929E1">
    <w:name w:val="4C38CD609D714E219F720863F264929E1"/>
    <w:rsid w:val="006835ED"/>
    <w:rPr>
      <w:rFonts w:eastAsiaTheme="minorHAnsi"/>
      <w:lang w:eastAsia="en-US"/>
    </w:rPr>
  </w:style>
  <w:style w:type="paragraph" w:customStyle="1" w:styleId="504E8346D34D4CAFA4188AEC895DA55D1">
    <w:name w:val="504E8346D34D4CAFA4188AEC895DA55D1"/>
    <w:rsid w:val="006835ED"/>
    <w:rPr>
      <w:rFonts w:eastAsiaTheme="minorHAnsi"/>
      <w:lang w:eastAsia="en-US"/>
    </w:rPr>
  </w:style>
  <w:style w:type="paragraph" w:customStyle="1" w:styleId="83730339DA884CE6A95D4E2724EA80A81">
    <w:name w:val="83730339DA884CE6A95D4E2724EA80A81"/>
    <w:rsid w:val="006835ED"/>
    <w:rPr>
      <w:rFonts w:eastAsiaTheme="minorHAnsi"/>
      <w:lang w:eastAsia="en-US"/>
    </w:rPr>
  </w:style>
  <w:style w:type="paragraph" w:customStyle="1" w:styleId="7AD5CE01F6B54E35BBCFF2A62B0A94BA1">
    <w:name w:val="7AD5CE01F6B54E35BBCFF2A62B0A94BA1"/>
    <w:rsid w:val="006835ED"/>
    <w:rPr>
      <w:rFonts w:eastAsiaTheme="minorHAnsi"/>
      <w:lang w:eastAsia="en-US"/>
    </w:rPr>
  </w:style>
  <w:style w:type="paragraph" w:customStyle="1" w:styleId="2ECE2E70EA264256B80045720BB3C33F1">
    <w:name w:val="2ECE2E70EA264256B80045720BB3C33F1"/>
    <w:rsid w:val="006835ED"/>
    <w:rPr>
      <w:rFonts w:eastAsiaTheme="minorHAnsi"/>
      <w:lang w:eastAsia="en-US"/>
    </w:rPr>
  </w:style>
  <w:style w:type="paragraph" w:customStyle="1" w:styleId="CD2597CEC96946709E8AFF58684EFC6A1">
    <w:name w:val="CD2597CEC96946709E8AFF58684EFC6A1"/>
    <w:rsid w:val="006835ED"/>
    <w:rPr>
      <w:rFonts w:eastAsiaTheme="minorHAnsi"/>
      <w:lang w:eastAsia="en-US"/>
    </w:rPr>
  </w:style>
  <w:style w:type="paragraph" w:customStyle="1" w:styleId="6E5438CBF2644355916F20970AC9B3351">
    <w:name w:val="6E5438CBF2644355916F20970AC9B3351"/>
    <w:rsid w:val="006835ED"/>
    <w:rPr>
      <w:rFonts w:eastAsiaTheme="minorHAnsi"/>
      <w:lang w:eastAsia="en-US"/>
    </w:rPr>
  </w:style>
  <w:style w:type="paragraph" w:customStyle="1" w:styleId="69A8F645D75942ABB3D64C2F1807E8361">
    <w:name w:val="69A8F645D75942ABB3D64C2F1807E8361"/>
    <w:rsid w:val="006835ED"/>
    <w:rPr>
      <w:rFonts w:eastAsiaTheme="minorHAnsi"/>
      <w:lang w:eastAsia="en-US"/>
    </w:rPr>
  </w:style>
  <w:style w:type="paragraph" w:customStyle="1" w:styleId="548B9AD1C0FD42BD94C352A8D824B6781">
    <w:name w:val="548B9AD1C0FD42BD94C352A8D824B6781"/>
    <w:rsid w:val="006835ED"/>
    <w:rPr>
      <w:rFonts w:eastAsiaTheme="minorHAnsi"/>
      <w:lang w:eastAsia="en-US"/>
    </w:rPr>
  </w:style>
  <w:style w:type="paragraph" w:customStyle="1" w:styleId="DF2A4524FE4D47238F22EF20A5E172411">
    <w:name w:val="DF2A4524FE4D47238F22EF20A5E172411"/>
    <w:rsid w:val="006835ED"/>
    <w:rPr>
      <w:rFonts w:eastAsiaTheme="minorHAnsi"/>
      <w:lang w:eastAsia="en-US"/>
    </w:rPr>
  </w:style>
  <w:style w:type="paragraph" w:customStyle="1" w:styleId="EC998C5A45A54A378CDA374177D653C01">
    <w:name w:val="EC998C5A45A54A378CDA374177D653C01"/>
    <w:rsid w:val="006835ED"/>
    <w:rPr>
      <w:rFonts w:eastAsiaTheme="minorHAnsi"/>
      <w:lang w:eastAsia="en-US"/>
    </w:rPr>
  </w:style>
  <w:style w:type="paragraph" w:customStyle="1" w:styleId="5E8847B27EDD4B25BFC611CD976A2B1A1">
    <w:name w:val="5E8847B27EDD4B25BFC611CD976A2B1A1"/>
    <w:rsid w:val="006835ED"/>
    <w:rPr>
      <w:rFonts w:eastAsiaTheme="minorHAnsi"/>
      <w:lang w:eastAsia="en-US"/>
    </w:rPr>
  </w:style>
  <w:style w:type="paragraph" w:customStyle="1" w:styleId="270F7C8A267140BF9AF1D45F81466A6B1">
    <w:name w:val="270F7C8A267140BF9AF1D45F81466A6B1"/>
    <w:rsid w:val="006835ED"/>
    <w:rPr>
      <w:rFonts w:eastAsiaTheme="minorHAnsi"/>
      <w:lang w:eastAsia="en-US"/>
    </w:rPr>
  </w:style>
  <w:style w:type="paragraph" w:customStyle="1" w:styleId="EFDF22F8E7524DFC933BBA0A52C3A7851">
    <w:name w:val="EFDF22F8E7524DFC933BBA0A52C3A7851"/>
    <w:rsid w:val="006835ED"/>
    <w:rPr>
      <w:rFonts w:eastAsiaTheme="minorHAnsi"/>
      <w:lang w:eastAsia="en-US"/>
    </w:rPr>
  </w:style>
  <w:style w:type="paragraph" w:customStyle="1" w:styleId="D24DFAD99CA74C7DA3598F9EB044ADEE1">
    <w:name w:val="D24DFAD99CA74C7DA3598F9EB044ADEE1"/>
    <w:rsid w:val="006835ED"/>
    <w:rPr>
      <w:rFonts w:eastAsiaTheme="minorHAnsi"/>
      <w:lang w:eastAsia="en-US"/>
    </w:rPr>
  </w:style>
  <w:style w:type="paragraph" w:customStyle="1" w:styleId="460B530E57D64A7A9F5E64ED0A863A3E1">
    <w:name w:val="460B530E57D64A7A9F5E64ED0A863A3E1"/>
    <w:rsid w:val="006835ED"/>
    <w:rPr>
      <w:rFonts w:eastAsiaTheme="minorHAnsi"/>
      <w:lang w:eastAsia="en-US"/>
    </w:rPr>
  </w:style>
  <w:style w:type="paragraph" w:customStyle="1" w:styleId="7D779C26667A43F2AF4C24AE0A6A93E41">
    <w:name w:val="7D779C26667A43F2AF4C24AE0A6A93E41"/>
    <w:rsid w:val="006835ED"/>
    <w:rPr>
      <w:rFonts w:eastAsiaTheme="minorHAnsi"/>
      <w:lang w:eastAsia="en-US"/>
    </w:rPr>
  </w:style>
  <w:style w:type="paragraph" w:customStyle="1" w:styleId="170488BDE865470485C2FE617DABEDBE1">
    <w:name w:val="170488BDE865470485C2FE617DABEDBE1"/>
    <w:rsid w:val="006835ED"/>
    <w:rPr>
      <w:rFonts w:eastAsiaTheme="minorHAnsi"/>
      <w:lang w:eastAsia="en-US"/>
    </w:rPr>
  </w:style>
  <w:style w:type="paragraph" w:customStyle="1" w:styleId="4C6B75FABFC54077A9F351E9C218AFC01">
    <w:name w:val="4C6B75FABFC54077A9F351E9C218AFC01"/>
    <w:rsid w:val="006835ED"/>
    <w:rPr>
      <w:rFonts w:eastAsiaTheme="minorHAnsi"/>
      <w:lang w:eastAsia="en-US"/>
    </w:rPr>
  </w:style>
  <w:style w:type="paragraph" w:customStyle="1" w:styleId="10560E97080640939438C29C4310FC7B1">
    <w:name w:val="10560E97080640939438C29C4310FC7B1"/>
    <w:rsid w:val="006835ED"/>
    <w:rPr>
      <w:rFonts w:eastAsiaTheme="minorHAnsi"/>
      <w:lang w:eastAsia="en-US"/>
    </w:rPr>
  </w:style>
  <w:style w:type="paragraph" w:customStyle="1" w:styleId="1C7B8E7EE52A46F18F3B721AB18E30B21">
    <w:name w:val="1C7B8E7EE52A46F18F3B721AB18E30B21"/>
    <w:rsid w:val="006835ED"/>
    <w:rPr>
      <w:rFonts w:eastAsiaTheme="minorHAnsi"/>
      <w:lang w:eastAsia="en-US"/>
    </w:rPr>
  </w:style>
  <w:style w:type="paragraph" w:customStyle="1" w:styleId="7B221625D22D48E6AA49286D5D540E851">
    <w:name w:val="7B221625D22D48E6AA49286D5D540E851"/>
    <w:rsid w:val="006835ED"/>
    <w:rPr>
      <w:rFonts w:eastAsiaTheme="minorHAnsi"/>
      <w:lang w:eastAsia="en-US"/>
    </w:rPr>
  </w:style>
  <w:style w:type="paragraph" w:customStyle="1" w:styleId="358D8AE343054788B625C4638EBA1DB81">
    <w:name w:val="358D8AE343054788B625C4638EBA1DB81"/>
    <w:rsid w:val="006835ED"/>
    <w:rPr>
      <w:rFonts w:eastAsiaTheme="minorHAnsi"/>
      <w:lang w:eastAsia="en-US"/>
    </w:rPr>
  </w:style>
  <w:style w:type="paragraph" w:customStyle="1" w:styleId="8BA8CEE2099748058EB20792DCD8DB521">
    <w:name w:val="8BA8CEE2099748058EB20792DCD8DB521"/>
    <w:rsid w:val="006835ED"/>
    <w:rPr>
      <w:rFonts w:eastAsiaTheme="minorHAnsi"/>
      <w:lang w:eastAsia="en-US"/>
    </w:rPr>
  </w:style>
  <w:style w:type="paragraph" w:customStyle="1" w:styleId="91751614A9FA4207A15C5F9183BC46501">
    <w:name w:val="91751614A9FA4207A15C5F9183BC46501"/>
    <w:rsid w:val="006835ED"/>
    <w:rPr>
      <w:rFonts w:eastAsiaTheme="minorHAnsi"/>
      <w:lang w:eastAsia="en-US"/>
    </w:rPr>
  </w:style>
  <w:style w:type="paragraph" w:customStyle="1" w:styleId="075044C0D80C451A87FF68582878ABE71">
    <w:name w:val="075044C0D80C451A87FF68582878ABE71"/>
    <w:rsid w:val="006835ED"/>
    <w:rPr>
      <w:rFonts w:eastAsiaTheme="minorHAnsi"/>
      <w:lang w:eastAsia="en-US"/>
    </w:rPr>
  </w:style>
  <w:style w:type="paragraph" w:customStyle="1" w:styleId="0E86E1B8052C4BF4B7AC50D91E52FD511">
    <w:name w:val="0E86E1B8052C4BF4B7AC50D91E52FD511"/>
    <w:rsid w:val="006835ED"/>
    <w:rPr>
      <w:rFonts w:eastAsiaTheme="minorHAnsi"/>
      <w:lang w:eastAsia="en-US"/>
    </w:rPr>
  </w:style>
  <w:style w:type="paragraph" w:customStyle="1" w:styleId="2679D862B4AD46A7B512F4E31E9817F31">
    <w:name w:val="2679D862B4AD46A7B512F4E31E9817F31"/>
    <w:rsid w:val="006835ED"/>
    <w:rPr>
      <w:rFonts w:eastAsiaTheme="minorHAnsi"/>
      <w:lang w:eastAsia="en-US"/>
    </w:rPr>
  </w:style>
  <w:style w:type="paragraph" w:customStyle="1" w:styleId="8C39C38D6A414EC29884DBDF074E623F1">
    <w:name w:val="8C39C38D6A414EC29884DBDF074E623F1"/>
    <w:rsid w:val="006835ED"/>
    <w:rPr>
      <w:rFonts w:eastAsiaTheme="minorHAnsi"/>
      <w:lang w:eastAsia="en-US"/>
    </w:rPr>
  </w:style>
  <w:style w:type="paragraph" w:customStyle="1" w:styleId="C0405BB564B64EE8B3E996BA2A3A37361">
    <w:name w:val="C0405BB564B64EE8B3E996BA2A3A37361"/>
    <w:rsid w:val="006835ED"/>
    <w:rPr>
      <w:rFonts w:eastAsiaTheme="minorHAnsi"/>
      <w:lang w:eastAsia="en-US"/>
    </w:rPr>
  </w:style>
  <w:style w:type="paragraph" w:customStyle="1" w:styleId="BD6D7E47DD424EF2B50FE98938D606D91">
    <w:name w:val="BD6D7E47DD424EF2B50FE98938D606D91"/>
    <w:rsid w:val="006835ED"/>
    <w:rPr>
      <w:rFonts w:eastAsiaTheme="minorHAnsi"/>
      <w:lang w:eastAsia="en-US"/>
    </w:rPr>
  </w:style>
  <w:style w:type="paragraph" w:customStyle="1" w:styleId="EDF5F617DEBE4F2CBAAFA2FF4785F8B11">
    <w:name w:val="EDF5F617DEBE4F2CBAAFA2FF4785F8B11"/>
    <w:rsid w:val="006835ED"/>
    <w:rPr>
      <w:rFonts w:eastAsiaTheme="minorHAnsi"/>
      <w:lang w:eastAsia="en-US"/>
    </w:rPr>
  </w:style>
  <w:style w:type="paragraph" w:customStyle="1" w:styleId="D859B85657F04125B909BAA7D667038D1">
    <w:name w:val="D859B85657F04125B909BAA7D667038D1"/>
    <w:rsid w:val="006835ED"/>
    <w:rPr>
      <w:rFonts w:eastAsiaTheme="minorHAnsi"/>
      <w:lang w:eastAsia="en-US"/>
    </w:rPr>
  </w:style>
  <w:style w:type="paragraph" w:customStyle="1" w:styleId="3A9A4DAF619C4003B168D89169E60D031">
    <w:name w:val="3A9A4DAF619C4003B168D89169E60D031"/>
    <w:rsid w:val="006835ED"/>
    <w:rPr>
      <w:rFonts w:eastAsiaTheme="minorHAnsi"/>
      <w:lang w:eastAsia="en-US"/>
    </w:rPr>
  </w:style>
  <w:style w:type="paragraph" w:customStyle="1" w:styleId="877D83580A074889A9983493378A64B41">
    <w:name w:val="877D83580A074889A9983493378A64B41"/>
    <w:rsid w:val="006835ED"/>
    <w:rPr>
      <w:rFonts w:eastAsiaTheme="minorHAnsi"/>
      <w:lang w:eastAsia="en-US"/>
    </w:rPr>
  </w:style>
  <w:style w:type="paragraph" w:customStyle="1" w:styleId="9672836D41314CD9ABF3EBB0204B213F1">
    <w:name w:val="9672836D41314CD9ABF3EBB0204B213F1"/>
    <w:rsid w:val="006835ED"/>
    <w:rPr>
      <w:rFonts w:eastAsiaTheme="minorHAnsi"/>
      <w:lang w:eastAsia="en-US"/>
    </w:rPr>
  </w:style>
  <w:style w:type="paragraph" w:customStyle="1" w:styleId="289E975745944341B6F42160058A00C21">
    <w:name w:val="289E975745944341B6F42160058A00C21"/>
    <w:rsid w:val="006835ED"/>
    <w:rPr>
      <w:rFonts w:eastAsiaTheme="minorHAnsi"/>
      <w:lang w:eastAsia="en-US"/>
    </w:rPr>
  </w:style>
  <w:style w:type="paragraph" w:customStyle="1" w:styleId="956F545D2BE841AA95B7B53ADE9C45BB1">
    <w:name w:val="956F545D2BE841AA95B7B53ADE9C45BB1"/>
    <w:rsid w:val="006835ED"/>
    <w:rPr>
      <w:rFonts w:eastAsiaTheme="minorHAnsi"/>
      <w:lang w:eastAsia="en-US"/>
    </w:rPr>
  </w:style>
  <w:style w:type="paragraph" w:customStyle="1" w:styleId="1FFDE84E3789430DACE902F51514F8CA1">
    <w:name w:val="1FFDE84E3789430DACE902F51514F8CA1"/>
    <w:rsid w:val="006835ED"/>
    <w:rPr>
      <w:rFonts w:eastAsiaTheme="minorHAnsi"/>
      <w:lang w:eastAsia="en-US"/>
    </w:rPr>
  </w:style>
  <w:style w:type="paragraph" w:customStyle="1" w:styleId="99DF976E8BEF4D2686FEF414C507876E1">
    <w:name w:val="99DF976E8BEF4D2686FEF414C507876E1"/>
    <w:rsid w:val="006835ED"/>
    <w:rPr>
      <w:rFonts w:eastAsiaTheme="minorHAnsi"/>
      <w:lang w:eastAsia="en-US"/>
    </w:rPr>
  </w:style>
  <w:style w:type="paragraph" w:customStyle="1" w:styleId="21D60DC73E7D4B7AB1ACC7DB3DB3B9721">
    <w:name w:val="21D60DC73E7D4B7AB1ACC7DB3DB3B9721"/>
    <w:rsid w:val="006835ED"/>
    <w:rPr>
      <w:rFonts w:eastAsiaTheme="minorHAnsi"/>
      <w:lang w:eastAsia="en-US"/>
    </w:rPr>
  </w:style>
  <w:style w:type="paragraph" w:customStyle="1" w:styleId="88D0652D84EC4BD5A2F12331D956366A">
    <w:name w:val="88D0652D84EC4BD5A2F12331D956366A"/>
    <w:rsid w:val="006835ED"/>
    <w:rPr>
      <w:rFonts w:eastAsiaTheme="minorHAnsi"/>
      <w:lang w:eastAsia="en-US"/>
    </w:rPr>
  </w:style>
  <w:style w:type="paragraph" w:customStyle="1" w:styleId="D9423C3E1A9B489F9EEFF883E1604475">
    <w:name w:val="D9423C3E1A9B489F9EEFF883E1604475"/>
    <w:rsid w:val="006835ED"/>
    <w:rPr>
      <w:rFonts w:eastAsiaTheme="minorHAnsi"/>
      <w:lang w:eastAsia="en-US"/>
    </w:rPr>
  </w:style>
  <w:style w:type="paragraph" w:customStyle="1" w:styleId="F90AFFF65A594418962D53164D73FE37">
    <w:name w:val="F90AFFF65A594418962D53164D73FE37"/>
    <w:rsid w:val="006835ED"/>
    <w:rPr>
      <w:rFonts w:eastAsiaTheme="minorHAnsi"/>
      <w:lang w:eastAsia="en-US"/>
    </w:rPr>
  </w:style>
  <w:style w:type="paragraph" w:customStyle="1" w:styleId="C83A7AA721FD4911963E3D1F898CF949">
    <w:name w:val="C83A7AA721FD4911963E3D1F898CF949"/>
    <w:rsid w:val="006835ED"/>
    <w:rPr>
      <w:rFonts w:eastAsiaTheme="minorHAnsi"/>
      <w:lang w:eastAsia="en-US"/>
    </w:rPr>
  </w:style>
  <w:style w:type="paragraph" w:customStyle="1" w:styleId="D37D694E0F4E47FC8092E49632129258">
    <w:name w:val="D37D694E0F4E47FC8092E49632129258"/>
    <w:rsid w:val="006835ED"/>
    <w:rPr>
      <w:rFonts w:eastAsiaTheme="minorHAnsi"/>
      <w:lang w:eastAsia="en-US"/>
    </w:rPr>
  </w:style>
  <w:style w:type="paragraph" w:customStyle="1" w:styleId="DD20AC5F7C5144FEA064D0C8F9D6E908">
    <w:name w:val="DD20AC5F7C5144FEA064D0C8F9D6E908"/>
    <w:rsid w:val="006835ED"/>
    <w:rPr>
      <w:rFonts w:eastAsiaTheme="minorHAnsi"/>
      <w:lang w:eastAsia="en-US"/>
    </w:rPr>
  </w:style>
  <w:style w:type="paragraph" w:customStyle="1" w:styleId="CB14953036124E7697205905EE29E426">
    <w:name w:val="CB14953036124E7697205905EE29E426"/>
    <w:rsid w:val="006835ED"/>
    <w:rPr>
      <w:rFonts w:eastAsiaTheme="minorHAnsi"/>
      <w:lang w:eastAsia="en-US"/>
    </w:rPr>
  </w:style>
  <w:style w:type="paragraph" w:customStyle="1" w:styleId="6F70A147A00B48ADAB49F35A5E73398A">
    <w:name w:val="6F70A147A00B48ADAB49F35A5E73398A"/>
    <w:rsid w:val="006835ED"/>
    <w:rPr>
      <w:rFonts w:eastAsiaTheme="minorHAnsi"/>
      <w:lang w:eastAsia="en-US"/>
    </w:rPr>
  </w:style>
  <w:style w:type="paragraph" w:customStyle="1" w:styleId="193F8A2298D341CC964E48F93B4BF977">
    <w:name w:val="193F8A2298D341CC964E48F93B4BF977"/>
    <w:rsid w:val="006835ED"/>
    <w:rPr>
      <w:rFonts w:eastAsiaTheme="minorHAnsi"/>
      <w:lang w:eastAsia="en-US"/>
    </w:rPr>
  </w:style>
  <w:style w:type="paragraph" w:customStyle="1" w:styleId="3DB3289B9B9946328F78682E7636D5C1">
    <w:name w:val="3DB3289B9B9946328F78682E7636D5C1"/>
    <w:rsid w:val="006835ED"/>
    <w:rPr>
      <w:rFonts w:eastAsiaTheme="minorHAnsi"/>
      <w:lang w:eastAsia="en-US"/>
    </w:rPr>
  </w:style>
  <w:style w:type="paragraph" w:customStyle="1" w:styleId="FFAEA7EABCEE463EB6C2643CEC80D1FA">
    <w:name w:val="FFAEA7EABCEE463EB6C2643CEC80D1FA"/>
    <w:rsid w:val="006835ED"/>
    <w:rPr>
      <w:rFonts w:eastAsiaTheme="minorHAnsi"/>
      <w:lang w:eastAsia="en-US"/>
    </w:rPr>
  </w:style>
  <w:style w:type="paragraph" w:customStyle="1" w:styleId="575465FFB40A412A82A3E00447B533E7">
    <w:name w:val="575465FFB40A412A82A3E00447B533E7"/>
    <w:rsid w:val="006835ED"/>
    <w:rPr>
      <w:rFonts w:eastAsiaTheme="minorHAnsi"/>
      <w:lang w:eastAsia="en-US"/>
    </w:rPr>
  </w:style>
  <w:style w:type="paragraph" w:customStyle="1" w:styleId="C2FCE4DE16874146A7C9D684B94F2F11">
    <w:name w:val="C2FCE4DE16874146A7C9D684B94F2F11"/>
    <w:rsid w:val="006835ED"/>
    <w:rPr>
      <w:rFonts w:eastAsiaTheme="minorHAnsi"/>
      <w:lang w:eastAsia="en-US"/>
    </w:rPr>
  </w:style>
  <w:style w:type="paragraph" w:customStyle="1" w:styleId="98C37A8B7DC74E6BB3AB9D32E02CF48C">
    <w:name w:val="98C37A8B7DC74E6BB3AB9D32E02CF48C"/>
    <w:rsid w:val="006835ED"/>
    <w:rPr>
      <w:rFonts w:eastAsiaTheme="minorHAnsi"/>
      <w:lang w:eastAsia="en-US"/>
    </w:rPr>
  </w:style>
  <w:style w:type="paragraph" w:customStyle="1" w:styleId="D0F47C5F6C7445ABB7038888CC8CA66C">
    <w:name w:val="D0F47C5F6C7445ABB7038888CC8CA66C"/>
    <w:rsid w:val="006835ED"/>
    <w:rPr>
      <w:rFonts w:eastAsiaTheme="minorHAnsi"/>
      <w:lang w:eastAsia="en-US"/>
    </w:rPr>
  </w:style>
  <w:style w:type="paragraph" w:customStyle="1" w:styleId="39F5A9E4EE544C0490596DF83AA34897">
    <w:name w:val="39F5A9E4EE544C0490596DF83AA34897"/>
    <w:rsid w:val="006835ED"/>
    <w:rPr>
      <w:rFonts w:eastAsiaTheme="minorHAnsi"/>
      <w:lang w:eastAsia="en-US"/>
    </w:rPr>
  </w:style>
  <w:style w:type="paragraph" w:customStyle="1" w:styleId="711ACDEDEB104FC291144196E98C7226">
    <w:name w:val="711ACDEDEB104FC291144196E98C7226"/>
    <w:rsid w:val="006835ED"/>
    <w:rPr>
      <w:rFonts w:eastAsiaTheme="minorHAnsi"/>
      <w:lang w:eastAsia="en-US"/>
    </w:rPr>
  </w:style>
  <w:style w:type="paragraph" w:customStyle="1" w:styleId="17633D4913A84F96B55D4B50F6AD1D0E">
    <w:name w:val="17633D4913A84F96B55D4B50F6AD1D0E"/>
    <w:rsid w:val="006835ED"/>
    <w:rPr>
      <w:rFonts w:eastAsiaTheme="minorHAnsi"/>
      <w:lang w:eastAsia="en-US"/>
    </w:rPr>
  </w:style>
  <w:style w:type="paragraph" w:customStyle="1" w:styleId="C5549498D2D44430800D59E5F6167644">
    <w:name w:val="C5549498D2D44430800D59E5F6167644"/>
    <w:rsid w:val="006835ED"/>
    <w:rPr>
      <w:rFonts w:eastAsiaTheme="minorHAnsi"/>
      <w:lang w:eastAsia="en-US"/>
    </w:rPr>
  </w:style>
  <w:style w:type="paragraph" w:customStyle="1" w:styleId="E9337E5791CB43819BEDB5A00CC0BB29">
    <w:name w:val="E9337E5791CB43819BEDB5A00CC0BB29"/>
    <w:rsid w:val="006835ED"/>
    <w:rPr>
      <w:rFonts w:eastAsiaTheme="minorHAnsi"/>
      <w:lang w:eastAsia="en-US"/>
    </w:rPr>
  </w:style>
  <w:style w:type="paragraph" w:customStyle="1" w:styleId="ED27091CE7DC4C1E9134EFC9D1C3107C">
    <w:name w:val="ED27091CE7DC4C1E9134EFC9D1C3107C"/>
    <w:rsid w:val="006835ED"/>
    <w:rPr>
      <w:rFonts w:eastAsiaTheme="minorHAnsi"/>
      <w:lang w:eastAsia="en-US"/>
    </w:rPr>
  </w:style>
  <w:style w:type="paragraph" w:customStyle="1" w:styleId="9FB5E4F548734099810A3D1B6EAB0687">
    <w:name w:val="9FB5E4F548734099810A3D1B6EAB0687"/>
    <w:rsid w:val="006835ED"/>
    <w:rPr>
      <w:rFonts w:eastAsiaTheme="minorHAnsi"/>
      <w:lang w:eastAsia="en-US"/>
    </w:rPr>
  </w:style>
  <w:style w:type="paragraph" w:customStyle="1" w:styleId="87D0C0CCA3C44A9993F3AEBC2243FE0C">
    <w:name w:val="87D0C0CCA3C44A9993F3AEBC2243FE0C"/>
    <w:rsid w:val="006835ED"/>
    <w:rPr>
      <w:rFonts w:eastAsiaTheme="minorHAnsi"/>
      <w:lang w:eastAsia="en-US"/>
    </w:rPr>
  </w:style>
  <w:style w:type="paragraph" w:customStyle="1" w:styleId="FE04825A12254808AA681121BF174FF6">
    <w:name w:val="FE04825A12254808AA681121BF174FF6"/>
    <w:rsid w:val="006835ED"/>
    <w:rPr>
      <w:rFonts w:eastAsiaTheme="minorHAnsi"/>
      <w:lang w:eastAsia="en-US"/>
    </w:rPr>
  </w:style>
  <w:style w:type="paragraph" w:customStyle="1" w:styleId="915DB1B0762E4DD49D2EF870A66B33B8">
    <w:name w:val="915DB1B0762E4DD49D2EF870A66B33B8"/>
    <w:rsid w:val="006835ED"/>
    <w:rPr>
      <w:rFonts w:eastAsiaTheme="minorHAnsi"/>
      <w:lang w:eastAsia="en-US"/>
    </w:rPr>
  </w:style>
  <w:style w:type="paragraph" w:customStyle="1" w:styleId="5BE82D1BBACF4814A0FC1DB79FAAE9E9">
    <w:name w:val="5BE82D1BBACF4814A0FC1DB79FAAE9E9"/>
    <w:rsid w:val="006835ED"/>
    <w:rPr>
      <w:rFonts w:eastAsiaTheme="minorHAnsi"/>
      <w:lang w:eastAsia="en-US"/>
    </w:rPr>
  </w:style>
  <w:style w:type="paragraph" w:customStyle="1" w:styleId="EB7F46549E3A4F878778671BB7992581">
    <w:name w:val="EB7F46549E3A4F878778671BB7992581"/>
    <w:rsid w:val="006835ED"/>
  </w:style>
  <w:style w:type="paragraph" w:customStyle="1" w:styleId="885024F8A76B46CBA142ECD28674323B">
    <w:name w:val="885024F8A76B46CBA142ECD28674323B"/>
    <w:rsid w:val="006835ED"/>
  </w:style>
  <w:style w:type="paragraph" w:customStyle="1" w:styleId="91B5AA282C0B4B9B8B016C0EA2A48B29">
    <w:name w:val="91B5AA282C0B4B9B8B016C0EA2A48B29"/>
    <w:rsid w:val="006835ED"/>
  </w:style>
  <w:style w:type="paragraph" w:customStyle="1" w:styleId="6D28A6DCE4CB41B5A1F203C269759BB9">
    <w:name w:val="6D28A6DCE4CB41B5A1F203C269759BB9"/>
    <w:rsid w:val="006835ED"/>
  </w:style>
  <w:style w:type="paragraph" w:customStyle="1" w:styleId="929C4B6D6C8C40D196F81FCEC28B5D07">
    <w:name w:val="929C4B6D6C8C40D196F81FCEC28B5D07"/>
    <w:rsid w:val="006835ED"/>
  </w:style>
  <w:style w:type="paragraph" w:customStyle="1" w:styleId="62640C64AB5240DB8315F01C4CBCA62C">
    <w:name w:val="62640C64AB5240DB8315F01C4CBCA62C"/>
    <w:rsid w:val="006835ED"/>
  </w:style>
  <w:style w:type="paragraph" w:customStyle="1" w:styleId="DD29EBD7D3004FF79CF0941A3BDC4770">
    <w:name w:val="DD29EBD7D3004FF79CF0941A3BDC4770"/>
    <w:rsid w:val="006835ED"/>
  </w:style>
  <w:style w:type="paragraph" w:customStyle="1" w:styleId="1289C372D85D40C58ED3F6F8CCE466A5">
    <w:name w:val="1289C372D85D40C58ED3F6F8CCE466A5"/>
    <w:rsid w:val="006835ED"/>
  </w:style>
  <w:style w:type="paragraph" w:customStyle="1" w:styleId="FE2D73A6653C41A79CD8EF821FEB7FB2">
    <w:name w:val="FE2D73A6653C41A79CD8EF821FEB7FB2"/>
    <w:rsid w:val="006835ED"/>
  </w:style>
  <w:style w:type="paragraph" w:customStyle="1" w:styleId="0DAE8B7CC89143C2BB7A78B24C023F56">
    <w:name w:val="0DAE8B7CC89143C2BB7A78B24C023F56"/>
    <w:rsid w:val="006835ED"/>
  </w:style>
  <w:style w:type="paragraph" w:customStyle="1" w:styleId="51B3250D4B8845ACAB64F925B6FD1C5E">
    <w:name w:val="51B3250D4B8845ACAB64F925B6FD1C5E"/>
    <w:rsid w:val="006835ED"/>
  </w:style>
  <w:style w:type="paragraph" w:customStyle="1" w:styleId="7DB2BFEB19314A2493A0BD26B7ECBC82">
    <w:name w:val="7DB2BFEB19314A2493A0BD26B7ECBC82"/>
    <w:rsid w:val="006835ED"/>
  </w:style>
  <w:style w:type="paragraph" w:customStyle="1" w:styleId="62B8419901314A3FAAC4D7AE9348EF67">
    <w:name w:val="62B8419901314A3FAAC4D7AE9348EF67"/>
    <w:rsid w:val="006835ED"/>
  </w:style>
  <w:style w:type="paragraph" w:customStyle="1" w:styleId="04A8039B8BBD40AD899FB765D0226136">
    <w:name w:val="04A8039B8BBD40AD899FB765D0226136"/>
    <w:rsid w:val="006835ED"/>
  </w:style>
  <w:style w:type="paragraph" w:customStyle="1" w:styleId="FA073462AED74537982543328669B446">
    <w:name w:val="FA073462AED74537982543328669B446"/>
    <w:rsid w:val="006835ED"/>
  </w:style>
  <w:style w:type="paragraph" w:customStyle="1" w:styleId="426D825958D84F7DA2B82DF4A1148D34">
    <w:name w:val="426D825958D84F7DA2B82DF4A1148D34"/>
    <w:rsid w:val="006835ED"/>
  </w:style>
  <w:style w:type="paragraph" w:customStyle="1" w:styleId="C73918064E0D46CAB1A085B379BC6434">
    <w:name w:val="C73918064E0D46CAB1A085B379BC6434"/>
    <w:rsid w:val="006835ED"/>
  </w:style>
  <w:style w:type="paragraph" w:customStyle="1" w:styleId="DCA120B2C3E34E7285165976310B7C0E">
    <w:name w:val="DCA120B2C3E34E7285165976310B7C0E"/>
    <w:rsid w:val="006835ED"/>
  </w:style>
  <w:style w:type="paragraph" w:customStyle="1" w:styleId="8E487C6A4E544D4E89DD47D31A954ACB">
    <w:name w:val="8E487C6A4E544D4E89DD47D31A954ACB"/>
    <w:rsid w:val="006835ED"/>
  </w:style>
  <w:style w:type="paragraph" w:customStyle="1" w:styleId="47ED977ED8854ABDAC621806C85DB8B8">
    <w:name w:val="47ED977ED8854ABDAC621806C85DB8B8"/>
    <w:rsid w:val="006835ED"/>
  </w:style>
  <w:style w:type="paragraph" w:customStyle="1" w:styleId="5B24750A371246BF90E6B79E675ED512">
    <w:name w:val="5B24750A371246BF90E6B79E675ED512"/>
    <w:rsid w:val="006835ED"/>
  </w:style>
  <w:style w:type="paragraph" w:customStyle="1" w:styleId="1CA020A8FA3644FDB3566E1006BC2E03">
    <w:name w:val="1CA020A8FA3644FDB3566E1006BC2E03"/>
    <w:rsid w:val="006835ED"/>
  </w:style>
  <w:style w:type="paragraph" w:customStyle="1" w:styleId="9B571F732CE04014A3ABB3F7B95796E3">
    <w:name w:val="9B571F732CE04014A3ABB3F7B95796E3"/>
    <w:rsid w:val="006835ED"/>
  </w:style>
  <w:style w:type="paragraph" w:customStyle="1" w:styleId="E64DD9896F114B8BBAFA066AB8B5B8FE">
    <w:name w:val="E64DD9896F114B8BBAFA066AB8B5B8FE"/>
    <w:rsid w:val="006835ED"/>
  </w:style>
  <w:style w:type="paragraph" w:customStyle="1" w:styleId="0B45370A5AF74A9A9DD1B1C4EDCD9C17">
    <w:name w:val="0B45370A5AF74A9A9DD1B1C4EDCD9C17"/>
    <w:rsid w:val="006835ED"/>
  </w:style>
  <w:style w:type="paragraph" w:customStyle="1" w:styleId="78E4C96A13904F50A926B974247E1955">
    <w:name w:val="78E4C96A13904F50A926B974247E1955"/>
    <w:rsid w:val="006835ED"/>
  </w:style>
  <w:style w:type="paragraph" w:customStyle="1" w:styleId="A643DD1FAB614AFF8FC9D8769E70FD70">
    <w:name w:val="A643DD1FAB614AFF8FC9D8769E70FD70"/>
    <w:rsid w:val="006835ED"/>
  </w:style>
  <w:style w:type="paragraph" w:customStyle="1" w:styleId="8FEE3B94033748FAAE7465D663320D28">
    <w:name w:val="8FEE3B94033748FAAE7465D663320D28"/>
    <w:rsid w:val="006835ED"/>
  </w:style>
  <w:style w:type="paragraph" w:customStyle="1" w:styleId="0646790B69CE42E8A5798557BB6C0BC2">
    <w:name w:val="0646790B69CE42E8A5798557BB6C0BC2"/>
    <w:rsid w:val="006835ED"/>
  </w:style>
  <w:style w:type="paragraph" w:customStyle="1" w:styleId="165A8B0B85014E4DB2E49AD61045AA25">
    <w:name w:val="165A8B0B85014E4DB2E49AD61045AA25"/>
    <w:rsid w:val="006835ED"/>
  </w:style>
  <w:style w:type="paragraph" w:customStyle="1" w:styleId="2B8809CDD5194CF698B035B0556CB577">
    <w:name w:val="2B8809CDD5194CF698B035B0556CB577"/>
    <w:rsid w:val="006835ED"/>
  </w:style>
  <w:style w:type="paragraph" w:customStyle="1" w:styleId="DA0A8E490DAD447DA24BD1CC0D48F7F3">
    <w:name w:val="DA0A8E490DAD447DA24BD1CC0D48F7F3"/>
    <w:rsid w:val="006835ED"/>
  </w:style>
  <w:style w:type="paragraph" w:customStyle="1" w:styleId="A16CC03F9F8F49BC86EA4CD588B21312">
    <w:name w:val="A16CC03F9F8F49BC86EA4CD588B21312"/>
    <w:rsid w:val="006835ED"/>
  </w:style>
  <w:style w:type="paragraph" w:customStyle="1" w:styleId="02F451316F284C2F9D36C8164DBDA9ED">
    <w:name w:val="02F451316F284C2F9D36C8164DBDA9ED"/>
    <w:rsid w:val="006835ED"/>
  </w:style>
  <w:style w:type="paragraph" w:customStyle="1" w:styleId="EE6AB4457C7348F196715A4E320DA613">
    <w:name w:val="EE6AB4457C7348F196715A4E320DA613"/>
    <w:rsid w:val="006835ED"/>
  </w:style>
  <w:style w:type="paragraph" w:customStyle="1" w:styleId="DF22A721039B4D7392847627DEA3E7E4">
    <w:name w:val="DF22A721039B4D7392847627DEA3E7E4"/>
    <w:rsid w:val="006835ED"/>
  </w:style>
  <w:style w:type="paragraph" w:customStyle="1" w:styleId="D496290655C64104A0676D801F445E9B">
    <w:name w:val="D496290655C64104A0676D801F445E9B"/>
    <w:rsid w:val="006835ED"/>
  </w:style>
  <w:style w:type="paragraph" w:customStyle="1" w:styleId="E21DB4ED5ED248F19D892338A18AB5F8">
    <w:name w:val="E21DB4ED5ED248F19D892338A18AB5F8"/>
    <w:rsid w:val="006835ED"/>
  </w:style>
  <w:style w:type="paragraph" w:customStyle="1" w:styleId="94F8D6481C514C45AF223D9D12AD3294">
    <w:name w:val="94F8D6481C514C45AF223D9D12AD3294"/>
    <w:rsid w:val="006835ED"/>
  </w:style>
  <w:style w:type="paragraph" w:customStyle="1" w:styleId="C50601AFB5E24249BBF537611720C11D">
    <w:name w:val="C50601AFB5E24249BBF537611720C11D"/>
    <w:rsid w:val="006835ED"/>
  </w:style>
  <w:style w:type="paragraph" w:customStyle="1" w:styleId="23D0196E4ABD4389BB2E50EDD2FBC61D">
    <w:name w:val="23D0196E4ABD4389BB2E50EDD2FBC61D"/>
    <w:rsid w:val="006835ED"/>
  </w:style>
  <w:style w:type="paragraph" w:customStyle="1" w:styleId="817C72E03A024606877194098E77074B">
    <w:name w:val="817C72E03A024606877194098E77074B"/>
    <w:rsid w:val="006835ED"/>
  </w:style>
  <w:style w:type="paragraph" w:customStyle="1" w:styleId="04DFF6BB86494DBEBE875AC428CF3E68">
    <w:name w:val="04DFF6BB86494DBEBE875AC428CF3E68"/>
    <w:rsid w:val="006835ED"/>
  </w:style>
  <w:style w:type="paragraph" w:customStyle="1" w:styleId="9B3110791D544B5296CD0F89D30815D6">
    <w:name w:val="9B3110791D544B5296CD0F89D30815D6"/>
    <w:rsid w:val="006835ED"/>
  </w:style>
  <w:style w:type="paragraph" w:customStyle="1" w:styleId="DE921B7756944FECA84693B84B5F1AC9">
    <w:name w:val="DE921B7756944FECA84693B84B5F1AC9"/>
    <w:rsid w:val="006835ED"/>
  </w:style>
  <w:style w:type="paragraph" w:customStyle="1" w:styleId="6CD10E8BBE1D4774926B3C6A9AB8386B">
    <w:name w:val="6CD10E8BBE1D4774926B3C6A9AB8386B"/>
    <w:rsid w:val="006835ED"/>
  </w:style>
  <w:style w:type="paragraph" w:customStyle="1" w:styleId="5ABE493BDB9F4C6B8436C15E8E9524DB">
    <w:name w:val="5ABE493BDB9F4C6B8436C15E8E9524DB"/>
    <w:rsid w:val="006835ED"/>
  </w:style>
  <w:style w:type="paragraph" w:customStyle="1" w:styleId="E22DA85BBB034748BF3E9A93E576FF33">
    <w:name w:val="E22DA85BBB034748BF3E9A93E576FF33"/>
    <w:rsid w:val="006835ED"/>
  </w:style>
  <w:style w:type="paragraph" w:customStyle="1" w:styleId="528C5A2CCE5247D8A61A974109DCD98C">
    <w:name w:val="528C5A2CCE5247D8A61A974109DCD98C"/>
    <w:rsid w:val="006835ED"/>
  </w:style>
  <w:style w:type="paragraph" w:customStyle="1" w:styleId="C2CD12F082B442908A31737151FEE8F1">
    <w:name w:val="C2CD12F082B442908A31737151FEE8F1"/>
    <w:rsid w:val="006835ED"/>
  </w:style>
  <w:style w:type="paragraph" w:customStyle="1" w:styleId="6DDCE61B5DCF41BA8BD2D1E9313409BD">
    <w:name w:val="6DDCE61B5DCF41BA8BD2D1E9313409BD"/>
    <w:rsid w:val="006835ED"/>
  </w:style>
  <w:style w:type="paragraph" w:customStyle="1" w:styleId="AA930263325B40CA80E511C75A214810">
    <w:name w:val="AA930263325B40CA80E511C75A214810"/>
    <w:rsid w:val="006835ED"/>
  </w:style>
  <w:style w:type="paragraph" w:customStyle="1" w:styleId="D5AD5A5638A541DAB2A90B6D54418EC1">
    <w:name w:val="D5AD5A5638A541DAB2A90B6D54418EC1"/>
    <w:rsid w:val="006835ED"/>
  </w:style>
  <w:style w:type="paragraph" w:customStyle="1" w:styleId="2C28DFC8E59F4B2896A0F61A459DB969">
    <w:name w:val="2C28DFC8E59F4B2896A0F61A459DB969"/>
    <w:rsid w:val="006835ED"/>
  </w:style>
  <w:style w:type="paragraph" w:customStyle="1" w:styleId="8F8DF8941E024FDDAF2F1E61EF7AF602">
    <w:name w:val="8F8DF8941E024FDDAF2F1E61EF7AF602"/>
    <w:rsid w:val="006835ED"/>
  </w:style>
  <w:style w:type="paragraph" w:customStyle="1" w:styleId="EA878B51EF0C4A6ABC65F3850EEABBE8">
    <w:name w:val="EA878B51EF0C4A6ABC65F3850EEABBE8"/>
    <w:rsid w:val="006835ED"/>
  </w:style>
  <w:style w:type="paragraph" w:customStyle="1" w:styleId="96B2466695134BD2AAA50531948A4457">
    <w:name w:val="96B2466695134BD2AAA50531948A4457"/>
    <w:rsid w:val="006835ED"/>
  </w:style>
  <w:style w:type="paragraph" w:customStyle="1" w:styleId="D57CE5B041C1475D97C92969A0450068">
    <w:name w:val="D57CE5B041C1475D97C92969A0450068"/>
    <w:rsid w:val="006835ED"/>
  </w:style>
  <w:style w:type="paragraph" w:customStyle="1" w:styleId="5A4387F4D99D4A51A4C5F16B2C34D058">
    <w:name w:val="5A4387F4D99D4A51A4C5F16B2C34D058"/>
    <w:rsid w:val="006835ED"/>
  </w:style>
  <w:style w:type="paragraph" w:customStyle="1" w:styleId="D3E0BA20B9BD41909C2575AF6CF11A5A">
    <w:name w:val="D3E0BA20B9BD41909C2575AF6CF11A5A"/>
    <w:rsid w:val="006835ED"/>
  </w:style>
  <w:style w:type="paragraph" w:customStyle="1" w:styleId="68E5277A173A4D97A0F08CAB90B83F40">
    <w:name w:val="68E5277A173A4D97A0F08CAB90B83F40"/>
    <w:rsid w:val="006835ED"/>
  </w:style>
  <w:style w:type="paragraph" w:customStyle="1" w:styleId="D26012F8607D4D538D51B5673AA6B750">
    <w:name w:val="D26012F8607D4D538D51B5673AA6B750"/>
    <w:rsid w:val="006835ED"/>
  </w:style>
  <w:style w:type="paragraph" w:customStyle="1" w:styleId="83F60D6730D4488BAED78E76EC8B6FA5">
    <w:name w:val="83F60D6730D4488BAED78E76EC8B6FA5"/>
    <w:rsid w:val="006835ED"/>
  </w:style>
  <w:style w:type="paragraph" w:customStyle="1" w:styleId="17F19969202E4D7B848D2B97FDEC738E">
    <w:name w:val="17F19969202E4D7B848D2B97FDEC738E"/>
    <w:rsid w:val="006835ED"/>
  </w:style>
  <w:style w:type="paragraph" w:customStyle="1" w:styleId="C115EC30A0604CFCA73A77DA2CB0A15D">
    <w:name w:val="C115EC30A0604CFCA73A77DA2CB0A15D"/>
    <w:rsid w:val="006835ED"/>
  </w:style>
  <w:style w:type="paragraph" w:customStyle="1" w:styleId="BAC1C46D2CD347958AB60BB44479D058">
    <w:name w:val="BAC1C46D2CD347958AB60BB44479D058"/>
    <w:rsid w:val="006835ED"/>
  </w:style>
  <w:style w:type="paragraph" w:customStyle="1" w:styleId="E0B20D184C7647E3A317B86A3BDF1D9F">
    <w:name w:val="E0B20D184C7647E3A317B86A3BDF1D9F"/>
    <w:rsid w:val="006835ED"/>
  </w:style>
  <w:style w:type="paragraph" w:customStyle="1" w:styleId="77AB56201D8845C4BB7BC103752D396D">
    <w:name w:val="77AB56201D8845C4BB7BC103752D396D"/>
    <w:rsid w:val="006835ED"/>
  </w:style>
  <w:style w:type="paragraph" w:customStyle="1" w:styleId="3D19F79011324B22B37F2BB88F38070B">
    <w:name w:val="3D19F79011324B22B37F2BB88F38070B"/>
    <w:rsid w:val="006835ED"/>
  </w:style>
  <w:style w:type="paragraph" w:customStyle="1" w:styleId="453A4CA32C9A4171AFB5E54F601421AE">
    <w:name w:val="453A4CA32C9A4171AFB5E54F601421AE"/>
    <w:rsid w:val="006835ED"/>
  </w:style>
  <w:style w:type="paragraph" w:customStyle="1" w:styleId="21176DF28DA940ABADED35C5D70A9285">
    <w:name w:val="21176DF28DA940ABADED35C5D70A9285"/>
    <w:rsid w:val="006835ED"/>
  </w:style>
  <w:style w:type="paragraph" w:customStyle="1" w:styleId="054DCB36CC90480E9288D8E62868ECCC">
    <w:name w:val="054DCB36CC90480E9288D8E62868ECCC"/>
    <w:rsid w:val="006835ED"/>
  </w:style>
  <w:style w:type="paragraph" w:customStyle="1" w:styleId="8DF5D01CF36F4F6E9670F8BB8ABD0BEB">
    <w:name w:val="8DF5D01CF36F4F6E9670F8BB8ABD0BEB"/>
    <w:rsid w:val="006835ED"/>
  </w:style>
  <w:style w:type="paragraph" w:customStyle="1" w:styleId="DC9DA5B6D67842888551E9693CF5D71C">
    <w:name w:val="DC9DA5B6D67842888551E9693CF5D71C"/>
    <w:rsid w:val="006835ED"/>
  </w:style>
  <w:style w:type="paragraph" w:customStyle="1" w:styleId="8FB2C3CFDDCE4CF7876E8E66622F0D02">
    <w:name w:val="8FB2C3CFDDCE4CF7876E8E66622F0D02"/>
    <w:rsid w:val="006835ED"/>
  </w:style>
  <w:style w:type="paragraph" w:customStyle="1" w:styleId="02692FF4839F46429D933D53D7100856">
    <w:name w:val="02692FF4839F46429D933D53D7100856"/>
    <w:rsid w:val="006835ED"/>
  </w:style>
  <w:style w:type="paragraph" w:customStyle="1" w:styleId="9E8A8EC493EA45589590314E2475D845">
    <w:name w:val="9E8A8EC493EA45589590314E2475D845"/>
    <w:rsid w:val="006835ED"/>
  </w:style>
  <w:style w:type="paragraph" w:customStyle="1" w:styleId="9FFCEDC87A104DF4A93B3814095AF5F7">
    <w:name w:val="9FFCEDC87A104DF4A93B3814095AF5F7"/>
    <w:rsid w:val="006835ED"/>
  </w:style>
  <w:style w:type="paragraph" w:customStyle="1" w:styleId="7432CF82CA8444DAB0017C68B988E99C">
    <w:name w:val="7432CF82CA8444DAB0017C68B988E99C"/>
    <w:rsid w:val="006835ED"/>
  </w:style>
  <w:style w:type="paragraph" w:customStyle="1" w:styleId="902E5047BAFF48E6B119680E6AAB4085">
    <w:name w:val="902E5047BAFF48E6B119680E6AAB4085"/>
    <w:rsid w:val="006835ED"/>
  </w:style>
  <w:style w:type="paragraph" w:customStyle="1" w:styleId="E10F526206BC46CEAC8F9D86F0C19FCB">
    <w:name w:val="E10F526206BC46CEAC8F9D86F0C19FCB"/>
    <w:rsid w:val="006835ED"/>
  </w:style>
  <w:style w:type="paragraph" w:customStyle="1" w:styleId="38BFDBDBBA5547B58CBFBA647EDD78F4">
    <w:name w:val="38BFDBDBBA5547B58CBFBA647EDD78F4"/>
    <w:rsid w:val="006835ED"/>
  </w:style>
  <w:style w:type="paragraph" w:customStyle="1" w:styleId="630F629517AA46E4A5F5E8CF226D1F40">
    <w:name w:val="630F629517AA46E4A5F5E8CF226D1F40"/>
    <w:rsid w:val="006835ED"/>
  </w:style>
  <w:style w:type="paragraph" w:customStyle="1" w:styleId="2EA03B6E03A94B9F81ACFCBD8B277788">
    <w:name w:val="2EA03B6E03A94B9F81ACFCBD8B277788"/>
    <w:rsid w:val="006835ED"/>
  </w:style>
  <w:style w:type="paragraph" w:customStyle="1" w:styleId="573D4A69E3654DD3BC380AF63D69EC61">
    <w:name w:val="573D4A69E3654DD3BC380AF63D69EC61"/>
    <w:rsid w:val="006835ED"/>
  </w:style>
  <w:style w:type="paragraph" w:customStyle="1" w:styleId="FA2A7D6118624FF2B1E38463724A927F">
    <w:name w:val="FA2A7D6118624FF2B1E38463724A927F"/>
    <w:rsid w:val="006835ED"/>
  </w:style>
  <w:style w:type="paragraph" w:customStyle="1" w:styleId="CCD4D7F373654990BEA465B29425A91E">
    <w:name w:val="CCD4D7F373654990BEA465B29425A91E"/>
    <w:rsid w:val="005C3747"/>
  </w:style>
  <w:style w:type="paragraph" w:customStyle="1" w:styleId="61AAF08DA5044545A05B24711A586F9C">
    <w:name w:val="61AAF08DA5044545A05B24711A586F9C"/>
    <w:rsid w:val="005C3747"/>
  </w:style>
  <w:style w:type="paragraph" w:customStyle="1" w:styleId="6BE61343529848C28AA941A5E9182C18">
    <w:name w:val="6BE61343529848C28AA941A5E9182C18"/>
    <w:rsid w:val="005C3747"/>
  </w:style>
  <w:style w:type="paragraph" w:customStyle="1" w:styleId="EEFF9EC1849B4D6590C2897FC619B8E8">
    <w:name w:val="EEFF9EC1849B4D6590C2897FC619B8E8"/>
    <w:rsid w:val="005C3747"/>
  </w:style>
  <w:style w:type="paragraph" w:customStyle="1" w:styleId="09AA35475DF243CB86F52BB69CE89A35">
    <w:name w:val="09AA35475DF243CB86F52BB69CE89A35"/>
    <w:rsid w:val="005C3747"/>
  </w:style>
  <w:style w:type="paragraph" w:customStyle="1" w:styleId="1F4BA8A55BFC47018801F7548F0F574D">
    <w:name w:val="1F4BA8A55BFC47018801F7548F0F574D"/>
    <w:rsid w:val="005C3747"/>
  </w:style>
  <w:style w:type="paragraph" w:customStyle="1" w:styleId="907D49A1D0A34423B7A51CBC886ADC55">
    <w:name w:val="907D49A1D0A34423B7A51CBC886ADC55"/>
    <w:rsid w:val="005C3747"/>
  </w:style>
  <w:style w:type="paragraph" w:customStyle="1" w:styleId="1D05CD4682614E65BC2338396287BED9">
    <w:name w:val="1D05CD4682614E65BC2338396287BED9"/>
    <w:rsid w:val="005C3747"/>
  </w:style>
  <w:style w:type="paragraph" w:customStyle="1" w:styleId="49CC0C7D2A0C47918EA57DFAAFD54BCD">
    <w:name w:val="49CC0C7D2A0C47918EA57DFAAFD54BCD"/>
    <w:rsid w:val="005C3747"/>
  </w:style>
  <w:style w:type="paragraph" w:customStyle="1" w:styleId="ACB3D7B7B2B64D9C90433AEC584FAF65">
    <w:name w:val="ACB3D7B7B2B64D9C90433AEC584FAF65"/>
    <w:rsid w:val="005C3747"/>
  </w:style>
  <w:style w:type="paragraph" w:customStyle="1" w:styleId="AB89ACB5A8A641489C047AB842B2C610">
    <w:name w:val="AB89ACB5A8A641489C047AB842B2C610"/>
    <w:rsid w:val="005C3747"/>
  </w:style>
  <w:style w:type="paragraph" w:customStyle="1" w:styleId="DECD450F4CD642A6BA6FCDBB73D27D07">
    <w:name w:val="DECD450F4CD642A6BA6FCDBB73D27D07"/>
    <w:rsid w:val="005C3747"/>
  </w:style>
  <w:style w:type="paragraph" w:customStyle="1" w:styleId="2E14E8AF7D5C4635ABA541063B7660D6">
    <w:name w:val="2E14E8AF7D5C4635ABA541063B7660D6"/>
    <w:rsid w:val="005C3747"/>
  </w:style>
  <w:style w:type="paragraph" w:customStyle="1" w:styleId="13BEBDAFB70B4BE5947BBAB6BB0FFEAB">
    <w:name w:val="13BEBDAFB70B4BE5947BBAB6BB0FFEAB"/>
    <w:rsid w:val="005C3747"/>
  </w:style>
  <w:style w:type="paragraph" w:customStyle="1" w:styleId="1CFA51537B424D2387F9E3E33DB1BAE4">
    <w:name w:val="1CFA51537B424D2387F9E3E33DB1BAE4"/>
    <w:rsid w:val="005C3747"/>
  </w:style>
  <w:style w:type="paragraph" w:customStyle="1" w:styleId="53D6749081C54537B9694B27D62CF332">
    <w:name w:val="53D6749081C54537B9694B27D62CF332"/>
    <w:rsid w:val="005C3747"/>
  </w:style>
  <w:style w:type="paragraph" w:customStyle="1" w:styleId="95FAC508E2794C0183762A3128FC00D5">
    <w:name w:val="95FAC508E2794C0183762A3128FC00D5"/>
    <w:rsid w:val="005C3747"/>
  </w:style>
  <w:style w:type="paragraph" w:customStyle="1" w:styleId="C7BF7093833A42D5945D4FAA54D1B2EA">
    <w:name w:val="C7BF7093833A42D5945D4FAA54D1B2EA"/>
    <w:rsid w:val="005C3747"/>
  </w:style>
  <w:style w:type="paragraph" w:customStyle="1" w:styleId="4A762EE2F31C42BDA43C57B3E6BB38FF">
    <w:name w:val="4A762EE2F31C42BDA43C57B3E6BB38FF"/>
    <w:rsid w:val="005C3747"/>
  </w:style>
  <w:style w:type="paragraph" w:customStyle="1" w:styleId="FB2BD34DBEDD4E3696F36B07393C1FC9">
    <w:name w:val="FB2BD34DBEDD4E3696F36B07393C1FC9"/>
    <w:rsid w:val="005C3747"/>
  </w:style>
  <w:style w:type="paragraph" w:customStyle="1" w:styleId="DC7C76EFCE80444B9375C504830E6688">
    <w:name w:val="DC7C76EFCE80444B9375C504830E6688"/>
    <w:rsid w:val="005C3747"/>
  </w:style>
  <w:style w:type="paragraph" w:customStyle="1" w:styleId="37A2CE1D04CC42F7AAADFCF764CBBDEF">
    <w:name w:val="37A2CE1D04CC42F7AAADFCF764CBBDEF"/>
    <w:rsid w:val="005C3747"/>
  </w:style>
  <w:style w:type="paragraph" w:customStyle="1" w:styleId="6FACBD85C5FB4131B6240DD6FC3FC70A">
    <w:name w:val="6FACBD85C5FB4131B6240DD6FC3FC70A"/>
    <w:rsid w:val="005C3747"/>
  </w:style>
  <w:style w:type="paragraph" w:customStyle="1" w:styleId="587268F378424710970D40D5C680816B">
    <w:name w:val="587268F378424710970D40D5C680816B"/>
    <w:rsid w:val="005C3747"/>
  </w:style>
  <w:style w:type="paragraph" w:customStyle="1" w:styleId="308D6DE1F55B430591E9C32AF19438D0">
    <w:name w:val="308D6DE1F55B430591E9C32AF19438D0"/>
    <w:rsid w:val="005C3747"/>
  </w:style>
  <w:style w:type="paragraph" w:customStyle="1" w:styleId="245F8B62BA4D41CCB17B13C3D9A8CAAB">
    <w:name w:val="245F8B62BA4D41CCB17B13C3D9A8CAAB"/>
    <w:rsid w:val="005C3747"/>
  </w:style>
  <w:style w:type="paragraph" w:customStyle="1" w:styleId="2E655520413E4092837AB118E0DC1333">
    <w:name w:val="2E655520413E4092837AB118E0DC1333"/>
    <w:rsid w:val="005C3747"/>
  </w:style>
  <w:style w:type="paragraph" w:customStyle="1" w:styleId="9AF34828A2134927B0E194C1A00D4ED7">
    <w:name w:val="9AF34828A2134927B0E194C1A00D4ED7"/>
    <w:rsid w:val="005C3747"/>
  </w:style>
  <w:style w:type="paragraph" w:customStyle="1" w:styleId="FCFB298E17044917B47760D3EA5C66DF">
    <w:name w:val="FCFB298E17044917B47760D3EA5C66DF"/>
    <w:rsid w:val="005C3747"/>
  </w:style>
  <w:style w:type="paragraph" w:customStyle="1" w:styleId="AB87C232269540CB9F8D39C32C57C63F">
    <w:name w:val="AB87C232269540CB9F8D39C32C57C63F"/>
    <w:rsid w:val="005C3747"/>
  </w:style>
  <w:style w:type="paragraph" w:customStyle="1" w:styleId="EEB73051FD124EACA319C8DFF63C41E9">
    <w:name w:val="EEB73051FD124EACA319C8DFF63C41E9"/>
    <w:rsid w:val="005C3747"/>
  </w:style>
  <w:style w:type="paragraph" w:customStyle="1" w:styleId="740B5E91EC20421ABE27F8FEA86D1F6A">
    <w:name w:val="740B5E91EC20421ABE27F8FEA86D1F6A"/>
    <w:rsid w:val="005C3747"/>
  </w:style>
  <w:style w:type="paragraph" w:customStyle="1" w:styleId="4362606D6D5145C980AA2F6474C03FF8">
    <w:name w:val="4362606D6D5145C980AA2F6474C03FF8"/>
    <w:rsid w:val="005C3747"/>
  </w:style>
  <w:style w:type="paragraph" w:customStyle="1" w:styleId="276328F2CA764A25B45C5EEA11AD463B">
    <w:name w:val="276328F2CA764A25B45C5EEA11AD463B"/>
    <w:rsid w:val="005C3747"/>
  </w:style>
  <w:style w:type="paragraph" w:customStyle="1" w:styleId="62C13D88E1C74B9781D5F5AD2D96B24F">
    <w:name w:val="62C13D88E1C74B9781D5F5AD2D96B24F"/>
    <w:rsid w:val="005C3747"/>
  </w:style>
  <w:style w:type="paragraph" w:customStyle="1" w:styleId="13D9925A1B5F459CB0BC803761B8C980">
    <w:name w:val="13D9925A1B5F459CB0BC803761B8C980"/>
    <w:rsid w:val="005C3747"/>
  </w:style>
  <w:style w:type="paragraph" w:customStyle="1" w:styleId="3877A55AA86D49A09D96AF091767D59E">
    <w:name w:val="3877A55AA86D49A09D96AF091767D59E"/>
    <w:rsid w:val="005C3747"/>
  </w:style>
  <w:style w:type="paragraph" w:customStyle="1" w:styleId="54ECFAAE53CB42ADB9E39D1545117969">
    <w:name w:val="54ECFAAE53CB42ADB9E39D1545117969"/>
    <w:rsid w:val="005C3747"/>
  </w:style>
  <w:style w:type="paragraph" w:customStyle="1" w:styleId="A06F04FE6FD142C79E47F7D5826506FB">
    <w:name w:val="A06F04FE6FD142C79E47F7D5826506FB"/>
    <w:rsid w:val="005C3747"/>
  </w:style>
  <w:style w:type="paragraph" w:customStyle="1" w:styleId="38E5321F8B68443E9D750E188CF3E478">
    <w:name w:val="38E5321F8B68443E9D750E188CF3E478"/>
    <w:rsid w:val="005C3747"/>
  </w:style>
  <w:style w:type="paragraph" w:customStyle="1" w:styleId="1110959DA84C410D8DAF57D28598FF6E">
    <w:name w:val="1110959DA84C410D8DAF57D28598FF6E"/>
    <w:rsid w:val="005C3747"/>
  </w:style>
  <w:style w:type="paragraph" w:customStyle="1" w:styleId="D24BC599497F4C8AA7DC1664173066D2">
    <w:name w:val="D24BC599497F4C8AA7DC1664173066D2"/>
    <w:rsid w:val="005C3747"/>
  </w:style>
  <w:style w:type="paragraph" w:customStyle="1" w:styleId="09DE92B1EB0E4FA793B9AADEEA1F41F7">
    <w:name w:val="09DE92B1EB0E4FA793B9AADEEA1F41F7"/>
    <w:rsid w:val="005C3747"/>
  </w:style>
  <w:style w:type="paragraph" w:customStyle="1" w:styleId="6A4E8C0C592C4F4D8461938F25465383">
    <w:name w:val="6A4E8C0C592C4F4D8461938F25465383"/>
    <w:rsid w:val="005C3747"/>
  </w:style>
  <w:style w:type="paragraph" w:customStyle="1" w:styleId="2C2F75D7E94B494BA57269E4F1793ED4">
    <w:name w:val="2C2F75D7E94B494BA57269E4F1793ED4"/>
    <w:rsid w:val="005C3747"/>
  </w:style>
  <w:style w:type="paragraph" w:customStyle="1" w:styleId="F31FE9AABE1E42C9AF1618D0DC947501">
    <w:name w:val="F31FE9AABE1E42C9AF1618D0DC947501"/>
    <w:rsid w:val="005C3747"/>
  </w:style>
  <w:style w:type="paragraph" w:customStyle="1" w:styleId="B2F3560DBDCE46DFBF1755AF9DCAD618">
    <w:name w:val="B2F3560DBDCE46DFBF1755AF9DCAD618"/>
    <w:rsid w:val="005C3747"/>
  </w:style>
  <w:style w:type="paragraph" w:customStyle="1" w:styleId="273ED92F2ED64D27B7F96BC731CBF4BB">
    <w:name w:val="273ED92F2ED64D27B7F96BC731CBF4BB"/>
    <w:rsid w:val="005C3747"/>
  </w:style>
  <w:style w:type="paragraph" w:customStyle="1" w:styleId="FA5BE096211745469A6BC97FE3F55962">
    <w:name w:val="FA5BE096211745469A6BC97FE3F55962"/>
    <w:rsid w:val="005C3747"/>
  </w:style>
  <w:style w:type="paragraph" w:customStyle="1" w:styleId="1463E9668E4D46F09706D9B196F8C7B4">
    <w:name w:val="1463E9668E4D46F09706D9B196F8C7B4"/>
    <w:rsid w:val="005C3747"/>
  </w:style>
  <w:style w:type="paragraph" w:customStyle="1" w:styleId="727FA48FC42B4810AE0188B0CA60F305">
    <w:name w:val="727FA48FC42B4810AE0188B0CA60F305"/>
    <w:rsid w:val="005C3747"/>
  </w:style>
  <w:style w:type="paragraph" w:customStyle="1" w:styleId="F3CF8D8DD2664B10A09454B741B2983F">
    <w:name w:val="F3CF8D8DD2664B10A09454B741B2983F"/>
    <w:rsid w:val="005C3747"/>
  </w:style>
  <w:style w:type="paragraph" w:customStyle="1" w:styleId="566DE1F9184C42D9B5059D98672F34D8">
    <w:name w:val="566DE1F9184C42D9B5059D98672F34D8"/>
    <w:rsid w:val="005C3747"/>
  </w:style>
  <w:style w:type="paragraph" w:customStyle="1" w:styleId="F03B80CFB2904DC09408783CB8288DFC">
    <w:name w:val="F03B80CFB2904DC09408783CB8288DFC"/>
    <w:rsid w:val="005C3747"/>
  </w:style>
  <w:style w:type="paragraph" w:customStyle="1" w:styleId="AB45F3849DE6460A939E8621148D097D">
    <w:name w:val="AB45F3849DE6460A939E8621148D097D"/>
    <w:rsid w:val="005C3747"/>
  </w:style>
  <w:style w:type="paragraph" w:customStyle="1" w:styleId="604151B236614D43A2C8EF5FC225B56C">
    <w:name w:val="604151B236614D43A2C8EF5FC225B56C"/>
    <w:rsid w:val="005C3747"/>
  </w:style>
  <w:style w:type="paragraph" w:customStyle="1" w:styleId="4B3E8B45C0C146F5AB9E0AF2543661F3">
    <w:name w:val="4B3E8B45C0C146F5AB9E0AF2543661F3"/>
    <w:rsid w:val="005C3747"/>
  </w:style>
  <w:style w:type="paragraph" w:customStyle="1" w:styleId="7000DF2EAB08423BABA0F290A6949C1F">
    <w:name w:val="7000DF2EAB08423BABA0F290A6949C1F"/>
    <w:rsid w:val="005C3747"/>
  </w:style>
  <w:style w:type="paragraph" w:customStyle="1" w:styleId="82253ACBB58E46E9854F794E0FF219E7">
    <w:name w:val="82253ACBB58E46E9854F794E0FF219E7"/>
    <w:rsid w:val="005C3747"/>
  </w:style>
  <w:style w:type="paragraph" w:customStyle="1" w:styleId="DBA9E4BF6EC44EF98A2CBAC151C5BE33">
    <w:name w:val="DBA9E4BF6EC44EF98A2CBAC151C5BE33"/>
    <w:rsid w:val="005C3747"/>
  </w:style>
  <w:style w:type="paragraph" w:customStyle="1" w:styleId="6FC150C0DF5847BAACBACDDF8097EF52">
    <w:name w:val="6FC150C0DF5847BAACBACDDF8097EF52"/>
    <w:rsid w:val="005C3747"/>
  </w:style>
  <w:style w:type="paragraph" w:customStyle="1" w:styleId="4FD1DC54725447EE8D6AB4CF8CEA3E34">
    <w:name w:val="4FD1DC54725447EE8D6AB4CF8CEA3E34"/>
    <w:rsid w:val="005C3747"/>
  </w:style>
  <w:style w:type="paragraph" w:customStyle="1" w:styleId="DC1F5FC7730947AAAD5B4684D0534228">
    <w:name w:val="DC1F5FC7730947AAAD5B4684D0534228"/>
    <w:rsid w:val="005C3747"/>
  </w:style>
  <w:style w:type="paragraph" w:customStyle="1" w:styleId="CC2DDFA4DDF340B0817EA1480563DE57">
    <w:name w:val="CC2DDFA4DDF340B0817EA1480563DE57"/>
    <w:rsid w:val="005C3747"/>
  </w:style>
  <w:style w:type="paragraph" w:customStyle="1" w:styleId="BFDFC91E14F941BEAD7CBAABF2B49BAE">
    <w:name w:val="BFDFC91E14F941BEAD7CBAABF2B49BAE"/>
    <w:rsid w:val="005C3747"/>
  </w:style>
  <w:style w:type="paragraph" w:customStyle="1" w:styleId="C334A2FFF90948BCAC5C0D3818655943">
    <w:name w:val="C334A2FFF90948BCAC5C0D3818655943"/>
    <w:rsid w:val="005C3747"/>
  </w:style>
  <w:style w:type="paragraph" w:customStyle="1" w:styleId="BE0BFBD0C3BD431A9DB355D82BB3E33C">
    <w:name w:val="BE0BFBD0C3BD431A9DB355D82BB3E33C"/>
    <w:rsid w:val="005C3747"/>
  </w:style>
  <w:style w:type="paragraph" w:customStyle="1" w:styleId="52FF9D83111E43759D248D9120074205">
    <w:name w:val="52FF9D83111E43759D248D9120074205"/>
    <w:rsid w:val="005C3747"/>
  </w:style>
  <w:style w:type="paragraph" w:customStyle="1" w:styleId="462A8C28CC8E4A5BBEFD9B91003FE6E0">
    <w:name w:val="462A8C28CC8E4A5BBEFD9B91003FE6E0"/>
    <w:rsid w:val="005C3747"/>
  </w:style>
  <w:style w:type="paragraph" w:customStyle="1" w:styleId="7A0BDBE0978E4E99A728F070A1BF8760">
    <w:name w:val="7A0BDBE0978E4E99A728F070A1BF8760"/>
    <w:rsid w:val="005C3747"/>
  </w:style>
  <w:style w:type="paragraph" w:customStyle="1" w:styleId="FBBB0A3F91404BBF99E9B4C105233E80">
    <w:name w:val="FBBB0A3F91404BBF99E9B4C105233E80"/>
    <w:rsid w:val="005C3747"/>
  </w:style>
  <w:style w:type="paragraph" w:customStyle="1" w:styleId="399E2F838D5E4558AD8D2E457C93CEE5">
    <w:name w:val="399E2F838D5E4558AD8D2E457C93CEE5"/>
    <w:rsid w:val="005C3747"/>
  </w:style>
  <w:style w:type="paragraph" w:customStyle="1" w:styleId="C8509107DB7F42D68DFDF5B6CA615473">
    <w:name w:val="C8509107DB7F42D68DFDF5B6CA615473"/>
    <w:rsid w:val="005C3747"/>
  </w:style>
  <w:style w:type="paragraph" w:customStyle="1" w:styleId="7BFF6F71C3E4444BB559B47DE47AF3CF">
    <w:name w:val="7BFF6F71C3E4444BB559B47DE47AF3CF"/>
    <w:rsid w:val="005C3747"/>
  </w:style>
  <w:style w:type="paragraph" w:customStyle="1" w:styleId="F0C988457969436A916646A689C644A2">
    <w:name w:val="F0C988457969436A916646A689C644A2"/>
    <w:rsid w:val="005C3747"/>
  </w:style>
  <w:style w:type="paragraph" w:customStyle="1" w:styleId="EEBD03E2DBAF46B594DF58DA971C98A1">
    <w:name w:val="EEBD03E2DBAF46B594DF58DA971C98A1"/>
    <w:rsid w:val="005C3747"/>
  </w:style>
  <w:style w:type="paragraph" w:customStyle="1" w:styleId="4F269C7A2804472693A24852F6F63B26">
    <w:name w:val="4F269C7A2804472693A24852F6F63B26"/>
    <w:rsid w:val="005C3747"/>
  </w:style>
  <w:style w:type="paragraph" w:customStyle="1" w:styleId="F024BCC96D37404996B6D3F8548CB616">
    <w:name w:val="F024BCC96D37404996B6D3F8548CB616"/>
    <w:rsid w:val="005C3747"/>
  </w:style>
  <w:style w:type="paragraph" w:customStyle="1" w:styleId="0D4ED23B53C7429FB00F8D36DF2E66AF">
    <w:name w:val="0D4ED23B53C7429FB00F8D36DF2E66AF"/>
    <w:rsid w:val="005C3747"/>
  </w:style>
  <w:style w:type="paragraph" w:customStyle="1" w:styleId="A8436B323CF34EB1BC0854A744BEAE1E">
    <w:name w:val="A8436B323CF34EB1BC0854A744BEAE1E"/>
    <w:rsid w:val="005C3747"/>
  </w:style>
  <w:style w:type="paragraph" w:customStyle="1" w:styleId="5BB5776D78C1497F8DFA0B1FC19A7033">
    <w:name w:val="5BB5776D78C1497F8DFA0B1FC19A7033"/>
    <w:rsid w:val="005C3747"/>
  </w:style>
  <w:style w:type="paragraph" w:customStyle="1" w:styleId="9E449E1E8906410BB62B4897487FC46A">
    <w:name w:val="9E449E1E8906410BB62B4897487FC46A"/>
    <w:rsid w:val="005C3747"/>
  </w:style>
  <w:style w:type="paragraph" w:customStyle="1" w:styleId="AD4EE0E88C794CD4B96EC51701FD2EEC">
    <w:name w:val="AD4EE0E88C794CD4B96EC51701FD2EEC"/>
    <w:rsid w:val="005C3747"/>
  </w:style>
  <w:style w:type="paragraph" w:customStyle="1" w:styleId="CFA06AA5340943A8B4F9639E71E4479B">
    <w:name w:val="CFA06AA5340943A8B4F9639E71E4479B"/>
    <w:rsid w:val="005C3747"/>
  </w:style>
  <w:style w:type="paragraph" w:customStyle="1" w:styleId="421209CFF8394E4B9A402CC22A225482">
    <w:name w:val="421209CFF8394E4B9A402CC22A225482"/>
    <w:rsid w:val="005C3747"/>
  </w:style>
  <w:style w:type="paragraph" w:customStyle="1" w:styleId="AF947B6210E7469FAF3B859F85FE62FF">
    <w:name w:val="AF947B6210E7469FAF3B859F85FE62FF"/>
    <w:rsid w:val="005C3747"/>
  </w:style>
  <w:style w:type="paragraph" w:customStyle="1" w:styleId="6AA0167DB17E4E448F54B6F71133F743">
    <w:name w:val="6AA0167DB17E4E448F54B6F71133F743"/>
    <w:rsid w:val="005C3747"/>
  </w:style>
  <w:style w:type="paragraph" w:customStyle="1" w:styleId="6C78FA62FB0448438D6FBFF06B5B4CCB">
    <w:name w:val="6C78FA62FB0448438D6FBFF06B5B4CCB"/>
    <w:rsid w:val="005C3747"/>
  </w:style>
  <w:style w:type="paragraph" w:customStyle="1" w:styleId="39A08131CE174133AC8DF874031147C5">
    <w:name w:val="39A08131CE174133AC8DF874031147C5"/>
    <w:rsid w:val="005C3747"/>
  </w:style>
  <w:style w:type="paragraph" w:customStyle="1" w:styleId="B796EC1B922B4D6393F4B0D727CCFA7D">
    <w:name w:val="B796EC1B922B4D6393F4B0D727CCFA7D"/>
    <w:rsid w:val="005C3747"/>
  </w:style>
  <w:style w:type="paragraph" w:customStyle="1" w:styleId="8E178F3651C345C98B75F3DD43611F6A">
    <w:name w:val="8E178F3651C345C98B75F3DD43611F6A"/>
    <w:rsid w:val="005C3747"/>
  </w:style>
  <w:style w:type="paragraph" w:customStyle="1" w:styleId="9B3D6C0C3C1E415392A31F3CFEE00D98">
    <w:name w:val="9B3D6C0C3C1E415392A31F3CFEE00D98"/>
    <w:rsid w:val="005C3747"/>
  </w:style>
  <w:style w:type="paragraph" w:customStyle="1" w:styleId="E4F14B9DD0C54300BA2BE7646917977F">
    <w:name w:val="E4F14B9DD0C54300BA2BE7646917977F"/>
    <w:rsid w:val="005C3747"/>
  </w:style>
  <w:style w:type="paragraph" w:customStyle="1" w:styleId="328030E22F534444AA676291CBCB6D41">
    <w:name w:val="328030E22F534444AA676291CBCB6D41"/>
    <w:rsid w:val="005C3747"/>
  </w:style>
  <w:style w:type="paragraph" w:customStyle="1" w:styleId="23CFF508B2644B91A4AABD6E05CCEB5A">
    <w:name w:val="23CFF508B2644B91A4AABD6E05CCEB5A"/>
    <w:rsid w:val="005C3747"/>
  </w:style>
  <w:style w:type="paragraph" w:customStyle="1" w:styleId="7248778DC1014287B53D2C9C218AEDD6">
    <w:name w:val="7248778DC1014287B53D2C9C218AEDD6"/>
    <w:rsid w:val="005C3747"/>
  </w:style>
  <w:style w:type="paragraph" w:customStyle="1" w:styleId="8CEC1D615DEB4AA3AAB83272F0DE1692">
    <w:name w:val="8CEC1D615DEB4AA3AAB83272F0DE1692"/>
    <w:rsid w:val="005C3747"/>
  </w:style>
  <w:style w:type="paragraph" w:customStyle="1" w:styleId="4B8F41AB7E9E4155B36CFA1BD65D936A">
    <w:name w:val="4B8F41AB7E9E4155B36CFA1BD65D936A"/>
    <w:rsid w:val="005C3747"/>
  </w:style>
  <w:style w:type="paragraph" w:customStyle="1" w:styleId="55DE51A77B604F9D94BA3A96024D93A0">
    <w:name w:val="55DE51A77B604F9D94BA3A96024D93A0"/>
    <w:rsid w:val="005C3747"/>
  </w:style>
  <w:style w:type="paragraph" w:customStyle="1" w:styleId="DE1F264535B64FA69BABC12BAE821C29">
    <w:name w:val="DE1F264535B64FA69BABC12BAE821C29"/>
    <w:rsid w:val="005C3747"/>
  </w:style>
  <w:style w:type="paragraph" w:customStyle="1" w:styleId="60B36E89DA354C85AFA5A9B3D4D0D37F">
    <w:name w:val="60B36E89DA354C85AFA5A9B3D4D0D37F"/>
    <w:rsid w:val="005C3747"/>
  </w:style>
  <w:style w:type="paragraph" w:customStyle="1" w:styleId="21768DE25FA04C67BB9F6AC753DB3BE7">
    <w:name w:val="21768DE25FA04C67BB9F6AC753DB3BE7"/>
    <w:rsid w:val="005C3747"/>
  </w:style>
  <w:style w:type="paragraph" w:customStyle="1" w:styleId="392793C1D3314ADC9F94781DC7D00580">
    <w:name w:val="392793C1D3314ADC9F94781DC7D00580"/>
    <w:rsid w:val="005C3747"/>
  </w:style>
  <w:style w:type="paragraph" w:customStyle="1" w:styleId="DCCB889B540440A3B7671AA45732628D">
    <w:name w:val="DCCB889B540440A3B7671AA45732628D"/>
    <w:rsid w:val="005C3747"/>
  </w:style>
  <w:style w:type="paragraph" w:customStyle="1" w:styleId="86B1B1AE9A56486DA1E2A14883B7F473">
    <w:name w:val="86B1B1AE9A56486DA1E2A14883B7F473"/>
    <w:rsid w:val="005C3747"/>
  </w:style>
  <w:style w:type="paragraph" w:customStyle="1" w:styleId="2A3A3109F525438B809615A50C6D43B0">
    <w:name w:val="2A3A3109F525438B809615A50C6D43B0"/>
    <w:rsid w:val="005C3747"/>
  </w:style>
  <w:style w:type="paragraph" w:customStyle="1" w:styleId="804C709C89F34125B055F00AAC1ADA95">
    <w:name w:val="804C709C89F34125B055F00AAC1ADA95"/>
    <w:rsid w:val="005C3747"/>
  </w:style>
  <w:style w:type="paragraph" w:customStyle="1" w:styleId="F7CA9DF03A3E42749BE0D6797775C04F">
    <w:name w:val="F7CA9DF03A3E42749BE0D6797775C04F"/>
    <w:rsid w:val="005C3747"/>
  </w:style>
  <w:style w:type="paragraph" w:customStyle="1" w:styleId="E2C0ED10C1324E3591A2EFE88F9CF457">
    <w:name w:val="E2C0ED10C1324E3591A2EFE88F9CF457"/>
    <w:rsid w:val="005C3747"/>
  </w:style>
  <w:style w:type="paragraph" w:customStyle="1" w:styleId="CAB30912FA654DDB8806CB02B3646037">
    <w:name w:val="CAB30912FA654DDB8806CB02B3646037"/>
    <w:rsid w:val="005C3747"/>
  </w:style>
  <w:style w:type="paragraph" w:customStyle="1" w:styleId="B570CB4897244C3CAB21CC4AF72A0A5F">
    <w:name w:val="B570CB4897244C3CAB21CC4AF72A0A5F"/>
    <w:rsid w:val="005C3747"/>
  </w:style>
  <w:style w:type="paragraph" w:customStyle="1" w:styleId="73E805F971D94FCDB5D138E647CAF586">
    <w:name w:val="73E805F971D94FCDB5D138E647CAF586"/>
    <w:rsid w:val="005C3747"/>
  </w:style>
  <w:style w:type="paragraph" w:customStyle="1" w:styleId="DB7AF621AACD453B852ECAD0864AD33A">
    <w:name w:val="DB7AF621AACD453B852ECAD0864AD33A"/>
    <w:rsid w:val="005C3747"/>
  </w:style>
  <w:style w:type="paragraph" w:customStyle="1" w:styleId="DB72199B2DFB43FCB1F1C3CDD5395385">
    <w:name w:val="DB72199B2DFB43FCB1F1C3CDD5395385"/>
    <w:rsid w:val="005C3747"/>
  </w:style>
  <w:style w:type="paragraph" w:customStyle="1" w:styleId="046D2C8A06D04E76A79B6114D8CF2F9C">
    <w:name w:val="046D2C8A06D04E76A79B6114D8CF2F9C"/>
    <w:rsid w:val="005C3747"/>
  </w:style>
  <w:style w:type="paragraph" w:customStyle="1" w:styleId="B444B90A061D48488E96EBB264C391C2">
    <w:name w:val="B444B90A061D48488E96EBB264C391C2"/>
    <w:rsid w:val="005C3747"/>
  </w:style>
  <w:style w:type="paragraph" w:customStyle="1" w:styleId="C1095ADA43EC48A98E55601DC2AE197C">
    <w:name w:val="C1095ADA43EC48A98E55601DC2AE197C"/>
    <w:rsid w:val="005C3747"/>
  </w:style>
  <w:style w:type="paragraph" w:customStyle="1" w:styleId="DCB504ED9F0341F6BBA6665944E31DCC">
    <w:name w:val="DCB504ED9F0341F6BBA6665944E31DCC"/>
    <w:rsid w:val="005C3747"/>
  </w:style>
  <w:style w:type="paragraph" w:customStyle="1" w:styleId="8B2CC6F4E4884BCD90E05F2C8EB8E191">
    <w:name w:val="8B2CC6F4E4884BCD90E05F2C8EB8E191"/>
    <w:rsid w:val="005C3747"/>
  </w:style>
  <w:style w:type="paragraph" w:customStyle="1" w:styleId="CBBF0E911E3C437FA60ADFF9303417A9">
    <w:name w:val="CBBF0E911E3C437FA60ADFF9303417A9"/>
    <w:rsid w:val="005C3747"/>
  </w:style>
  <w:style w:type="paragraph" w:customStyle="1" w:styleId="7EE881298D89468F9BCAE4BF4659C5D6">
    <w:name w:val="7EE881298D89468F9BCAE4BF4659C5D6"/>
    <w:rsid w:val="005C3747"/>
  </w:style>
  <w:style w:type="paragraph" w:customStyle="1" w:styleId="4870333258FB412689569513BE5B1A1D">
    <w:name w:val="4870333258FB412689569513BE5B1A1D"/>
    <w:rsid w:val="005C3747"/>
  </w:style>
  <w:style w:type="paragraph" w:customStyle="1" w:styleId="588AF259367F47129470F6A31AF5A0B6">
    <w:name w:val="588AF259367F47129470F6A31AF5A0B6"/>
    <w:rsid w:val="005C3747"/>
  </w:style>
  <w:style w:type="paragraph" w:customStyle="1" w:styleId="E4D17E99AFA9460C98E94CB75B96F133">
    <w:name w:val="E4D17E99AFA9460C98E94CB75B96F133"/>
    <w:rsid w:val="005C3747"/>
  </w:style>
  <w:style w:type="paragraph" w:customStyle="1" w:styleId="D97DB8D14ACF4C4B84F7679D6288348C">
    <w:name w:val="D97DB8D14ACF4C4B84F7679D6288348C"/>
    <w:rsid w:val="005C3747"/>
  </w:style>
  <w:style w:type="paragraph" w:customStyle="1" w:styleId="0CE6337B580043F99BC59339E265D840">
    <w:name w:val="0CE6337B580043F99BC59339E265D840"/>
    <w:rsid w:val="005C3747"/>
  </w:style>
  <w:style w:type="paragraph" w:customStyle="1" w:styleId="555807663723477AAA0B7CC08E85A283">
    <w:name w:val="555807663723477AAA0B7CC08E85A283"/>
    <w:rsid w:val="005C3747"/>
  </w:style>
  <w:style w:type="paragraph" w:customStyle="1" w:styleId="007254D617E447FE9DB1AF88EBB08354">
    <w:name w:val="007254D617E447FE9DB1AF88EBB08354"/>
    <w:rsid w:val="005C3747"/>
  </w:style>
  <w:style w:type="paragraph" w:customStyle="1" w:styleId="53663558B58E4D2C93FD266E978AEAEF">
    <w:name w:val="53663558B58E4D2C93FD266E978AEAEF"/>
    <w:rsid w:val="005C3747"/>
  </w:style>
  <w:style w:type="paragraph" w:customStyle="1" w:styleId="F2E324E9B8E442A48DF1F24BD2A42213">
    <w:name w:val="F2E324E9B8E442A48DF1F24BD2A42213"/>
    <w:rsid w:val="005C3747"/>
  </w:style>
  <w:style w:type="paragraph" w:customStyle="1" w:styleId="A5F90F2A70AE46229D48AD2C0212197D">
    <w:name w:val="A5F90F2A70AE46229D48AD2C0212197D"/>
    <w:rsid w:val="005C3747"/>
  </w:style>
  <w:style w:type="paragraph" w:customStyle="1" w:styleId="394F833958054255AAFC987E66FC87B0">
    <w:name w:val="394F833958054255AAFC987E66FC87B0"/>
    <w:rsid w:val="005C3747"/>
  </w:style>
  <w:style w:type="paragraph" w:customStyle="1" w:styleId="900EE9C21BF148848EB6CA979E15C039">
    <w:name w:val="900EE9C21BF148848EB6CA979E15C039"/>
    <w:rsid w:val="005C3747"/>
  </w:style>
  <w:style w:type="paragraph" w:customStyle="1" w:styleId="36044F4A567A45FFBA21C70E58046781">
    <w:name w:val="36044F4A567A45FFBA21C70E58046781"/>
    <w:rsid w:val="005C3747"/>
  </w:style>
  <w:style w:type="paragraph" w:customStyle="1" w:styleId="ACC1790D3B4842C59D2663921CC80195">
    <w:name w:val="ACC1790D3B4842C59D2663921CC80195"/>
    <w:rsid w:val="005C3747"/>
  </w:style>
  <w:style w:type="paragraph" w:customStyle="1" w:styleId="056E4FE92C2F4954B7EDBF331DFD11B5">
    <w:name w:val="056E4FE92C2F4954B7EDBF331DFD11B5"/>
    <w:rsid w:val="005C3747"/>
  </w:style>
  <w:style w:type="paragraph" w:customStyle="1" w:styleId="5DB9508C716F486F9D3C8B306A28E59F">
    <w:name w:val="5DB9508C716F486F9D3C8B306A28E59F"/>
    <w:rsid w:val="005C3747"/>
  </w:style>
  <w:style w:type="paragraph" w:customStyle="1" w:styleId="A052C4F1476C4BA684998E14BA7D3EEC">
    <w:name w:val="A052C4F1476C4BA684998E14BA7D3EEC"/>
    <w:rsid w:val="005C3747"/>
  </w:style>
  <w:style w:type="paragraph" w:customStyle="1" w:styleId="5072FC7446DB490BB68F242B7C97A55E">
    <w:name w:val="5072FC7446DB490BB68F242B7C97A55E"/>
    <w:rsid w:val="005C3747"/>
  </w:style>
  <w:style w:type="paragraph" w:customStyle="1" w:styleId="7B306D068A0849F495BA97EABA9B021B">
    <w:name w:val="7B306D068A0849F495BA97EABA9B021B"/>
    <w:rsid w:val="005C3747"/>
  </w:style>
  <w:style w:type="paragraph" w:customStyle="1" w:styleId="EA268A26801649D591C60922D201D358">
    <w:name w:val="EA268A26801649D591C60922D201D358"/>
    <w:rsid w:val="005C3747"/>
  </w:style>
  <w:style w:type="paragraph" w:customStyle="1" w:styleId="8497DD0D06984306A6CB3B195C9D467A">
    <w:name w:val="8497DD0D06984306A6CB3B195C9D467A"/>
    <w:rsid w:val="005C3747"/>
  </w:style>
  <w:style w:type="paragraph" w:customStyle="1" w:styleId="506A3791A87E46C3A238C0EACCFDA243">
    <w:name w:val="506A3791A87E46C3A238C0EACCFDA243"/>
    <w:rsid w:val="005C3747"/>
  </w:style>
  <w:style w:type="paragraph" w:customStyle="1" w:styleId="9ABB160162D54025BBE6452A777031EE">
    <w:name w:val="9ABB160162D54025BBE6452A777031EE"/>
    <w:rsid w:val="005C3747"/>
  </w:style>
  <w:style w:type="paragraph" w:customStyle="1" w:styleId="20B663D2B9C0444CADB1B8CB6C1907D1">
    <w:name w:val="20B663D2B9C0444CADB1B8CB6C1907D1"/>
    <w:rsid w:val="005C3747"/>
  </w:style>
  <w:style w:type="paragraph" w:customStyle="1" w:styleId="DE0D5516220B4D1A938A81AE7AAF7D91">
    <w:name w:val="DE0D5516220B4D1A938A81AE7AAF7D91"/>
    <w:rsid w:val="005C3747"/>
  </w:style>
  <w:style w:type="paragraph" w:customStyle="1" w:styleId="7DB871DE1F4540CAB1C12DC3FB47CEB6">
    <w:name w:val="7DB871DE1F4540CAB1C12DC3FB47CEB6"/>
    <w:rsid w:val="005C3747"/>
  </w:style>
  <w:style w:type="paragraph" w:customStyle="1" w:styleId="84F122AD8A3E45F58183103C00F884CD">
    <w:name w:val="84F122AD8A3E45F58183103C00F884CD"/>
    <w:rsid w:val="005C3747"/>
  </w:style>
  <w:style w:type="paragraph" w:customStyle="1" w:styleId="2DA6C76F4452407AB055650F98D6B9DD">
    <w:name w:val="2DA6C76F4452407AB055650F98D6B9DD"/>
    <w:rsid w:val="005C3747"/>
  </w:style>
  <w:style w:type="paragraph" w:customStyle="1" w:styleId="82D23E60BD51465FB15110237298AE00">
    <w:name w:val="82D23E60BD51465FB15110237298AE00"/>
    <w:rsid w:val="005C3747"/>
  </w:style>
  <w:style w:type="paragraph" w:customStyle="1" w:styleId="D2432D5AA9FF4D1EB79D0E763BFDB415">
    <w:name w:val="D2432D5AA9FF4D1EB79D0E763BFDB415"/>
    <w:rsid w:val="005C3747"/>
  </w:style>
  <w:style w:type="paragraph" w:customStyle="1" w:styleId="847CAEC1CA1F4475867E5FACA89D236E">
    <w:name w:val="847CAEC1CA1F4475867E5FACA89D236E"/>
    <w:rsid w:val="005C3747"/>
  </w:style>
  <w:style w:type="paragraph" w:customStyle="1" w:styleId="F0419D65C8904147ABE1BC7584A9534E">
    <w:name w:val="F0419D65C8904147ABE1BC7584A9534E"/>
    <w:rsid w:val="005C3747"/>
  </w:style>
  <w:style w:type="paragraph" w:customStyle="1" w:styleId="20CC3E71610E49399259126F2F01A687">
    <w:name w:val="20CC3E71610E49399259126F2F01A687"/>
    <w:rsid w:val="005C3747"/>
  </w:style>
  <w:style w:type="paragraph" w:customStyle="1" w:styleId="BA6E8612573D4DC8A145E5AE27144C23">
    <w:name w:val="BA6E8612573D4DC8A145E5AE27144C23"/>
    <w:rsid w:val="005C3747"/>
  </w:style>
  <w:style w:type="paragraph" w:customStyle="1" w:styleId="6569DB190A27416C81886052D595D4CA">
    <w:name w:val="6569DB190A27416C81886052D595D4CA"/>
    <w:rsid w:val="005C3747"/>
  </w:style>
  <w:style w:type="paragraph" w:customStyle="1" w:styleId="BB88B90517C34545B0AC7BF66573F9F5">
    <w:name w:val="BB88B90517C34545B0AC7BF66573F9F5"/>
    <w:rsid w:val="005C3747"/>
  </w:style>
  <w:style w:type="paragraph" w:customStyle="1" w:styleId="E18289AC8B8C4CF1B503D8D336C501DF">
    <w:name w:val="E18289AC8B8C4CF1B503D8D336C501DF"/>
    <w:rsid w:val="005C3747"/>
  </w:style>
  <w:style w:type="paragraph" w:customStyle="1" w:styleId="95952925E96B4A5D8F8869DCB1C043ED">
    <w:name w:val="95952925E96B4A5D8F8869DCB1C043ED"/>
    <w:rsid w:val="005C3747"/>
  </w:style>
  <w:style w:type="paragraph" w:customStyle="1" w:styleId="7280021F3AA446659992D5B814FDD081">
    <w:name w:val="7280021F3AA446659992D5B814FDD081"/>
    <w:rsid w:val="005C3747"/>
  </w:style>
  <w:style w:type="paragraph" w:customStyle="1" w:styleId="4FF972B89653472FADE5D30538263011">
    <w:name w:val="4FF972B89653472FADE5D30538263011"/>
    <w:rsid w:val="005C3747"/>
  </w:style>
  <w:style w:type="paragraph" w:customStyle="1" w:styleId="E6CDEBF3D1C5402292BF7A1046951960">
    <w:name w:val="E6CDEBF3D1C5402292BF7A1046951960"/>
    <w:rsid w:val="005C3747"/>
  </w:style>
  <w:style w:type="paragraph" w:customStyle="1" w:styleId="1BC249BF99B74C3AB0FD23E3D1B75922">
    <w:name w:val="1BC249BF99B74C3AB0FD23E3D1B75922"/>
    <w:rsid w:val="005C3747"/>
  </w:style>
  <w:style w:type="paragraph" w:customStyle="1" w:styleId="240783B3BEF141DF9A247876E4F1B9FF">
    <w:name w:val="240783B3BEF141DF9A247876E4F1B9FF"/>
    <w:rsid w:val="005C3747"/>
  </w:style>
  <w:style w:type="paragraph" w:customStyle="1" w:styleId="EFD7202BA23A4FB181985130E6081502">
    <w:name w:val="EFD7202BA23A4FB181985130E6081502"/>
    <w:rsid w:val="005C3747"/>
  </w:style>
  <w:style w:type="paragraph" w:customStyle="1" w:styleId="EAA4B64D20E149A5A0334E84AAF47C8C">
    <w:name w:val="EAA4B64D20E149A5A0334E84AAF47C8C"/>
    <w:rsid w:val="005C3747"/>
  </w:style>
  <w:style w:type="paragraph" w:customStyle="1" w:styleId="7BBCF20735D74251AFDEBF04C6055EA2">
    <w:name w:val="7BBCF20735D74251AFDEBF04C6055EA2"/>
    <w:rsid w:val="005C3747"/>
  </w:style>
  <w:style w:type="paragraph" w:customStyle="1" w:styleId="D486BD5148EF4535996B4F9CCA0428EF">
    <w:name w:val="D486BD5148EF4535996B4F9CCA0428EF"/>
    <w:rsid w:val="005C3747"/>
  </w:style>
  <w:style w:type="paragraph" w:customStyle="1" w:styleId="0F2B49639B504161A43F16A53D935C47">
    <w:name w:val="0F2B49639B504161A43F16A53D935C47"/>
    <w:rsid w:val="005C3747"/>
  </w:style>
  <w:style w:type="paragraph" w:customStyle="1" w:styleId="E43E9B8E5DEE4DEB9DD1928B4798C70E">
    <w:name w:val="E43E9B8E5DEE4DEB9DD1928B4798C70E"/>
    <w:rsid w:val="005C3747"/>
  </w:style>
  <w:style w:type="paragraph" w:customStyle="1" w:styleId="F62FE525EA9D4066934F15569886FF2D">
    <w:name w:val="F62FE525EA9D4066934F15569886FF2D"/>
    <w:rsid w:val="005C3747"/>
  </w:style>
  <w:style w:type="paragraph" w:customStyle="1" w:styleId="23632413955C4E8581F9ADD0A2227793">
    <w:name w:val="23632413955C4E8581F9ADD0A2227793"/>
    <w:rsid w:val="005C3747"/>
  </w:style>
  <w:style w:type="paragraph" w:customStyle="1" w:styleId="542744009EA941F98C591DDB86DD5C68">
    <w:name w:val="542744009EA941F98C591DDB86DD5C68"/>
    <w:rsid w:val="005C3747"/>
  </w:style>
  <w:style w:type="paragraph" w:customStyle="1" w:styleId="DE424CDC565F48FF98CA451FC6DCCA97">
    <w:name w:val="DE424CDC565F48FF98CA451FC6DCCA97"/>
    <w:rsid w:val="005C3747"/>
  </w:style>
  <w:style w:type="paragraph" w:customStyle="1" w:styleId="CDD9E715B7E94AAD8F2EEA141F50C625">
    <w:name w:val="CDD9E715B7E94AAD8F2EEA141F50C625"/>
    <w:rsid w:val="005C3747"/>
  </w:style>
  <w:style w:type="paragraph" w:customStyle="1" w:styleId="A1322549E2C7482AAFDA1A6464076C99">
    <w:name w:val="A1322549E2C7482AAFDA1A6464076C99"/>
    <w:rsid w:val="005C3747"/>
  </w:style>
  <w:style w:type="paragraph" w:customStyle="1" w:styleId="10B93CEE884B408FB9C0D3D5081F2160">
    <w:name w:val="10B93CEE884B408FB9C0D3D5081F2160"/>
    <w:rsid w:val="005C3747"/>
  </w:style>
  <w:style w:type="paragraph" w:customStyle="1" w:styleId="A7DC72C5A595447F99580EEE5D1906AB">
    <w:name w:val="A7DC72C5A595447F99580EEE5D1906AB"/>
    <w:rsid w:val="005C3747"/>
  </w:style>
  <w:style w:type="paragraph" w:customStyle="1" w:styleId="0AD15B38D9454F51940CE080FE202E0E">
    <w:name w:val="0AD15B38D9454F51940CE080FE202E0E"/>
    <w:rsid w:val="005C3747"/>
  </w:style>
  <w:style w:type="paragraph" w:customStyle="1" w:styleId="04A020810C0444AFB96A09B2D5E48244">
    <w:name w:val="04A020810C0444AFB96A09B2D5E48244"/>
    <w:rsid w:val="005C3747"/>
  </w:style>
  <w:style w:type="paragraph" w:customStyle="1" w:styleId="4FA2A1A92E5B4F8BA262D9F3C35FCE36">
    <w:name w:val="4FA2A1A92E5B4F8BA262D9F3C35FCE36"/>
    <w:rsid w:val="005C3747"/>
  </w:style>
  <w:style w:type="paragraph" w:customStyle="1" w:styleId="1E1AEB851CD841DDB12E0D02F9B0BFB0">
    <w:name w:val="1E1AEB851CD841DDB12E0D02F9B0BFB0"/>
    <w:rsid w:val="005C3747"/>
  </w:style>
  <w:style w:type="paragraph" w:customStyle="1" w:styleId="1D26166BCA0249E0A6FBAF5DCC79A525">
    <w:name w:val="1D26166BCA0249E0A6FBAF5DCC79A525"/>
    <w:rsid w:val="005C3747"/>
  </w:style>
  <w:style w:type="paragraph" w:customStyle="1" w:styleId="F5D4F6AFF9DC4993803F0E3C099803B6">
    <w:name w:val="F5D4F6AFF9DC4993803F0E3C099803B6"/>
    <w:rsid w:val="005C3747"/>
  </w:style>
  <w:style w:type="paragraph" w:customStyle="1" w:styleId="15A1B1B066D24A418FD3F4993373A14A">
    <w:name w:val="15A1B1B066D24A418FD3F4993373A14A"/>
    <w:rsid w:val="005C3747"/>
  </w:style>
  <w:style w:type="paragraph" w:customStyle="1" w:styleId="BC8B4BBCACB74DD3B748F2374B7BC966">
    <w:name w:val="BC8B4BBCACB74DD3B748F2374B7BC966"/>
    <w:rsid w:val="005C3747"/>
  </w:style>
  <w:style w:type="paragraph" w:customStyle="1" w:styleId="4089CAD7A7494423A19BFD366BBADE31">
    <w:name w:val="4089CAD7A7494423A19BFD366BBADE31"/>
    <w:rsid w:val="005C3747"/>
  </w:style>
  <w:style w:type="paragraph" w:customStyle="1" w:styleId="FC99DA1542154C53A238F0B3514CB0D8">
    <w:name w:val="FC99DA1542154C53A238F0B3514CB0D8"/>
    <w:rsid w:val="005C3747"/>
  </w:style>
  <w:style w:type="paragraph" w:customStyle="1" w:styleId="53336B79560E4E79A116029208805C66">
    <w:name w:val="53336B79560E4E79A116029208805C66"/>
    <w:rsid w:val="005C3747"/>
  </w:style>
  <w:style w:type="paragraph" w:customStyle="1" w:styleId="F77757BBC37D4128982CBC04C4DC565D">
    <w:name w:val="F77757BBC37D4128982CBC04C4DC565D"/>
    <w:rsid w:val="005C3747"/>
  </w:style>
  <w:style w:type="paragraph" w:customStyle="1" w:styleId="AFA30278C44145B6BB744BFF5EBA2E1B">
    <w:name w:val="AFA30278C44145B6BB744BFF5EBA2E1B"/>
    <w:rsid w:val="005C3747"/>
  </w:style>
  <w:style w:type="paragraph" w:customStyle="1" w:styleId="7B3189A5D1EE47F9850D8893D73F3DB2">
    <w:name w:val="7B3189A5D1EE47F9850D8893D73F3DB2"/>
    <w:rsid w:val="005C3747"/>
  </w:style>
  <w:style w:type="paragraph" w:customStyle="1" w:styleId="386D0D0ECD7C4BB598993572F36EE30C">
    <w:name w:val="386D0D0ECD7C4BB598993572F36EE30C"/>
    <w:rsid w:val="005C3747"/>
  </w:style>
  <w:style w:type="paragraph" w:customStyle="1" w:styleId="6727FF2E197B4A958CB10CEB20FA943A">
    <w:name w:val="6727FF2E197B4A958CB10CEB20FA943A"/>
    <w:rsid w:val="005C3747"/>
  </w:style>
  <w:style w:type="paragraph" w:customStyle="1" w:styleId="D4727155C27C410D93FFD1AECA51E80D">
    <w:name w:val="D4727155C27C410D93FFD1AECA51E80D"/>
    <w:rsid w:val="005C3747"/>
  </w:style>
  <w:style w:type="paragraph" w:customStyle="1" w:styleId="D3E15E8F9C3240D390A9312666427C5A">
    <w:name w:val="D3E15E8F9C3240D390A9312666427C5A"/>
    <w:rsid w:val="005C3747"/>
  </w:style>
  <w:style w:type="paragraph" w:customStyle="1" w:styleId="759498A3266746E78FC9EDC68FB721C3">
    <w:name w:val="759498A3266746E78FC9EDC68FB721C3"/>
    <w:rsid w:val="005C3747"/>
  </w:style>
  <w:style w:type="paragraph" w:customStyle="1" w:styleId="7D7AB002A5044923A4D8D9A50D3887AC">
    <w:name w:val="7D7AB002A5044923A4D8D9A50D3887AC"/>
    <w:rsid w:val="005C3747"/>
  </w:style>
  <w:style w:type="paragraph" w:customStyle="1" w:styleId="A5E40593CB8F4BAB9C7B2F2E859BC6D2">
    <w:name w:val="A5E40593CB8F4BAB9C7B2F2E859BC6D2"/>
    <w:rsid w:val="005C3747"/>
  </w:style>
  <w:style w:type="paragraph" w:customStyle="1" w:styleId="0B0224B76CA8486B8E9F615E90D500E6">
    <w:name w:val="0B0224B76CA8486B8E9F615E90D500E6"/>
    <w:rsid w:val="005C3747"/>
  </w:style>
  <w:style w:type="paragraph" w:customStyle="1" w:styleId="A0FB0A5BF43A4CE9887BD4045D763877">
    <w:name w:val="A0FB0A5BF43A4CE9887BD4045D763877"/>
    <w:rsid w:val="005C3747"/>
  </w:style>
  <w:style w:type="paragraph" w:customStyle="1" w:styleId="D48A8E4753A34E0E9BD74710FA503010">
    <w:name w:val="D48A8E4753A34E0E9BD74710FA503010"/>
    <w:rsid w:val="005C3747"/>
  </w:style>
  <w:style w:type="paragraph" w:customStyle="1" w:styleId="F95D201D65DE44DE8BCD1EF28C018878">
    <w:name w:val="F95D201D65DE44DE8BCD1EF28C018878"/>
    <w:rsid w:val="005C3747"/>
  </w:style>
  <w:style w:type="paragraph" w:customStyle="1" w:styleId="380F03A786864DBFA5FA7D88B190D736">
    <w:name w:val="380F03A786864DBFA5FA7D88B190D736"/>
    <w:rsid w:val="005C3747"/>
  </w:style>
  <w:style w:type="paragraph" w:customStyle="1" w:styleId="2B57408E6E0C4C7684A696A64D892056">
    <w:name w:val="2B57408E6E0C4C7684A696A64D892056"/>
    <w:rsid w:val="005C3747"/>
  </w:style>
  <w:style w:type="paragraph" w:customStyle="1" w:styleId="1D74FFDA4F6649CD931DC7D0B69BC069">
    <w:name w:val="1D74FFDA4F6649CD931DC7D0B69BC069"/>
    <w:rsid w:val="005C3747"/>
  </w:style>
  <w:style w:type="paragraph" w:customStyle="1" w:styleId="BBC348532A024C0A8FFFC29A2E3246BB">
    <w:name w:val="BBC348532A024C0A8FFFC29A2E3246BB"/>
    <w:rsid w:val="005C3747"/>
  </w:style>
  <w:style w:type="paragraph" w:customStyle="1" w:styleId="470C18A5356E44A0886F4BCD116ACE0F">
    <w:name w:val="470C18A5356E44A0886F4BCD116ACE0F"/>
    <w:rsid w:val="005C3747"/>
  </w:style>
  <w:style w:type="paragraph" w:customStyle="1" w:styleId="7218AD80BAB84D6AB3CD872EBF97AD6B">
    <w:name w:val="7218AD80BAB84D6AB3CD872EBF97AD6B"/>
    <w:rsid w:val="005C3747"/>
  </w:style>
  <w:style w:type="paragraph" w:customStyle="1" w:styleId="84FD38F0924548DAAC749A0C1330B7D9">
    <w:name w:val="84FD38F0924548DAAC749A0C1330B7D9"/>
    <w:rsid w:val="005C3747"/>
  </w:style>
  <w:style w:type="paragraph" w:customStyle="1" w:styleId="A8ED4E912D5B451098DA8AD562DF63AA">
    <w:name w:val="A8ED4E912D5B451098DA8AD562DF63AA"/>
    <w:rsid w:val="005C3747"/>
  </w:style>
  <w:style w:type="paragraph" w:customStyle="1" w:styleId="916B78B600194D4FB9AAD085D96D81B5">
    <w:name w:val="916B78B600194D4FB9AAD085D96D81B5"/>
    <w:rsid w:val="005C3747"/>
  </w:style>
  <w:style w:type="paragraph" w:customStyle="1" w:styleId="4A92E68CA9D049D0A42F9D7D26D84F2B">
    <w:name w:val="4A92E68CA9D049D0A42F9D7D26D84F2B"/>
    <w:rsid w:val="005C3747"/>
  </w:style>
  <w:style w:type="paragraph" w:customStyle="1" w:styleId="FB28BE38CB0442C8B72A2CF3CA35C4BC">
    <w:name w:val="FB28BE38CB0442C8B72A2CF3CA35C4BC"/>
    <w:rsid w:val="005C3747"/>
  </w:style>
  <w:style w:type="paragraph" w:customStyle="1" w:styleId="889739E7328D412E91431B347071E226">
    <w:name w:val="889739E7328D412E91431B347071E226"/>
    <w:rsid w:val="005C3747"/>
  </w:style>
  <w:style w:type="paragraph" w:customStyle="1" w:styleId="EC69FDEC212D4A37B55685756200D082">
    <w:name w:val="EC69FDEC212D4A37B55685756200D082"/>
    <w:rsid w:val="005C3747"/>
  </w:style>
  <w:style w:type="paragraph" w:customStyle="1" w:styleId="966891F9E9204B0B9B2346254F8A9DB8">
    <w:name w:val="966891F9E9204B0B9B2346254F8A9DB8"/>
    <w:rsid w:val="005C3747"/>
  </w:style>
  <w:style w:type="paragraph" w:customStyle="1" w:styleId="2FE373FED614433B88A100AC8D3BEC2D">
    <w:name w:val="2FE373FED614433B88A100AC8D3BEC2D"/>
    <w:rsid w:val="005C3747"/>
  </w:style>
  <w:style w:type="paragraph" w:customStyle="1" w:styleId="84496B63EB0845758CB8C36EEC888AB1">
    <w:name w:val="84496B63EB0845758CB8C36EEC888AB1"/>
    <w:rsid w:val="005C3747"/>
  </w:style>
  <w:style w:type="paragraph" w:customStyle="1" w:styleId="0BBDC031013D4DC296C3D21DDE233AE3">
    <w:name w:val="0BBDC031013D4DC296C3D21DDE233AE3"/>
    <w:rsid w:val="005C3747"/>
  </w:style>
  <w:style w:type="paragraph" w:customStyle="1" w:styleId="42E8A70D91474D2190FBF028F6D398B5">
    <w:name w:val="42E8A70D91474D2190FBF028F6D398B5"/>
    <w:rsid w:val="005C3747"/>
  </w:style>
  <w:style w:type="paragraph" w:customStyle="1" w:styleId="97E6909530184DD3A4B8AA437C36B70D">
    <w:name w:val="97E6909530184DD3A4B8AA437C36B70D"/>
    <w:rsid w:val="005C3747"/>
  </w:style>
  <w:style w:type="paragraph" w:customStyle="1" w:styleId="6856D6815FB3487794AF0A7C8AC569C5">
    <w:name w:val="6856D6815FB3487794AF0A7C8AC569C5"/>
    <w:rsid w:val="005C3747"/>
  </w:style>
  <w:style w:type="paragraph" w:customStyle="1" w:styleId="AE5FCDF3584540588CC67DF2194E2F22">
    <w:name w:val="AE5FCDF3584540588CC67DF2194E2F22"/>
    <w:rsid w:val="005C3747"/>
  </w:style>
  <w:style w:type="paragraph" w:customStyle="1" w:styleId="734EA2F75E6D411292A15768E4015CCA">
    <w:name w:val="734EA2F75E6D411292A15768E4015CCA"/>
    <w:rsid w:val="005C3747"/>
  </w:style>
  <w:style w:type="paragraph" w:customStyle="1" w:styleId="E9178D4BCD5646B4AF18CF09F89E896E">
    <w:name w:val="E9178D4BCD5646B4AF18CF09F89E896E"/>
    <w:rsid w:val="005C3747"/>
  </w:style>
  <w:style w:type="paragraph" w:customStyle="1" w:styleId="2786E48D424C44B8AEA79F97ED6F7661">
    <w:name w:val="2786E48D424C44B8AEA79F97ED6F7661"/>
    <w:rsid w:val="005C3747"/>
  </w:style>
  <w:style w:type="paragraph" w:customStyle="1" w:styleId="7C9C9AF6FFBA40B1B7CE47E79337CB63">
    <w:name w:val="7C9C9AF6FFBA40B1B7CE47E79337CB63"/>
    <w:rsid w:val="005C3747"/>
  </w:style>
  <w:style w:type="paragraph" w:customStyle="1" w:styleId="876596C45C9A42099E8C9BE0C984C96B">
    <w:name w:val="876596C45C9A42099E8C9BE0C984C96B"/>
    <w:rsid w:val="005C3747"/>
  </w:style>
  <w:style w:type="paragraph" w:customStyle="1" w:styleId="9C29418C9F6D4C7F9D4B7875EB9A1F39">
    <w:name w:val="9C29418C9F6D4C7F9D4B7875EB9A1F39"/>
    <w:rsid w:val="005C3747"/>
  </w:style>
  <w:style w:type="paragraph" w:customStyle="1" w:styleId="191CB664D86A470FB97BD19648B3E812">
    <w:name w:val="191CB664D86A470FB97BD19648B3E812"/>
    <w:rsid w:val="005C3747"/>
  </w:style>
  <w:style w:type="paragraph" w:customStyle="1" w:styleId="52749DEDF02442F4B538A0141CF0C37C">
    <w:name w:val="52749DEDF02442F4B538A0141CF0C37C"/>
    <w:rsid w:val="005C3747"/>
  </w:style>
  <w:style w:type="paragraph" w:customStyle="1" w:styleId="0245C71C211940A89938899EB4A0BEB7">
    <w:name w:val="0245C71C211940A89938899EB4A0BEB7"/>
    <w:rsid w:val="005C3747"/>
  </w:style>
  <w:style w:type="paragraph" w:customStyle="1" w:styleId="15122D1E49D34F029612F383F575E54A">
    <w:name w:val="15122D1E49D34F029612F383F575E54A"/>
    <w:rsid w:val="005C3747"/>
  </w:style>
  <w:style w:type="paragraph" w:customStyle="1" w:styleId="15A051E49AA34DBA81B246882CE6016B">
    <w:name w:val="15A051E49AA34DBA81B246882CE6016B"/>
    <w:rsid w:val="005C3747"/>
  </w:style>
  <w:style w:type="paragraph" w:customStyle="1" w:styleId="E7EC9C6E9CCB4E90B621442CDEE272BF">
    <w:name w:val="E7EC9C6E9CCB4E90B621442CDEE272BF"/>
    <w:rsid w:val="005C3747"/>
  </w:style>
  <w:style w:type="paragraph" w:customStyle="1" w:styleId="2DA86500025246ECB454CFD202EAB6F1">
    <w:name w:val="2DA86500025246ECB454CFD202EAB6F1"/>
    <w:rsid w:val="005C3747"/>
  </w:style>
  <w:style w:type="paragraph" w:customStyle="1" w:styleId="2D3CAD7F8A1342AF8D6E3404C20B7B85">
    <w:name w:val="2D3CAD7F8A1342AF8D6E3404C20B7B85"/>
    <w:rsid w:val="005C3747"/>
  </w:style>
  <w:style w:type="paragraph" w:customStyle="1" w:styleId="2C81E4A985EA44B3857B24FF95B1F1A1">
    <w:name w:val="2C81E4A985EA44B3857B24FF95B1F1A1"/>
    <w:rsid w:val="005C3747"/>
  </w:style>
  <w:style w:type="paragraph" w:customStyle="1" w:styleId="57967A788673483EBBA19B866849ABBE">
    <w:name w:val="57967A788673483EBBA19B866849ABBE"/>
    <w:rsid w:val="005C3747"/>
  </w:style>
  <w:style w:type="paragraph" w:customStyle="1" w:styleId="4E57C2F02ACD441A987B2F6C18D50235">
    <w:name w:val="4E57C2F02ACD441A987B2F6C18D50235"/>
    <w:rsid w:val="005C3747"/>
  </w:style>
  <w:style w:type="paragraph" w:customStyle="1" w:styleId="7456CEA73105494995B252A56F554B3C">
    <w:name w:val="7456CEA73105494995B252A56F554B3C"/>
    <w:rsid w:val="005C3747"/>
  </w:style>
  <w:style w:type="paragraph" w:customStyle="1" w:styleId="CA0D3557B0484ACBB38A9C3CB6E9A9EF">
    <w:name w:val="CA0D3557B0484ACBB38A9C3CB6E9A9EF"/>
    <w:rsid w:val="005C3747"/>
  </w:style>
  <w:style w:type="paragraph" w:customStyle="1" w:styleId="F34113D89559425DBA3F7F1F2C8ED317">
    <w:name w:val="F34113D89559425DBA3F7F1F2C8ED317"/>
    <w:rsid w:val="005C3747"/>
  </w:style>
  <w:style w:type="paragraph" w:customStyle="1" w:styleId="CD75A938842E4E70AA65F7F2DAE68292">
    <w:name w:val="CD75A938842E4E70AA65F7F2DAE68292"/>
    <w:rsid w:val="005C3747"/>
  </w:style>
  <w:style w:type="paragraph" w:customStyle="1" w:styleId="0EE731C89A0543A79AC9982D4058D19F">
    <w:name w:val="0EE731C89A0543A79AC9982D4058D19F"/>
    <w:rsid w:val="005C3747"/>
  </w:style>
  <w:style w:type="paragraph" w:customStyle="1" w:styleId="08EAC9D9CEEA45BBA0179168993F999A">
    <w:name w:val="08EAC9D9CEEA45BBA0179168993F999A"/>
    <w:rsid w:val="005C3747"/>
  </w:style>
  <w:style w:type="paragraph" w:customStyle="1" w:styleId="044CDD290A2B4690AE69B4FE71AE2660">
    <w:name w:val="044CDD290A2B4690AE69B4FE71AE2660"/>
    <w:rsid w:val="005C3747"/>
  </w:style>
  <w:style w:type="paragraph" w:customStyle="1" w:styleId="56486210008247899A417941E0F92578">
    <w:name w:val="56486210008247899A417941E0F92578"/>
    <w:rsid w:val="005C3747"/>
  </w:style>
  <w:style w:type="paragraph" w:customStyle="1" w:styleId="FA9910B4BE474D3C8F2BD032DEE1705C">
    <w:name w:val="FA9910B4BE474D3C8F2BD032DEE1705C"/>
    <w:rsid w:val="005C3747"/>
  </w:style>
  <w:style w:type="paragraph" w:customStyle="1" w:styleId="EBB180F55C6F41118CFBE9BED537D4F4">
    <w:name w:val="EBB180F55C6F41118CFBE9BED537D4F4"/>
    <w:rsid w:val="005C3747"/>
  </w:style>
  <w:style w:type="paragraph" w:customStyle="1" w:styleId="A2AB9C6AB27443EBB5992DE1A472A6DE">
    <w:name w:val="A2AB9C6AB27443EBB5992DE1A472A6DE"/>
    <w:rsid w:val="005C3747"/>
  </w:style>
  <w:style w:type="paragraph" w:customStyle="1" w:styleId="DC7F9263591946A8AF27C540BC18D664">
    <w:name w:val="DC7F9263591946A8AF27C540BC18D664"/>
    <w:rsid w:val="005C3747"/>
  </w:style>
  <w:style w:type="paragraph" w:customStyle="1" w:styleId="BBB74843D1984B3790E79EC7B0BE29AE">
    <w:name w:val="BBB74843D1984B3790E79EC7B0BE29AE"/>
    <w:rsid w:val="005C3747"/>
  </w:style>
  <w:style w:type="paragraph" w:customStyle="1" w:styleId="195D90EFCAA74F9D865CE73F7661B348">
    <w:name w:val="195D90EFCAA74F9D865CE73F7661B348"/>
    <w:rsid w:val="005C3747"/>
  </w:style>
  <w:style w:type="paragraph" w:customStyle="1" w:styleId="DF2EA1103D4745178A89CC7B95D77E26">
    <w:name w:val="DF2EA1103D4745178A89CC7B95D77E26"/>
    <w:rsid w:val="005C3747"/>
  </w:style>
  <w:style w:type="paragraph" w:customStyle="1" w:styleId="4281308149384F4DB8A99CB7242F6ACE">
    <w:name w:val="4281308149384F4DB8A99CB7242F6ACE"/>
    <w:rsid w:val="005C3747"/>
  </w:style>
  <w:style w:type="paragraph" w:customStyle="1" w:styleId="2F4A74EFD63F4E6E8A2DF96A9C6E4427">
    <w:name w:val="2F4A74EFD63F4E6E8A2DF96A9C6E4427"/>
    <w:rsid w:val="005C3747"/>
  </w:style>
  <w:style w:type="paragraph" w:customStyle="1" w:styleId="B905917F45AC4C8FAC62FB2189D1379E">
    <w:name w:val="B905917F45AC4C8FAC62FB2189D1379E"/>
    <w:rsid w:val="005C3747"/>
  </w:style>
  <w:style w:type="paragraph" w:customStyle="1" w:styleId="2C8689D16CB54B708FD1430423888E8F">
    <w:name w:val="2C8689D16CB54B708FD1430423888E8F"/>
    <w:rsid w:val="005C3747"/>
  </w:style>
  <w:style w:type="paragraph" w:customStyle="1" w:styleId="C89D62D626264863B7CC878F323F49D3">
    <w:name w:val="C89D62D626264863B7CC878F323F49D3"/>
    <w:rsid w:val="005C3747"/>
  </w:style>
  <w:style w:type="paragraph" w:customStyle="1" w:styleId="775DF3A4C3EE4A04A43243D5BE69750C">
    <w:name w:val="775DF3A4C3EE4A04A43243D5BE69750C"/>
    <w:rsid w:val="005C3747"/>
  </w:style>
  <w:style w:type="paragraph" w:customStyle="1" w:styleId="FD2291256FC2407A8DF7D46B94D2EBFB">
    <w:name w:val="FD2291256FC2407A8DF7D46B94D2EBFB"/>
    <w:rsid w:val="005C3747"/>
  </w:style>
  <w:style w:type="paragraph" w:customStyle="1" w:styleId="124343503E7E4B69B3534B698C82B036">
    <w:name w:val="124343503E7E4B69B3534B698C82B036"/>
    <w:rsid w:val="005C3747"/>
  </w:style>
  <w:style w:type="paragraph" w:customStyle="1" w:styleId="B9E94022624241AE95FCD69E21432DD1">
    <w:name w:val="B9E94022624241AE95FCD69E21432DD1"/>
    <w:rsid w:val="005C3747"/>
  </w:style>
  <w:style w:type="paragraph" w:customStyle="1" w:styleId="0038780A567648FEB543018622E62071">
    <w:name w:val="0038780A567648FEB543018622E62071"/>
    <w:rsid w:val="005C3747"/>
  </w:style>
  <w:style w:type="paragraph" w:customStyle="1" w:styleId="F5641EF4EF6340678141A3285588624D">
    <w:name w:val="F5641EF4EF6340678141A3285588624D"/>
    <w:rsid w:val="005C3747"/>
  </w:style>
  <w:style w:type="paragraph" w:customStyle="1" w:styleId="E5C71CA442704F17829CFC7A2051B0B7">
    <w:name w:val="E5C71CA442704F17829CFC7A2051B0B7"/>
    <w:rsid w:val="005C3747"/>
  </w:style>
  <w:style w:type="paragraph" w:customStyle="1" w:styleId="8045A9E720EE4FCFB577A2DE21A38F0A">
    <w:name w:val="8045A9E720EE4FCFB577A2DE21A38F0A"/>
    <w:rsid w:val="005C3747"/>
  </w:style>
  <w:style w:type="paragraph" w:customStyle="1" w:styleId="2502517365A2442F8602342CFDD32C3E">
    <w:name w:val="2502517365A2442F8602342CFDD32C3E"/>
    <w:rsid w:val="005C3747"/>
  </w:style>
  <w:style w:type="paragraph" w:customStyle="1" w:styleId="98F3EC6505CB4EE19CF37F9BE5A7A03C">
    <w:name w:val="98F3EC6505CB4EE19CF37F9BE5A7A03C"/>
    <w:rsid w:val="005C3747"/>
  </w:style>
  <w:style w:type="paragraph" w:customStyle="1" w:styleId="B59FD095DBF04B1ABFC35564A40D9EE1">
    <w:name w:val="B59FD095DBF04B1ABFC35564A40D9EE1"/>
    <w:rsid w:val="005C3747"/>
  </w:style>
  <w:style w:type="paragraph" w:customStyle="1" w:styleId="DA25B773450F4A15BA7D35850384A505">
    <w:name w:val="DA25B773450F4A15BA7D35850384A505"/>
    <w:rsid w:val="005C3747"/>
  </w:style>
  <w:style w:type="paragraph" w:customStyle="1" w:styleId="2FAFAB332ED54C0B931AA4FAF94D7D29">
    <w:name w:val="2FAFAB332ED54C0B931AA4FAF94D7D29"/>
    <w:rsid w:val="005C3747"/>
  </w:style>
  <w:style w:type="paragraph" w:customStyle="1" w:styleId="008517A5349B41F48ABAD544734B95EE">
    <w:name w:val="008517A5349B41F48ABAD544734B95EE"/>
    <w:rsid w:val="005C3747"/>
  </w:style>
  <w:style w:type="paragraph" w:customStyle="1" w:styleId="558B3426E6C946839BC9F1C4B32554DC">
    <w:name w:val="558B3426E6C946839BC9F1C4B32554DC"/>
    <w:rsid w:val="005C3747"/>
  </w:style>
  <w:style w:type="paragraph" w:customStyle="1" w:styleId="E1192137BEBA4F82ACBF7F4B016FDC75">
    <w:name w:val="E1192137BEBA4F82ACBF7F4B016FDC75"/>
    <w:rsid w:val="005C3747"/>
  </w:style>
  <w:style w:type="paragraph" w:customStyle="1" w:styleId="C59BFB37A0F942799B4DB322552C8EAD">
    <w:name w:val="C59BFB37A0F942799B4DB322552C8EAD"/>
    <w:rsid w:val="005C3747"/>
  </w:style>
  <w:style w:type="paragraph" w:customStyle="1" w:styleId="AB8F7B4EF32A40BA8AF3A7557944AE87">
    <w:name w:val="AB8F7B4EF32A40BA8AF3A7557944AE87"/>
    <w:rsid w:val="005C3747"/>
  </w:style>
  <w:style w:type="paragraph" w:customStyle="1" w:styleId="793C5D45B63F47ABAB83646C1809B449">
    <w:name w:val="793C5D45B63F47ABAB83646C1809B449"/>
    <w:rsid w:val="005C3747"/>
  </w:style>
  <w:style w:type="paragraph" w:customStyle="1" w:styleId="9DC55CC523D04847A09D3EB95CB47638">
    <w:name w:val="9DC55CC523D04847A09D3EB95CB47638"/>
    <w:rsid w:val="005C3747"/>
  </w:style>
  <w:style w:type="paragraph" w:customStyle="1" w:styleId="096220D086134B159BCC8439E3C6C255">
    <w:name w:val="096220D086134B159BCC8439E3C6C255"/>
    <w:rsid w:val="005C3747"/>
  </w:style>
  <w:style w:type="paragraph" w:customStyle="1" w:styleId="0B7F7211D99D4F159F9FB321F81A3DA9">
    <w:name w:val="0B7F7211D99D4F159F9FB321F81A3DA9"/>
    <w:rsid w:val="005C3747"/>
  </w:style>
  <w:style w:type="paragraph" w:customStyle="1" w:styleId="92EB9F99E2D14046964E3B5475A7A862">
    <w:name w:val="92EB9F99E2D14046964E3B5475A7A862"/>
    <w:rsid w:val="005C3747"/>
  </w:style>
  <w:style w:type="paragraph" w:customStyle="1" w:styleId="556BC8EABD4E4C62B9F9E20331920241">
    <w:name w:val="556BC8EABD4E4C62B9F9E20331920241"/>
    <w:rsid w:val="005C3747"/>
  </w:style>
  <w:style w:type="paragraph" w:customStyle="1" w:styleId="962E7698ABE045829A6E9D6B16E93A56">
    <w:name w:val="962E7698ABE045829A6E9D6B16E93A56"/>
    <w:rsid w:val="005C3747"/>
  </w:style>
  <w:style w:type="paragraph" w:customStyle="1" w:styleId="7F998FC26D6847A8BF9BA85CFC1272AA">
    <w:name w:val="7F998FC26D6847A8BF9BA85CFC1272AA"/>
    <w:rsid w:val="005C3747"/>
  </w:style>
  <w:style w:type="paragraph" w:customStyle="1" w:styleId="3EBAF52CFC794244BDB3880A46A02896">
    <w:name w:val="3EBAF52CFC794244BDB3880A46A02896"/>
    <w:rsid w:val="005C3747"/>
  </w:style>
  <w:style w:type="paragraph" w:customStyle="1" w:styleId="5D47C987E8C64629AE4B61A1B7024245">
    <w:name w:val="5D47C987E8C64629AE4B61A1B7024245"/>
    <w:rsid w:val="00707FF1"/>
  </w:style>
  <w:style w:type="paragraph" w:customStyle="1" w:styleId="AFA6A8FD57A24B98A8EB2B22BE34D68F">
    <w:name w:val="AFA6A8FD57A24B98A8EB2B22BE34D68F"/>
    <w:rsid w:val="00707FF1"/>
  </w:style>
  <w:style w:type="paragraph" w:customStyle="1" w:styleId="553C0DFFA14948B0BFD7BC8F843393D0">
    <w:name w:val="553C0DFFA14948B0BFD7BC8F843393D0"/>
    <w:rsid w:val="00707FF1"/>
  </w:style>
  <w:style w:type="paragraph" w:customStyle="1" w:styleId="896B37EB46AF43A097DD3C1C673AD03F">
    <w:name w:val="896B37EB46AF43A097DD3C1C673AD03F"/>
    <w:rsid w:val="00707FF1"/>
  </w:style>
  <w:style w:type="paragraph" w:customStyle="1" w:styleId="62C3D565E15F45CD80FC159DBDBDA4B6">
    <w:name w:val="62C3D565E15F45CD80FC159DBDBDA4B6"/>
    <w:rsid w:val="00707FF1"/>
  </w:style>
  <w:style w:type="paragraph" w:customStyle="1" w:styleId="93F066688EFF42279AA69D77592EE937">
    <w:name w:val="93F066688EFF42279AA69D77592EE937"/>
    <w:rsid w:val="00707FF1"/>
  </w:style>
  <w:style w:type="paragraph" w:customStyle="1" w:styleId="A3C16BBA00994A1E9E88F3F305751BAB">
    <w:name w:val="A3C16BBA00994A1E9E88F3F305751BAB"/>
    <w:rsid w:val="00707FF1"/>
  </w:style>
  <w:style w:type="paragraph" w:customStyle="1" w:styleId="1AFBF23AE1104351B2AE3BE696775DFF">
    <w:name w:val="1AFBF23AE1104351B2AE3BE696775DFF"/>
    <w:rsid w:val="00707FF1"/>
  </w:style>
  <w:style w:type="paragraph" w:customStyle="1" w:styleId="6D5C923CD9F3447C8E599962B0E99A7D">
    <w:name w:val="6D5C923CD9F3447C8E599962B0E99A7D"/>
    <w:rsid w:val="00707FF1"/>
  </w:style>
  <w:style w:type="paragraph" w:customStyle="1" w:styleId="F43FDC9FECAB43D593D1A3A45923CB11">
    <w:name w:val="F43FDC9FECAB43D593D1A3A45923CB11"/>
    <w:rsid w:val="00707FF1"/>
  </w:style>
  <w:style w:type="paragraph" w:customStyle="1" w:styleId="34BC1772B2C848E2AA8715DE66CFCD95">
    <w:name w:val="34BC1772B2C848E2AA8715DE66CFCD95"/>
    <w:rsid w:val="00707FF1"/>
  </w:style>
  <w:style w:type="paragraph" w:customStyle="1" w:styleId="ED74753A28D94E5BA827D3179A98D56F">
    <w:name w:val="ED74753A28D94E5BA827D3179A98D56F"/>
    <w:rsid w:val="00707FF1"/>
  </w:style>
  <w:style w:type="paragraph" w:customStyle="1" w:styleId="5413AA1814EA4F93B38B790F36E84D8A">
    <w:name w:val="5413AA1814EA4F93B38B790F36E84D8A"/>
    <w:rsid w:val="00707FF1"/>
  </w:style>
  <w:style w:type="paragraph" w:customStyle="1" w:styleId="947B38A5C4984B7B82B4D33530D69CCA">
    <w:name w:val="947B38A5C4984B7B82B4D33530D69CCA"/>
    <w:rsid w:val="00707FF1"/>
  </w:style>
  <w:style w:type="paragraph" w:customStyle="1" w:styleId="3AFD251C16F340139DDD79C04CF8F87F">
    <w:name w:val="3AFD251C16F340139DDD79C04CF8F87F"/>
    <w:rsid w:val="00707FF1"/>
  </w:style>
  <w:style w:type="paragraph" w:customStyle="1" w:styleId="AC93ABA70DC04AEC8E86C41138938C08">
    <w:name w:val="AC93ABA70DC04AEC8E86C41138938C08"/>
    <w:rsid w:val="00707FF1"/>
  </w:style>
  <w:style w:type="paragraph" w:customStyle="1" w:styleId="246CE4EC7C984A59B93C80E78EB3BD6E">
    <w:name w:val="246CE4EC7C984A59B93C80E78EB3BD6E"/>
    <w:rsid w:val="00707FF1"/>
  </w:style>
  <w:style w:type="paragraph" w:customStyle="1" w:styleId="50484E3557504427AF9225C31E27174D">
    <w:name w:val="50484E3557504427AF9225C31E27174D"/>
    <w:rsid w:val="00707FF1"/>
  </w:style>
  <w:style w:type="paragraph" w:customStyle="1" w:styleId="BADD36304386461485B6F88AC2F33E93">
    <w:name w:val="BADD36304386461485B6F88AC2F33E93"/>
    <w:rsid w:val="00707FF1"/>
  </w:style>
  <w:style w:type="paragraph" w:customStyle="1" w:styleId="AFDF22FF26354A608D2E61F30AB5D214">
    <w:name w:val="AFDF22FF26354A608D2E61F30AB5D214"/>
    <w:rsid w:val="00707FF1"/>
  </w:style>
  <w:style w:type="paragraph" w:customStyle="1" w:styleId="547300A2CAFE42C48D0DF4194A8CDA90">
    <w:name w:val="547300A2CAFE42C48D0DF4194A8CDA90"/>
    <w:rsid w:val="00707FF1"/>
  </w:style>
  <w:style w:type="paragraph" w:customStyle="1" w:styleId="041E5745019347D78C2A85F92A9F98C8">
    <w:name w:val="041E5745019347D78C2A85F92A9F98C8"/>
    <w:rsid w:val="00707FF1"/>
  </w:style>
  <w:style w:type="paragraph" w:customStyle="1" w:styleId="5323B2BD28184C18AFA50AE30E8396CA">
    <w:name w:val="5323B2BD28184C18AFA50AE30E8396CA"/>
    <w:rsid w:val="00707FF1"/>
  </w:style>
  <w:style w:type="paragraph" w:customStyle="1" w:styleId="1288E52DA6B741F39225127FA121CFE7">
    <w:name w:val="1288E52DA6B741F39225127FA121CFE7"/>
    <w:rsid w:val="00707FF1"/>
  </w:style>
  <w:style w:type="paragraph" w:customStyle="1" w:styleId="69D2085D9DB14FAE8AD902191A706D88">
    <w:name w:val="69D2085D9DB14FAE8AD902191A706D88"/>
    <w:rsid w:val="00707FF1"/>
  </w:style>
  <w:style w:type="paragraph" w:customStyle="1" w:styleId="89FB4D09075C4B428372BBAE3E3E9149">
    <w:name w:val="89FB4D09075C4B428372BBAE3E3E9149"/>
    <w:rsid w:val="00707FF1"/>
  </w:style>
  <w:style w:type="paragraph" w:customStyle="1" w:styleId="31E007EDCAC2425487B4BC3EBE4D835E">
    <w:name w:val="31E007EDCAC2425487B4BC3EBE4D835E"/>
    <w:rsid w:val="00707FF1"/>
  </w:style>
  <w:style w:type="paragraph" w:customStyle="1" w:styleId="9681B19F19F64E55986A42B5C727A92E">
    <w:name w:val="9681B19F19F64E55986A42B5C727A92E"/>
    <w:rsid w:val="00707FF1"/>
  </w:style>
  <w:style w:type="paragraph" w:customStyle="1" w:styleId="7120F259ABA8472AA8ACAB01E14DF47A">
    <w:name w:val="7120F259ABA8472AA8ACAB01E14DF47A"/>
    <w:rsid w:val="00707FF1"/>
  </w:style>
  <w:style w:type="paragraph" w:customStyle="1" w:styleId="0BAE86C068C34084B0914541EE44DC23">
    <w:name w:val="0BAE86C068C34084B0914541EE44DC23"/>
    <w:rsid w:val="00707FF1"/>
  </w:style>
  <w:style w:type="paragraph" w:customStyle="1" w:styleId="F83C1B35BE3848E5AEFDCFF38CD3854F">
    <w:name w:val="F83C1B35BE3848E5AEFDCFF38CD3854F"/>
    <w:rsid w:val="00707FF1"/>
  </w:style>
  <w:style w:type="paragraph" w:customStyle="1" w:styleId="FB7DA4DFD2834D319D204E41726EF9D6">
    <w:name w:val="FB7DA4DFD2834D319D204E41726EF9D6"/>
    <w:rsid w:val="00707FF1"/>
  </w:style>
  <w:style w:type="paragraph" w:customStyle="1" w:styleId="CDAC53979C7940DDA59620BF13A3EF19">
    <w:name w:val="CDAC53979C7940DDA59620BF13A3EF19"/>
    <w:rsid w:val="00707FF1"/>
  </w:style>
  <w:style w:type="paragraph" w:customStyle="1" w:styleId="9C56461E708846548D238F8C0D35A640">
    <w:name w:val="9C56461E708846548D238F8C0D35A640"/>
    <w:rsid w:val="00707FF1"/>
  </w:style>
  <w:style w:type="paragraph" w:customStyle="1" w:styleId="E994F01F76BA4CCBAA6CA3D8508B5586">
    <w:name w:val="E994F01F76BA4CCBAA6CA3D8508B5586"/>
    <w:rsid w:val="00707FF1"/>
  </w:style>
  <w:style w:type="paragraph" w:customStyle="1" w:styleId="A381E53537A94957AB530BB6640A9D17">
    <w:name w:val="A381E53537A94957AB530BB6640A9D17"/>
    <w:rsid w:val="00707FF1"/>
  </w:style>
  <w:style w:type="paragraph" w:customStyle="1" w:styleId="6EB9FE275ECC4F10890FC771639ACB03">
    <w:name w:val="6EB9FE275ECC4F10890FC771639ACB03"/>
    <w:rsid w:val="00707FF1"/>
  </w:style>
  <w:style w:type="paragraph" w:customStyle="1" w:styleId="A08F51641F7F48F0820E0E8F137E96A2">
    <w:name w:val="A08F51641F7F48F0820E0E8F137E96A2"/>
    <w:rsid w:val="00707FF1"/>
  </w:style>
  <w:style w:type="paragraph" w:customStyle="1" w:styleId="A757575059C9476996A97DF3430433FB">
    <w:name w:val="A757575059C9476996A97DF3430433FB"/>
    <w:rsid w:val="00707FF1"/>
  </w:style>
  <w:style w:type="paragraph" w:customStyle="1" w:styleId="665C31337D474D3697741A3C71A0727E">
    <w:name w:val="665C31337D474D3697741A3C71A0727E"/>
    <w:rsid w:val="00707FF1"/>
  </w:style>
  <w:style w:type="paragraph" w:customStyle="1" w:styleId="5BA0010A85F34F8ABBFCCEC6ECAD6F5C">
    <w:name w:val="5BA0010A85F34F8ABBFCCEC6ECAD6F5C"/>
    <w:rsid w:val="00707FF1"/>
  </w:style>
  <w:style w:type="paragraph" w:customStyle="1" w:styleId="CECB22A2E7724898AE38024AB8EDC9B0">
    <w:name w:val="CECB22A2E7724898AE38024AB8EDC9B0"/>
    <w:rsid w:val="00707FF1"/>
  </w:style>
  <w:style w:type="paragraph" w:customStyle="1" w:styleId="E5A2FBE9A4DA4AB584A431B03BE27FEB">
    <w:name w:val="E5A2FBE9A4DA4AB584A431B03BE27FEB"/>
    <w:rsid w:val="00707FF1"/>
  </w:style>
  <w:style w:type="paragraph" w:customStyle="1" w:styleId="BD10CAE3AB7E479FAB9B7FDD8A7D07D4">
    <w:name w:val="BD10CAE3AB7E479FAB9B7FDD8A7D07D4"/>
    <w:rsid w:val="00707FF1"/>
  </w:style>
  <w:style w:type="paragraph" w:customStyle="1" w:styleId="AE468A69154543C7822CD3107D24CA69">
    <w:name w:val="AE468A69154543C7822CD3107D24CA69"/>
    <w:rsid w:val="00707FF1"/>
  </w:style>
  <w:style w:type="paragraph" w:customStyle="1" w:styleId="2A32140DEACC4D48BF74758138D52C34">
    <w:name w:val="2A32140DEACC4D48BF74758138D52C34"/>
    <w:rsid w:val="00707FF1"/>
  </w:style>
  <w:style w:type="paragraph" w:customStyle="1" w:styleId="DB690E4316EB41E88DACAB662D7A861B">
    <w:name w:val="DB690E4316EB41E88DACAB662D7A861B"/>
    <w:rsid w:val="00707FF1"/>
  </w:style>
  <w:style w:type="paragraph" w:customStyle="1" w:styleId="C8B39672F3694F70AA2A58A498D11D7B">
    <w:name w:val="C8B39672F3694F70AA2A58A498D11D7B"/>
    <w:rsid w:val="00707FF1"/>
  </w:style>
  <w:style w:type="paragraph" w:customStyle="1" w:styleId="E4B874AA17A54A05A910CA3AD0EFF02E">
    <w:name w:val="E4B874AA17A54A05A910CA3AD0EFF02E"/>
    <w:rsid w:val="00707FF1"/>
  </w:style>
  <w:style w:type="paragraph" w:customStyle="1" w:styleId="A9D71F359F6843E09A3F7CE1D50F9A14">
    <w:name w:val="A9D71F359F6843E09A3F7CE1D50F9A14"/>
    <w:rsid w:val="00707FF1"/>
  </w:style>
  <w:style w:type="paragraph" w:customStyle="1" w:styleId="C75AE843571144C7B2029F34E85D3AEF">
    <w:name w:val="C75AE843571144C7B2029F34E85D3AEF"/>
    <w:rsid w:val="00707FF1"/>
  </w:style>
  <w:style w:type="paragraph" w:customStyle="1" w:styleId="DBC413DE3982456295A2EA3881C72E74">
    <w:name w:val="DBC413DE3982456295A2EA3881C72E74"/>
    <w:rsid w:val="00707FF1"/>
  </w:style>
  <w:style w:type="paragraph" w:customStyle="1" w:styleId="186DCF3B5AF342038CBAE276111B0EA4">
    <w:name w:val="186DCF3B5AF342038CBAE276111B0EA4"/>
    <w:rsid w:val="00707FF1"/>
  </w:style>
  <w:style w:type="paragraph" w:customStyle="1" w:styleId="217184D6416C4DC9B5E0F6ECD34F02A1">
    <w:name w:val="217184D6416C4DC9B5E0F6ECD34F02A1"/>
    <w:rsid w:val="00707FF1"/>
  </w:style>
  <w:style w:type="paragraph" w:customStyle="1" w:styleId="375A30B1937C46F6BA9F4ECFD64AC5B7">
    <w:name w:val="375A30B1937C46F6BA9F4ECFD64AC5B7"/>
    <w:rsid w:val="00707FF1"/>
  </w:style>
  <w:style w:type="paragraph" w:customStyle="1" w:styleId="22A337FB535D4B7DA3D3098EB2784810">
    <w:name w:val="22A337FB535D4B7DA3D3098EB2784810"/>
    <w:rsid w:val="00707FF1"/>
  </w:style>
  <w:style w:type="paragraph" w:customStyle="1" w:styleId="0F8C5816E81C404EBDB8F60E2C43304A">
    <w:name w:val="0F8C5816E81C404EBDB8F60E2C43304A"/>
    <w:rsid w:val="00707FF1"/>
  </w:style>
  <w:style w:type="paragraph" w:customStyle="1" w:styleId="102094C672C4461E9CBD254B8ECC00CC">
    <w:name w:val="102094C672C4461E9CBD254B8ECC00CC"/>
    <w:rsid w:val="00707FF1"/>
  </w:style>
  <w:style w:type="paragraph" w:customStyle="1" w:styleId="664B3B5F92AA47769DC591C6EDDFC406">
    <w:name w:val="664B3B5F92AA47769DC591C6EDDFC406"/>
    <w:rsid w:val="00707FF1"/>
  </w:style>
  <w:style w:type="paragraph" w:customStyle="1" w:styleId="2786052A131042D2B28799621583BD05">
    <w:name w:val="2786052A131042D2B28799621583BD05"/>
    <w:rsid w:val="00707FF1"/>
  </w:style>
  <w:style w:type="paragraph" w:customStyle="1" w:styleId="8F9D10E9FE3A4D75ACBEAA3EABDBF5FD">
    <w:name w:val="8F9D10E9FE3A4D75ACBEAA3EABDBF5FD"/>
    <w:rsid w:val="00707FF1"/>
  </w:style>
  <w:style w:type="paragraph" w:customStyle="1" w:styleId="98C2BE6802404B57B0FBA852A299D0C1">
    <w:name w:val="98C2BE6802404B57B0FBA852A299D0C1"/>
    <w:rsid w:val="00707FF1"/>
  </w:style>
  <w:style w:type="paragraph" w:customStyle="1" w:styleId="A453BBE627AD40C5BD7A41CF543C2CB7">
    <w:name w:val="A453BBE627AD40C5BD7A41CF543C2CB7"/>
    <w:rsid w:val="00707FF1"/>
  </w:style>
  <w:style w:type="paragraph" w:customStyle="1" w:styleId="D5A45F01346942A199952D48EB72C34F">
    <w:name w:val="D5A45F01346942A199952D48EB72C34F"/>
    <w:rsid w:val="00707FF1"/>
  </w:style>
  <w:style w:type="paragraph" w:customStyle="1" w:styleId="2B324DB8A1B4477486AFBCCB6F4A2513">
    <w:name w:val="2B324DB8A1B4477486AFBCCB6F4A2513"/>
    <w:rsid w:val="00707FF1"/>
  </w:style>
  <w:style w:type="paragraph" w:customStyle="1" w:styleId="492C4C0F489142059C2318DDEEF88B98">
    <w:name w:val="492C4C0F489142059C2318DDEEF88B98"/>
    <w:rsid w:val="00707FF1"/>
  </w:style>
  <w:style w:type="paragraph" w:customStyle="1" w:styleId="7438F2689A6140208BFDB3B910C72039">
    <w:name w:val="7438F2689A6140208BFDB3B910C72039"/>
    <w:rsid w:val="00707FF1"/>
  </w:style>
  <w:style w:type="paragraph" w:customStyle="1" w:styleId="C4CF34E2364646F79309F3757D1941E2">
    <w:name w:val="C4CF34E2364646F79309F3757D1941E2"/>
    <w:rsid w:val="00707FF1"/>
  </w:style>
  <w:style w:type="paragraph" w:customStyle="1" w:styleId="539026EB06C54EA692B57E2D5F94A881">
    <w:name w:val="539026EB06C54EA692B57E2D5F94A881"/>
    <w:rsid w:val="00707FF1"/>
  </w:style>
  <w:style w:type="paragraph" w:customStyle="1" w:styleId="AD5C00F542184E238FB02B8029E57A76">
    <w:name w:val="AD5C00F542184E238FB02B8029E57A76"/>
    <w:rsid w:val="00707FF1"/>
  </w:style>
  <w:style w:type="paragraph" w:customStyle="1" w:styleId="A95DCDE6C2C642799CE2132D4FCF1DB0">
    <w:name w:val="A95DCDE6C2C642799CE2132D4FCF1DB0"/>
    <w:rsid w:val="00707FF1"/>
  </w:style>
  <w:style w:type="paragraph" w:customStyle="1" w:styleId="9AD71754AF2C4C038976BE924018E32B">
    <w:name w:val="9AD71754AF2C4C038976BE924018E32B"/>
    <w:rsid w:val="00707FF1"/>
  </w:style>
  <w:style w:type="paragraph" w:customStyle="1" w:styleId="539FA25DCDE2414AB001DAACFF607877">
    <w:name w:val="539FA25DCDE2414AB001DAACFF607877"/>
    <w:rsid w:val="00707FF1"/>
  </w:style>
  <w:style w:type="paragraph" w:customStyle="1" w:styleId="25E1BAF8D7A74B3C9DDCBFF3D0933D54">
    <w:name w:val="25E1BAF8D7A74B3C9DDCBFF3D0933D54"/>
    <w:rsid w:val="00707FF1"/>
  </w:style>
  <w:style w:type="paragraph" w:customStyle="1" w:styleId="CA9AD436E09F416993DA8E27BEEDF336">
    <w:name w:val="CA9AD436E09F416993DA8E27BEEDF336"/>
    <w:rsid w:val="00707FF1"/>
  </w:style>
  <w:style w:type="paragraph" w:customStyle="1" w:styleId="DF9B3E83821B4978968336451B9C168D">
    <w:name w:val="DF9B3E83821B4978968336451B9C168D"/>
    <w:rsid w:val="00707FF1"/>
  </w:style>
  <w:style w:type="paragraph" w:customStyle="1" w:styleId="4177CD9BADC849819751FC70F15DDEFD">
    <w:name w:val="4177CD9BADC849819751FC70F15DDEFD"/>
    <w:rsid w:val="00707FF1"/>
  </w:style>
  <w:style w:type="paragraph" w:customStyle="1" w:styleId="B7DF9585DCA243CCB497FD57302EB902">
    <w:name w:val="B7DF9585DCA243CCB497FD57302EB902"/>
    <w:rsid w:val="00707FF1"/>
  </w:style>
  <w:style w:type="paragraph" w:customStyle="1" w:styleId="70241C2E3A794BE79ADDFB974A691E11">
    <w:name w:val="70241C2E3A794BE79ADDFB974A691E11"/>
    <w:rsid w:val="00707FF1"/>
  </w:style>
  <w:style w:type="paragraph" w:customStyle="1" w:styleId="582AD0859DC44162AE4FD04E261ECEF4">
    <w:name w:val="582AD0859DC44162AE4FD04E261ECEF4"/>
    <w:rsid w:val="00707FF1"/>
  </w:style>
  <w:style w:type="paragraph" w:customStyle="1" w:styleId="776A29725EEB4A5686E717D8D928348E">
    <w:name w:val="776A29725EEB4A5686E717D8D928348E"/>
    <w:rsid w:val="00707FF1"/>
  </w:style>
  <w:style w:type="paragraph" w:customStyle="1" w:styleId="6A5A3C1EAB524421AC273E1121041A9C">
    <w:name w:val="6A5A3C1EAB524421AC273E1121041A9C"/>
    <w:rsid w:val="00707FF1"/>
  </w:style>
  <w:style w:type="paragraph" w:customStyle="1" w:styleId="7A37A10D69524D7CBF698B6FE10D0E8A">
    <w:name w:val="7A37A10D69524D7CBF698B6FE10D0E8A"/>
    <w:rsid w:val="00707FF1"/>
  </w:style>
  <w:style w:type="paragraph" w:customStyle="1" w:styleId="2EFA1EF2B5A34F9093BE6FD086E1B9D6">
    <w:name w:val="2EFA1EF2B5A34F9093BE6FD086E1B9D6"/>
    <w:rsid w:val="00707FF1"/>
  </w:style>
  <w:style w:type="paragraph" w:customStyle="1" w:styleId="63B2671FCF5E4D5AA0B38127753052D9">
    <w:name w:val="63B2671FCF5E4D5AA0B38127753052D9"/>
    <w:rsid w:val="00707FF1"/>
  </w:style>
  <w:style w:type="paragraph" w:customStyle="1" w:styleId="9F1DE0A4B8B74BF9AC0869771C5D9133">
    <w:name w:val="9F1DE0A4B8B74BF9AC0869771C5D9133"/>
    <w:rsid w:val="00707FF1"/>
  </w:style>
  <w:style w:type="paragraph" w:customStyle="1" w:styleId="2C03631613B94B00BA3036CF2354446A">
    <w:name w:val="2C03631613B94B00BA3036CF2354446A"/>
    <w:rsid w:val="00707FF1"/>
  </w:style>
  <w:style w:type="paragraph" w:customStyle="1" w:styleId="73F049F9E4664085950D35CBD31E77D4">
    <w:name w:val="73F049F9E4664085950D35CBD31E77D4"/>
    <w:rsid w:val="00707FF1"/>
  </w:style>
  <w:style w:type="paragraph" w:customStyle="1" w:styleId="1848B46DA428433C944B0577BE17253A">
    <w:name w:val="1848B46DA428433C944B0577BE17253A"/>
    <w:rsid w:val="00707FF1"/>
  </w:style>
  <w:style w:type="paragraph" w:customStyle="1" w:styleId="2D1C39381969496B9FB33A0335BD3DD1">
    <w:name w:val="2D1C39381969496B9FB33A0335BD3DD1"/>
    <w:rsid w:val="00707FF1"/>
  </w:style>
  <w:style w:type="paragraph" w:customStyle="1" w:styleId="FC243533739E4797AFBBF504D23994E8">
    <w:name w:val="FC243533739E4797AFBBF504D23994E8"/>
    <w:rsid w:val="00707FF1"/>
  </w:style>
  <w:style w:type="paragraph" w:customStyle="1" w:styleId="BD5AA42B041A4B71BF3C4A5AB3202A93">
    <w:name w:val="BD5AA42B041A4B71BF3C4A5AB3202A93"/>
    <w:rsid w:val="00707FF1"/>
  </w:style>
  <w:style w:type="paragraph" w:customStyle="1" w:styleId="01B2076D56C64893A19E2E81FE6E15CF">
    <w:name w:val="01B2076D56C64893A19E2E81FE6E15CF"/>
    <w:rsid w:val="00707FF1"/>
  </w:style>
  <w:style w:type="paragraph" w:customStyle="1" w:styleId="3F48DB4BC14C4D39A7E38FF5DFA212B5">
    <w:name w:val="3F48DB4BC14C4D39A7E38FF5DFA212B5"/>
    <w:rsid w:val="00707FF1"/>
  </w:style>
  <w:style w:type="paragraph" w:customStyle="1" w:styleId="B26AE013B8ED4A74B3C5E06FFB3AC4FB">
    <w:name w:val="B26AE013B8ED4A74B3C5E06FFB3AC4FB"/>
    <w:rsid w:val="00707FF1"/>
  </w:style>
  <w:style w:type="paragraph" w:customStyle="1" w:styleId="1E0DC5A43BA548B0A161EDC14C1959FA">
    <w:name w:val="1E0DC5A43BA548B0A161EDC14C1959FA"/>
    <w:rsid w:val="00707FF1"/>
  </w:style>
  <w:style w:type="paragraph" w:customStyle="1" w:styleId="B371F351062F482EBEE694DC25B23E3B">
    <w:name w:val="B371F351062F482EBEE694DC25B23E3B"/>
    <w:rsid w:val="00707FF1"/>
  </w:style>
  <w:style w:type="paragraph" w:customStyle="1" w:styleId="7A489004E84145549281F2BA3106EC40">
    <w:name w:val="7A489004E84145549281F2BA3106EC40"/>
    <w:rsid w:val="00707FF1"/>
  </w:style>
  <w:style w:type="paragraph" w:customStyle="1" w:styleId="85E5A9B9489744DEB02C15AA22EAAD12">
    <w:name w:val="85E5A9B9489744DEB02C15AA22EAAD12"/>
    <w:rsid w:val="00707FF1"/>
  </w:style>
  <w:style w:type="paragraph" w:customStyle="1" w:styleId="1A963DBEBD4B48CBB1B3D16563B68EF9">
    <w:name w:val="1A963DBEBD4B48CBB1B3D16563B68EF9"/>
    <w:rsid w:val="00707FF1"/>
  </w:style>
  <w:style w:type="paragraph" w:customStyle="1" w:styleId="D5B2127E0C034CC2A2EAFB786FB64A92">
    <w:name w:val="D5B2127E0C034CC2A2EAFB786FB64A92"/>
    <w:rsid w:val="00707FF1"/>
  </w:style>
  <w:style w:type="paragraph" w:customStyle="1" w:styleId="A31022AC515C499094F39C6438D9B3C5">
    <w:name w:val="A31022AC515C499094F39C6438D9B3C5"/>
    <w:rsid w:val="00707FF1"/>
  </w:style>
  <w:style w:type="paragraph" w:customStyle="1" w:styleId="5882988A75B6474EB494B691EF553BBC">
    <w:name w:val="5882988A75B6474EB494B691EF553BBC"/>
    <w:rsid w:val="00707FF1"/>
  </w:style>
  <w:style w:type="paragraph" w:customStyle="1" w:styleId="61D9AEAB8C674AC797659FBBEF488D42">
    <w:name w:val="61D9AEAB8C674AC797659FBBEF488D42"/>
    <w:rsid w:val="00707FF1"/>
  </w:style>
  <w:style w:type="paragraph" w:customStyle="1" w:styleId="84B2455A01A445989F5670CD3B6C3924">
    <w:name w:val="84B2455A01A445989F5670CD3B6C3924"/>
    <w:rsid w:val="00707FF1"/>
  </w:style>
  <w:style w:type="paragraph" w:customStyle="1" w:styleId="56EC8AE3FE7A4BD496A48258CC48CD77">
    <w:name w:val="56EC8AE3FE7A4BD496A48258CC48CD77"/>
    <w:rsid w:val="00707FF1"/>
  </w:style>
  <w:style w:type="paragraph" w:customStyle="1" w:styleId="BBBA082D837C46428C757BDF5A99D10F">
    <w:name w:val="BBBA082D837C46428C757BDF5A99D10F"/>
    <w:rsid w:val="00707FF1"/>
  </w:style>
  <w:style w:type="paragraph" w:customStyle="1" w:styleId="E2AB0DE58FB54CB0B1C7111A3D0E5C3D">
    <w:name w:val="E2AB0DE58FB54CB0B1C7111A3D0E5C3D"/>
    <w:rsid w:val="00707FF1"/>
  </w:style>
  <w:style w:type="paragraph" w:customStyle="1" w:styleId="2D0449CC9D1B480B9F9585C7E8D43753">
    <w:name w:val="2D0449CC9D1B480B9F9585C7E8D43753"/>
    <w:rsid w:val="00707FF1"/>
  </w:style>
  <w:style w:type="paragraph" w:customStyle="1" w:styleId="02401AA251D84E3280F53349BADD386D">
    <w:name w:val="02401AA251D84E3280F53349BADD386D"/>
    <w:rsid w:val="00707FF1"/>
  </w:style>
  <w:style w:type="paragraph" w:customStyle="1" w:styleId="D50613233C9A434AB073C35BFF6822BD">
    <w:name w:val="D50613233C9A434AB073C35BFF6822BD"/>
    <w:rsid w:val="00707FF1"/>
  </w:style>
  <w:style w:type="paragraph" w:customStyle="1" w:styleId="1EA021ABB20641B984042164888AABC0">
    <w:name w:val="1EA021ABB20641B984042164888AABC0"/>
    <w:rsid w:val="00707FF1"/>
  </w:style>
  <w:style w:type="paragraph" w:customStyle="1" w:styleId="B06CAC4195AA498BB68C146D901D6037">
    <w:name w:val="B06CAC4195AA498BB68C146D901D6037"/>
    <w:rsid w:val="00707FF1"/>
  </w:style>
  <w:style w:type="paragraph" w:customStyle="1" w:styleId="133F5F018B7040EAABCA92A75ECDD049">
    <w:name w:val="133F5F018B7040EAABCA92A75ECDD049"/>
    <w:rsid w:val="00707FF1"/>
  </w:style>
  <w:style w:type="paragraph" w:customStyle="1" w:styleId="A469D569937E491C973063D00A98DDC8">
    <w:name w:val="A469D569937E491C973063D00A98DDC8"/>
    <w:rsid w:val="00707FF1"/>
  </w:style>
  <w:style w:type="paragraph" w:customStyle="1" w:styleId="15157656438B4A40BD4160F597F264CE">
    <w:name w:val="15157656438B4A40BD4160F597F264CE"/>
    <w:rsid w:val="00707FF1"/>
  </w:style>
  <w:style w:type="paragraph" w:customStyle="1" w:styleId="5C1D7238EEBF4E399EBDE106A9B058CD">
    <w:name w:val="5C1D7238EEBF4E399EBDE106A9B058CD"/>
    <w:rsid w:val="00707FF1"/>
  </w:style>
  <w:style w:type="paragraph" w:customStyle="1" w:styleId="E46850A8C56546A2ADA417F1166DE39C">
    <w:name w:val="E46850A8C56546A2ADA417F1166DE39C"/>
    <w:rsid w:val="00707FF1"/>
  </w:style>
  <w:style w:type="paragraph" w:customStyle="1" w:styleId="73C0D9DF43F246C0AE2B4BE6B01F053C">
    <w:name w:val="73C0D9DF43F246C0AE2B4BE6B01F053C"/>
    <w:rsid w:val="00707FF1"/>
  </w:style>
  <w:style w:type="paragraph" w:customStyle="1" w:styleId="362203857ABE472E9764F2B5F596D7CC">
    <w:name w:val="362203857ABE472E9764F2B5F596D7CC"/>
    <w:rsid w:val="00707FF1"/>
  </w:style>
  <w:style w:type="paragraph" w:customStyle="1" w:styleId="F9827291041F48EC9BB8DE282E6E0B19">
    <w:name w:val="F9827291041F48EC9BB8DE282E6E0B19"/>
    <w:rsid w:val="00707FF1"/>
  </w:style>
  <w:style w:type="paragraph" w:customStyle="1" w:styleId="CF92A0BBDA8E4488B32632F6AE0F7C2B">
    <w:name w:val="CF92A0BBDA8E4488B32632F6AE0F7C2B"/>
    <w:rsid w:val="00707FF1"/>
  </w:style>
  <w:style w:type="paragraph" w:customStyle="1" w:styleId="A53459EA4C12415EADE43BE9B4CBE933">
    <w:name w:val="A53459EA4C12415EADE43BE9B4CBE933"/>
    <w:rsid w:val="00707FF1"/>
  </w:style>
  <w:style w:type="paragraph" w:customStyle="1" w:styleId="1CC04F43EA8446F889C020641218BF72">
    <w:name w:val="1CC04F43EA8446F889C020641218BF72"/>
    <w:rsid w:val="00707FF1"/>
  </w:style>
  <w:style w:type="paragraph" w:customStyle="1" w:styleId="87F2F58100E846BE83CBD256BB23EC1E">
    <w:name w:val="87F2F58100E846BE83CBD256BB23EC1E"/>
    <w:rsid w:val="00707FF1"/>
  </w:style>
  <w:style w:type="paragraph" w:customStyle="1" w:styleId="E62272538B6B46E19736872DA7281C85">
    <w:name w:val="E62272538B6B46E19736872DA7281C85"/>
    <w:rsid w:val="00707FF1"/>
  </w:style>
  <w:style w:type="paragraph" w:customStyle="1" w:styleId="D2F50D11F60E4E5A8727B30BFDE3AAD0">
    <w:name w:val="D2F50D11F60E4E5A8727B30BFDE3AAD0"/>
    <w:rsid w:val="00707FF1"/>
  </w:style>
  <w:style w:type="paragraph" w:customStyle="1" w:styleId="ED07789BC9B94FC58696CEFDB991D204">
    <w:name w:val="ED07789BC9B94FC58696CEFDB991D204"/>
    <w:rsid w:val="00707FF1"/>
  </w:style>
  <w:style w:type="paragraph" w:customStyle="1" w:styleId="BAEAC20BFCCE40AB98DF5C5289ACAED0">
    <w:name w:val="BAEAC20BFCCE40AB98DF5C5289ACAED0"/>
    <w:rsid w:val="00707FF1"/>
  </w:style>
  <w:style w:type="paragraph" w:customStyle="1" w:styleId="3D314257ECE54007A3E23FCD1AA145E8">
    <w:name w:val="3D314257ECE54007A3E23FCD1AA145E8"/>
    <w:rsid w:val="00707FF1"/>
  </w:style>
  <w:style w:type="paragraph" w:customStyle="1" w:styleId="7E4A4BAB47D94BFC9A23550FA7E22E5E">
    <w:name w:val="7E4A4BAB47D94BFC9A23550FA7E22E5E"/>
    <w:rsid w:val="00707FF1"/>
  </w:style>
  <w:style w:type="paragraph" w:customStyle="1" w:styleId="DA4082EBBFD44C83893963FA63BE5730">
    <w:name w:val="DA4082EBBFD44C83893963FA63BE5730"/>
    <w:rsid w:val="00707FF1"/>
  </w:style>
  <w:style w:type="paragraph" w:customStyle="1" w:styleId="7B10432802B94B259A6D0F80495BAA24">
    <w:name w:val="7B10432802B94B259A6D0F80495BAA24"/>
    <w:rsid w:val="00707FF1"/>
  </w:style>
  <w:style w:type="paragraph" w:customStyle="1" w:styleId="31D0801423A74A3B963E418F97EA9D1A">
    <w:name w:val="31D0801423A74A3B963E418F97EA9D1A"/>
    <w:rsid w:val="00707FF1"/>
  </w:style>
  <w:style w:type="paragraph" w:customStyle="1" w:styleId="4BBEDF3054D146FA90C1CECB1F395F49">
    <w:name w:val="4BBEDF3054D146FA90C1CECB1F395F49"/>
    <w:rsid w:val="00707FF1"/>
  </w:style>
  <w:style w:type="paragraph" w:customStyle="1" w:styleId="9E908C394CFC4ECA8E0D373005AC50C0">
    <w:name w:val="9E908C394CFC4ECA8E0D373005AC50C0"/>
    <w:rsid w:val="00707FF1"/>
  </w:style>
  <w:style w:type="paragraph" w:customStyle="1" w:styleId="ADB1CDE0443E445D9036731AF215B853">
    <w:name w:val="ADB1CDE0443E445D9036731AF215B853"/>
    <w:rsid w:val="00707FF1"/>
  </w:style>
  <w:style w:type="paragraph" w:customStyle="1" w:styleId="3BE5B77686454964909EF17BD09B024F">
    <w:name w:val="3BE5B77686454964909EF17BD09B024F"/>
    <w:rsid w:val="00707FF1"/>
  </w:style>
  <w:style w:type="paragraph" w:customStyle="1" w:styleId="F8D755EDCEB84CB394B50BADC495342D">
    <w:name w:val="F8D755EDCEB84CB394B50BADC495342D"/>
    <w:rsid w:val="00707FF1"/>
  </w:style>
  <w:style w:type="paragraph" w:customStyle="1" w:styleId="F6A58662469F4EF2A6FEBCDF978482F1">
    <w:name w:val="F6A58662469F4EF2A6FEBCDF978482F1"/>
    <w:rsid w:val="00707FF1"/>
  </w:style>
  <w:style w:type="paragraph" w:customStyle="1" w:styleId="9407C285BA1F40C29C9B8EF5B6AB590A">
    <w:name w:val="9407C285BA1F40C29C9B8EF5B6AB590A"/>
    <w:rsid w:val="00707FF1"/>
  </w:style>
  <w:style w:type="paragraph" w:customStyle="1" w:styleId="80479CC489C840E796664D09ED888E2F">
    <w:name w:val="80479CC489C840E796664D09ED888E2F"/>
    <w:rsid w:val="00707FF1"/>
  </w:style>
  <w:style w:type="paragraph" w:customStyle="1" w:styleId="69A3607D5F2E4AEDB2A0401EB107F4F8">
    <w:name w:val="69A3607D5F2E4AEDB2A0401EB107F4F8"/>
    <w:rsid w:val="00707FF1"/>
  </w:style>
  <w:style w:type="paragraph" w:customStyle="1" w:styleId="783B425D69244610B8BB3C2242C3A837">
    <w:name w:val="783B425D69244610B8BB3C2242C3A837"/>
    <w:rsid w:val="00707FF1"/>
  </w:style>
  <w:style w:type="paragraph" w:customStyle="1" w:styleId="F44053E9D4954B10A4F688D8E7CA7A72">
    <w:name w:val="F44053E9D4954B10A4F688D8E7CA7A72"/>
    <w:rsid w:val="00707FF1"/>
  </w:style>
  <w:style w:type="paragraph" w:customStyle="1" w:styleId="569EA5F0EAE9497DA215F0CFE4D38B64">
    <w:name w:val="569EA5F0EAE9497DA215F0CFE4D38B64"/>
    <w:rsid w:val="00707FF1"/>
  </w:style>
  <w:style w:type="paragraph" w:customStyle="1" w:styleId="80FEE04813E64014A8427EF27B657607">
    <w:name w:val="80FEE04813E64014A8427EF27B657607"/>
    <w:rsid w:val="00707FF1"/>
  </w:style>
  <w:style w:type="paragraph" w:customStyle="1" w:styleId="A7BCACE17C4D4D029F6AEFD64B86EBDD">
    <w:name w:val="A7BCACE17C4D4D029F6AEFD64B86EBDD"/>
    <w:rsid w:val="00707FF1"/>
  </w:style>
  <w:style w:type="paragraph" w:customStyle="1" w:styleId="0EEF6877E9D64C599B2CECECB0DD98F4">
    <w:name w:val="0EEF6877E9D64C599B2CECECB0DD98F4"/>
    <w:rsid w:val="00707FF1"/>
  </w:style>
  <w:style w:type="paragraph" w:customStyle="1" w:styleId="C0B7D3A5A5FC484085CDE06D705410D1">
    <w:name w:val="C0B7D3A5A5FC484085CDE06D705410D1"/>
    <w:rsid w:val="00707FF1"/>
  </w:style>
  <w:style w:type="paragraph" w:customStyle="1" w:styleId="58B95DA047D14C23A744914EE16F5D89">
    <w:name w:val="58B95DA047D14C23A744914EE16F5D89"/>
    <w:rsid w:val="00707FF1"/>
  </w:style>
  <w:style w:type="paragraph" w:customStyle="1" w:styleId="2E473A48C4BA4F5184CDB046A6C1050F">
    <w:name w:val="2E473A48C4BA4F5184CDB046A6C1050F"/>
    <w:rsid w:val="00707FF1"/>
  </w:style>
  <w:style w:type="paragraph" w:customStyle="1" w:styleId="E27AAFECA9D04BC6B57663B2F74DFE58">
    <w:name w:val="E27AAFECA9D04BC6B57663B2F74DFE58"/>
    <w:rsid w:val="00707FF1"/>
  </w:style>
  <w:style w:type="paragraph" w:customStyle="1" w:styleId="505D1A81FF6747E28D0B026A065B175F">
    <w:name w:val="505D1A81FF6747E28D0B026A065B175F"/>
    <w:rsid w:val="00707FF1"/>
  </w:style>
  <w:style w:type="paragraph" w:customStyle="1" w:styleId="1E63006474E54099A69FFFDE9C2584E3">
    <w:name w:val="1E63006474E54099A69FFFDE9C2584E3"/>
    <w:rsid w:val="00707FF1"/>
  </w:style>
  <w:style w:type="paragraph" w:customStyle="1" w:styleId="EF8F505315444EA2BA53C49001CD55F3">
    <w:name w:val="EF8F505315444EA2BA53C49001CD55F3"/>
    <w:rsid w:val="00707FF1"/>
  </w:style>
  <w:style w:type="paragraph" w:customStyle="1" w:styleId="B48224E839F84FBFBF1AD145A8911774">
    <w:name w:val="B48224E839F84FBFBF1AD145A8911774"/>
    <w:rsid w:val="00707FF1"/>
  </w:style>
  <w:style w:type="paragraph" w:customStyle="1" w:styleId="6359FC878E9445B4BB3FCCAFBD7494D8">
    <w:name w:val="6359FC878E9445B4BB3FCCAFBD7494D8"/>
    <w:rsid w:val="00707FF1"/>
  </w:style>
  <w:style w:type="paragraph" w:customStyle="1" w:styleId="ABC04C6C379347FEAB2131D6D058F91F">
    <w:name w:val="ABC04C6C379347FEAB2131D6D058F91F"/>
    <w:rsid w:val="00707FF1"/>
  </w:style>
  <w:style w:type="paragraph" w:customStyle="1" w:styleId="D98E3F9678B44F219205EF004FAB25B5">
    <w:name w:val="D98E3F9678B44F219205EF004FAB25B5"/>
    <w:rsid w:val="00707FF1"/>
  </w:style>
  <w:style w:type="paragraph" w:customStyle="1" w:styleId="008F4D86C87D42DE9FB9436EA43A3394">
    <w:name w:val="008F4D86C87D42DE9FB9436EA43A3394"/>
    <w:rsid w:val="00707FF1"/>
  </w:style>
  <w:style w:type="paragraph" w:customStyle="1" w:styleId="99364ED89A28472581D603EFBF3FCA64">
    <w:name w:val="99364ED89A28472581D603EFBF3FCA64"/>
    <w:rsid w:val="00707FF1"/>
  </w:style>
  <w:style w:type="paragraph" w:customStyle="1" w:styleId="A91BF9003E504FEF8C1FD63A5FB09634">
    <w:name w:val="A91BF9003E504FEF8C1FD63A5FB09634"/>
    <w:rsid w:val="00707FF1"/>
  </w:style>
  <w:style w:type="paragraph" w:customStyle="1" w:styleId="83989A8026274ADC8D6B7352FF9D386D">
    <w:name w:val="83989A8026274ADC8D6B7352FF9D386D"/>
    <w:rsid w:val="00707FF1"/>
  </w:style>
  <w:style w:type="paragraph" w:customStyle="1" w:styleId="D265FCC87DD4432F80E15E4C154C5AAB">
    <w:name w:val="D265FCC87DD4432F80E15E4C154C5AAB"/>
    <w:rsid w:val="00707FF1"/>
  </w:style>
  <w:style w:type="paragraph" w:customStyle="1" w:styleId="67B7ABF470C7417D8F4A9641BCC8EB97">
    <w:name w:val="67B7ABF470C7417D8F4A9641BCC8EB97"/>
    <w:rsid w:val="00707FF1"/>
  </w:style>
  <w:style w:type="paragraph" w:customStyle="1" w:styleId="BE7BCCF9F9254D67A2BBC533E4986B1E">
    <w:name w:val="BE7BCCF9F9254D67A2BBC533E4986B1E"/>
    <w:rsid w:val="00707FF1"/>
  </w:style>
  <w:style w:type="paragraph" w:customStyle="1" w:styleId="86FFA2189801449A8D28FF06B640DADE">
    <w:name w:val="86FFA2189801449A8D28FF06B640DADE"/>
    <w:rsid w:val="00707FF1"/>
  </w:style>
  <w:style w:type="paragraph" w:customStyle="1" w:styleId="FF95C974254A47F1BD3B12F92C1F385C">
    <w:name w:val="FF95C974254A47F1BD3B12F92C1F385C"/>
    <w:rsid w:val="00707FF1"/>
  </w:style>
  <w:style w:type="paragraph" w:customStyle="1" w:styleId="349C15260FA24962AD00001719B6E632">
    <w:name w:val="349C15260FA24962AD00001719B6E632"/>
    <w:rsid w:val="00707FF1"/>
  </w:style>
  <w:style w:type="paragraph" w:customStyle="1" w:styleId="040AD9D8B3EE4B5BBFF165D8CD55DEB8">
    <w:name w:val="040AD9D8B3EE4B5BBFF165D8CD55DEB8"/>
    <w:rsid w:val="00707FF1"/>
  </w:style>
  <w:style w:type="paragraph" w:customStyle="1" w:styleId="7ADE23628BFA4579A26B6E2D278A1FC5">
    <w:name w:val="7ADE23628BFA4579A26B6E2D278A1FC5"/>
    <w:rsid w:val="00707FF1"/>
  </w:style>
  <w:style w:type="paragraph" w:customStyle="1" w:styleId="941F9A95FEEF4281909C9238BD00034C">
    <w:name w:val="941F9A95FEEF4281909C9238BD00034C"/>
    <w:rsid w:val="00707FF1"/>
  </w:style>
  <w:style w:type="paragraph" w:customStyle="1" w:styleId="1B111EE65F894235B4126BC7D910A8EE">
    <w:name w:val="1B111EE65F894235B4126BC7D910A8EE"/>
    <w:rsid w:val="00707FF1"/>
  </w:style>
  <w:style w:type="paragraph" w:customStyle="1" w:styleId="EAFF4514C1EA4DA0A8A02C0362AB2988">
    <w:name w:val="EAFF4514C1EA4DA0A8A02C0362AB2988"/>
    <w:rsid w:val="00707FF1"/>
  </w:style>
  <w:style w:type="paragraph" w:customStyle="1" w:styleId="A6803638AE7A43FDA50A02BBD66F0AE0">
    <w:name w:val="A6803638AE7A43FDA50A02BBD66F0AE0"/>
    <w:rsid w:val="00707FF1"/>
  </w:style>
  <w:style w:type="paragraph" w:customStyle="1" w:styleId="551ED734AD6249088AFA5FC7AA9EC65A">
    <w:name w:val="551ED734AD6249088AFA5FC7AA9EC65A"/>
    <w:rsid w:val="00707FF1"/>
  </w:style>
  <w:style w:type="paragraph" w:customStyle="1" w:styleId="F50019120BC34211A677B57DB3AD5FF5">
    <w:name w:val="F50019120BC34211A677B57DB3AD5FF5"/>
    <w:rsid w:val="00707FF1"/>
  </w:style>
  <w:style w:type="paragraph" w:customStyle="1" w:styleId="07C70543D1DC478ABDC68663296A83B4">
    <w:name w:val="07C70543D1DC478ABDC68663296A83B4"/>
    <w:rsid w:val="00707FF1"/>
  </w:style>
  <w:style w:type="paragraph" w:customStyle="1" w:styleId="C8C51088160E410B8A75D11D81E5D00A">
    <w:name w:val="C8C51088160E410B8A75D11D81E5D00A"/>
    <w:rsid w:val="00707FF1"/>
  </w:style>
  <w:style w:type="paragraph" w:customStyle="1" w:styleId="6033C0E50EFE45CC8C940BE4F9F939C8">
    <w:name w:val="6033C0E50EFE45CC8C940BE4F9F939C8"/>
    <w:rsid w:val="00707FF1"/>
  </w:style>
  <w:style w:type="paragraph" w:customStyle="1" w:styleId="FF848EFB8CF942C68359530BF9D79C25">
    <w:name w:val="FF848EFB8CF942C68359530BF9D79C25"/>
    <w:rsid w:val="00707FF1"/>
  </w:style>
  <w:style w:type="paragraph" w:customStyle="1" w:styleId="009A3C41541F4C65ACCE7F397F0698EE">
    <w:name w:val="009A3C41541F4C65ACCE7F397F0698EE"/>
    <w:rsid w:val="00707FF1"/>
  </w:style>
  <w:style w:type="paragraph" w:customStyle="1" w:styleId="B87143CFC087450DB04711785A8D8D54">
    <w:name w:val="B87143CFC087450DB04711785A8D8D54"/>
    <w:rsid w:val="00707FF1"/>
  </w:style>
  <w:style w:type="paragraph" w:customStyle="1" w:styleId="EF0917156731463080E9F90243FCE9F1">
    <w:name w:val="EF0917156731463080E9F90243FCE9F1"/>
    <w:rsid w:val="00707FF1"/>
  </w:style>
  <w:style w:type="paragraph" w:customStyle="1" w:styleId="1F8DE495DF52450282D397588EFFE06E">
    <w:name w:val="1F8DE495DF52450282D397588EFFE06E"/>
    <w:rsid w:val="00707FF1"/>
  </w:style>
  <w:style w:type="paragraph" w:customStyle="1" w:styleId="CEB7BF49B44E499BB952816C45329074">
    <w:name w:val="CEB7BF49B44E499BB952816C45329074"/>
    <w:rsid w:val="00707FF1"/>
  </w:style>
  <w:style w:type="paragraph" w:customStyle="1" w:styleId="2DF5D9169CD2479F9B8023D989298AFA">
    <w:name w:val="2DF5D9169CD2479F9B8023D989298AFA"/>
    <w:rsid w:val="00707FF1"/>
  </w:style>
  <w:style w:type="paragraph" w:customStyle="1" w:styleId="8B9643B400D84C0E8ADA18F73CF6ABA2">
    <w:name w:val="8B9643B400D84C0E8ADA18F73CF6ABA2"/>
    <w:rsid w:val="00707FF1"/>
  </w:style>
  <w:style w:type="paragraph" w:customStyle="1" w:styleId="29EBB36088964BE484AC9966AD8E7049">
    <w:name w:val="29EBB36088964BE484AC9966AD8E7049"/>
    <w:rsid w:val="00707FF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07FF1"/>
    <w:rPr>
      <w:color w:val="808080"/>
    </w:rPr>
  </w:style>
  <w:style w:type="paragraph" w:customStyle="1" w:styleId="D49F5593F55C4CDCB0F9A31012B949C8">
    <w:name w:val="D49F5593F55C4CDCB0F9A31012B949C8"/>
    <w:rsid w:val="00380D14"/>
  </w:style>
  <w:style w:type="paragraph" w:customStyle="1" w:styleId="682F5C7D1B2F4871B937EE6C0A37C970">
    <w:name w:val="682F5C7D1B2F4871B937EE6C0A37C970"/>
    <w:rsid w:val="00380D14"/>
  </w:style>
  <w:style w:type="paragraph" w:customStyle="1" w:styleId="673B30469F7D4F9EBBF0ACB02A978F09">
    <w:name w:val="673B30469F7D4F9EBBF0ACB02A978F09"/>
    <w:rsid w:val="00380D14"/>
  </w:style>
  <w:style w:type="paragraph" w:customStyle="1" w:styleId="9BCD6ECB60EF4A0DB48874C1FF289708">
    <w:name w:val="9BCD6ECB60EF4A0DB48874C1FF289708"/>
    <w:rsid w:val="00380D14"/>
  </w:style>
  <w:style w:type="paragraph" w:customStyle="1" w:styleId="C48AC7841AC6477799CA42A94E4D48C3">
    <w:name w:val="C48AC7841AC6477799CA42A94E4D48C3"/>
    <w:rsid w:val="00380D14"/>
  </w:style>
  <w:style w:type="paragraph" w:customStyle="1" w:styleId="A62E9D411A6C404B9DC670AFAABF9062">
    <w:name w:val="A62E9D411A6C404B9DC670AFAABF9062"/>
    <w:rsid w:val="00380D14"/>
  </w:style>
  <w:style w:type="paragraph" w:customStyle="1" w:styleId="B86659A5C8124602A7EC415019C1BEFA">
    <w:name w:val="B86659A5C8124602A7EC415019C1BEFA"/>
    <w:rsid w:val="00380D14"/>
  </w:style>
  <w:style w:type="paragraph" w:customStyle="1" w:styleId="E610314A91E844DB8A7D6188E7691014">
    <w:name w:val="E610314A91E844DB8A7D6188E7691014"/>
    <w:rsid w:val="00380D14"/>
  </w:style>
  <w:style w:type="paragraph" w:customStyle="1" w:styleId="2CBE5DF031384A19A7852DF7B09B19C3">
    <w:name w:val="2CBE5DF031384A19A7852DF7B09B19C3"/>
    <w:rsid w:val="00380D14"/>
  </w:style>
  <w:style w:type="paragraph" w:customStyle="1" w:styleId="AE2B15C6ECD04545AD659F7127C3E878">
    <w:name w:val="AE2B15C6ECD04545AD659F7127C3E878"/>
    <w:rsid w:val="00380D14"/>
  </w:style>
  <w:style w:type="paragraph" w:customStyle="1" w:styleId="24B8667E1C7746DD9679097D25FFB88C">
    <w:name w:val="24B8667E1C7746DD9679097D25FFB88C"/>
    <w:rsid w:val="00380D14"/>
  </w:style>
  <w:style w:type="paragraph" w:customStyle="1" w:styleId="663F261677F54EFBACD523B3D58EC67D">
    <w:name w:val="663F261677F54EFBACD523B3D58EC67D"/>
    <w:rsid w:val="00380D14"/>
  </w:style>
  <w:style w:type="paragraph" w:customStyle="1" w:styleId="A62E9D411A6C404B9DC670AFAABF90621">
    <w:name w:val="A62E9D411A6C404B9DC670AFAABF90621"/>
    <w:rsid w:val="00380D14"/>
    <w:rPr>
      <w:rFonts w:eastAsiaTheme="minorHAnsi"/>
      <w:lang w:eastAsia="en-US"/>
    </w:rPr>
  </w:style>
  <w:style w:type="paragraph" w:customStyle="1" w:styleId="2A76E32D0CC94792860976420EABD50F">
    <w:name w:val="2A76E32D0CC94792860976420EABD50F"/>
    <w:rsid w:val="00380D14"/>
    <w:rPr>
      <w:rFonts w:eastAsiaTheme="minorHAnsi"/>
      <w:lang w:eastAsia="en-US"/>
    </w:rPr>
  </w:style>
  <w:style w:type="paragraph" w:customStyle="1" w:styleId="9BCD6ECB60EF4A0DB48874C1FF2897081">
    <w:name w:val="9BCD6ECB60EF4A0DB48874C1FF2897081"/>
    <w:rsid w:val="00380D14"/>
    <w:rPr>
      <w:rFonts w:eastAsiaTheme="minorHAnsi"/>
      <w:lang w:eastAsia="en-US"/>
    </w:rPr>
  </w:style>
  <w:style w:type="paragraph" w:customStyle="1" w:styleId="C48AC7841AC6477799CA42A94E4D48C31">
    <w:name w:val="C48AC7841AC6477799CA42A94E4D48C31"/>
    <w:rsid w:val="00380D14"/>
    <w:rPr>
      <w:rFonts w:eastAsiaTheme="minorHAnsi"/>
      <w:lang w:eastAsia="en-US"/>
    </w:rPr>
  </w:style>
  <w:style w:type="paragraph" w:customStyle="1" w:styleId="B86659A5C8124602A7EC415019C1BEFA1">
    <w:name w:val="B86659A5C8124602A7EC415019C1BEFA1"/>
    <w:rsid w:val="00380D14"/>
    <w:rPr>
      <w:rFonts w:eastAsiaTheme="minorHAnsi"/>
      <w:lang w:eastAsia="en-US"/>
    </w:rPr>
  </w:style>
  <w:style w:type="paragraph" w:customStyle="1" w:styleId="E610314A91E844DB8A7D6188E76910141">
    <w:name w:val="E610314A91E844DB8A7D6188E76910141"/>
    <w:rsid w:val="00380D14"/>
    <w:rPr>
      <w:rFonts w:eastAsiaTheme="minorHAnsi"/>
      <w:lang w:eastAsia="en-US"/>
    </w:rPr>
  </w:style>
  <w:style w:type="paragraph" w:customStyle="1" w:styleId="2CBE5DF031384A19A7852DF7B09B19C31">
    <w:name w:val="2CBE5DF031384A19A7852DF7B09B19C31"/>
    <w:rsid w:val="00380D14"/>
    <w:rPr>
      <w:rFonts w:eastAsiaTheme="minorHAnsi"/>
      <w:lang w:eastAsia="en-US"/>
    </w:rPr>
  </w:style>
  <w:style w:type="paragraph" w:customStyle="1" w:styleId="AE2B15C6ECD04545AD659F7127C3E8781">
    <w:name w:val="AE2B15C6ECD04545AD659F7127C3E8781"/>
    <w:rsid w:val="00380D14"/>
    <w:rPr>
      <w:rFonts w:eastAsiaTheme="minorHAnsi"/>
      <w:lang w:eastAsia="en-US"/>
    </w:rPr>
  </w:style>
  <w:style w:type="paragraph" w:customStyle="1" w:styleId="24B8667E1C7746DD9679097D25FFB88C1">
    <w:name w:val="24B8667E1C7746DD9679097D25FFB88C1"/>
    <w:rsid w:val="00380D14"/>
    <w:rPr>
      <w:rFonts w:eastAsiaTheme="minorHAnsi"/>
      <w:lang w:eastAsia="en-US"/>
    </w:rPr>
  </w:style>
  <w:style w:type="paragraph" w:customStyle="1" w:styleId="663F261677F54EFBACD523B3D58EC67D1">
    <w:name w:val="663F261677F54EFBACD523B3D58EC67D1"/>
    <w:rsid w:val="00380D14"/>
    <w:rPr>
      <w:rFonts w:eastAsiaTheme="minorHAnsi"/>
      <w:lang w:eastAsia="en-US"/>
    </w:rPr>
  </w:style>
  <w:style w:type="paragraph" w:customStyle="1" w:styleId="A62E9D411A6C404B9DC670AFAABF90622">
    <w:name w:val="A62E9D411A6C404B9DC670AFAABF90622"/>
    <w:rsid w:val="00380D14"/>
    <w:rPr>
      <w:rFonts w:eastAsiaTheme="minorHAnsi"/>
      <w:lang w:eastAsia="en-US"/>
    </w:rPr>
  </w:style>
  <w:style w:type="paragraph" w:customStyle="1" w:styleId="2A76E32D0CC94792860976420EABD50F1">
    <w:name w:val="2A76E32D0CC94792860976420EABD50F1"/>
    <w:rsid w:val="00380D14"/>
    <w:rPr>
      <w:rFonts w:eastAsiaTheme="minorHAnsi"/>
      <w:lang w:eastAsia="en-US"/>
    </w:rPr>
  </w:style>
  <w:style w:type="paragraph" w:customStyle="1" w:styleId="9BCD6ECB60EF4A0DB48874C1FF2897082">
    <w:name w:val="9BCD6ECB60EF4A0DB48874C1FF2897082"/>
    <w:rsid w:val="00380D14"/>
    <w:rPr>
      <w:rFonts w:eastAsiaTheme="minorHAnsi"/>
      <w:lang w:eastAsia="en-US"/>
    </w:rPr>
  </w:style>
  <w:style w:type="paragraph" w:customStyle="1" w:styleId="C48AC7841AC6477799CA42A94E4D48C32">
    <w:name w:val="C48AC7841AC6477799CA42A94E4D48C32"/>
    <w:rsid w:val="00380D14"/>
    <w:rPr>
      <w:rFonts w:eastAsiaTheme="minorHAnsi"/>
      <w:lang w:eastAsia="en-US"/>
    </w:rPr>
  </w:style>
  <w:style w:type="paragraph" w:customStyle="1" w:styleId="B86659A5C8124602A7EC415019C1BEFA2">
    <w:name w:val="B86659A5C8124602A7EC415019C1BEFA2"/>
    <w:rsid w:val="00380D14"/>
    <w:rPr>
      <w:rFonts w:eastAsiaTheme="minorHAnsi"/>
      <w:lang w:eastAsia="en-US"/>
    </w:rPr>
  </w:style>
  <w:style w:type="paragraph" w:customStyle="1" w:styleId="E610314A91E844DB8A7D6188E76910142">
    <w:name w:val="E610314A91E844DB8A7D6188E76910142"/>
    <w:rsid w:val="00380D14"/>
    <w:rPr>
      <w:rFonts w:eastAsiaTheme="minorHAnsi"/>
      <w:lang w:eastAsia="en-US"/>
    </w:rPr>
  </w:style>
  <w:style w:type="paragraph" w:customStyle="1" w:styleId="2CBE5DF031384A19A7852DF7B09B19C32">
    <w:name w:val="2CBE5DF031384A19A7852DF7B09B19C32"/>
    <w:rsid w:val="00380D14"/>
    <w:rPr>
      <w:rFonts w:eastAsiaTheme="minorHAnsi"/>
      <w:lang w:eastAsia="en-US"/>
    </w:rPr>
  </w:style>
  <w:style w:type="paragraph" w:customStyle="1" w:styleId="AE2B15C6ECD04545AD659F7127C3E8782">
    <w:name w:val="AE2B15C6ECD04545AD659F7127C3E8782"/>
    <w:rsid w:val="00380D14"/>
    <w:rPr>
      <w:rFonts w:eastAsiaTheme="minorHAnsi"/>
      <w:lang w:eastAsia="en-US"/>
    </w:rPr>
  </w:style>
  <w:style w:type="paragraph" w:customStyle="1" w:styleId="24B8667E1C7746DD9679097D25FFB88C2">
    <w:name w:val="24B8667E1C7746DD9679097D25FFB88C2"/>
    <w:rsid w:val="00380D14"/>
    <w:rPr>
      <w:rFonts w:eastAsiaTheme="minorHAnsi"/>
      <w:lang w:eastAsia="en-US"/>
    </w:rPr>
  </w:style>
  <w:style w:type="paragraph" w:customStyle="1" w:styleId="663F261677F54EFBACD523B3D58EC67D2">
    <w:name w:val="663F261677F54EFBACD523B3D58EC67D2"/>
    <w:rsid w:val="00380D14"/>
    <w:rPr>
      <w:rFonts w:eastAsiaTheme="minorHAnsi"/>
      <w:lang w:eastAsia="en-US"/>
    </w:rPr>
  </w:style>
  <w:style w:type="paragraph" w:customStyle="1" w:styleId="A62E9D411A6C404B9DC670AFAABF90623">
    <w:name w:val="A62E9D411A6C404B9DC670AFAABF90623"/>
    <w:rsid w:val="00380D14"/>
    <w:rPr>
      <w:rFonts w:eastAsiaTheme="minorHAnsi"/>
      <w:lang w:eastAsia="en-US"/>
    </w:rPr>
  </w:style>
  <w:style w:type="paragraph" w:customStyle="1" w:styleId="2A76E32D0CC94792860976420EABD50F2">
    <w:name w:val="2A76E32D0CC94792860976420EABD50F2"/>
    <w:rsid w:val="00380D14"/>
    <w:rPr>
      <w:rFonts w:eastAsiaTheme="minorHAnsi"/>
      <w:lang w:eastAsia="en-US"/>
    </w:rPr>
  </w:style>
  <w:style w:type="paragraph" w:customStyle="1" w:styleId="9BCD6ECB60EF4A0DB48874C1FF2897083">
    <w:name w:val="9BCD6ECB60EF4A0DB48874C1FF2897083"/>
    <w:rsid w:val="00380D14"/>
    <w:rPr>
      <w:rFonts w:eastAsiaTheme="minorHAnsi"/>
      <w:lang w:eastAsia="en-US"/>
    </w:rPr>
  </w:style>
  <w:style w:type="paragraph" w:customStyle="1" w:styleId="C48AC7841AC6477799CA42A94E4D48C33">
    <w:name w:val="C48AC7841AC6477799CA42A94E4D48C33"/>
    <w:rsid w:val="00380D14"/>
    <w:rPr>
      <w:rFonts w:eastAsiaTheme="minorHAnsi"/>
      <w:lang w:eastAsia="en-US"/>
    </w:rPr>
  </w:style>
  <w:style w:type="paragraph" w:customStyle="1" w:styleId="B86659A5C8124602A7EC415019C1BEFA3">
    <w:name w:val="B86659A5C8124602A7EC415019C1BEFA3"/>
    <w:rsid w:val="00380D14"/>
    <w:rPr>
      <w:rFonts w:eastAsiaTheme="minorHAnsi"/>
      <w:lang w:eastAsia="en-US"/>
    </w:rPr>
  </w:style>
  <w:style w:type="paragraph" w:customStyle="1" w:styleId="E610314A91E844DB8A7D6188E76910143">
    <w:name w:val="E610314A91E844DB8A7D6188E76910143"/>
    <w:rsid w:val="00380D14"/>
    <w:rPr>
      <w:rFonts w:eastAsiaTheme="minorHAnsi"/>
      <w:lang w:eastAsia="en-US"/>
    </w:rPr>
  </w:style>
  <w:style w:type="paragraph" w:customStyle="1" w:styleId="2CBE5DF031384A19A7852DF7B09B19C33">
    <w:name w:val="2CBE5DF031384A19A7852DF7B09B19C33"/>
    <w:rsid w:val="00380D14"/>
    <w:rPr>
      <w:rFonts w:eastAsiaTheme="minorHAnsi"/>
      <w:lang w:eastAsia="en-US"/>
    </w:rPr>
  </w:style>
  <w:style w:type="paragraph" w:customStyle="1" w:styleId="AE2B15C6ECD04545AD659F7127C3E8783">
    <w:name w:val="AE2B15C6ECD04545AD659F7127C3E8783"/>
    <w:rsid w:val="00380D14"/>
    <w:rPr>
      <w:rFonts w:eastAsiaTheme="minorHAnsi"/>
      <w:lang w:eastAsia="en-US"/>
    </w:rPr>
  </w:style>
  <w:style w:type="paragraph" w:customStyle="1" w:styleId="24B8667E1C7746DD9679097D25FFB88C3">
    <w:name w:val="24B8667E1C7746DD9679097D25FFB88C3"/>
    <w:rsid w:val="00380D14"/>
    <w:rPr>
      <w:rFonts w:eastAsiaTheme="minorHAnsi"/>
      <w:lang w:eastAsia="en-US"/>
    </w:rPr>
  </w:style>
  <w:style w:type="paragraph" w:customStyle="1" w:styleId="663F261677F54EFBACD523B3D58EC67D3">
    <w:name w:val="663F261677F54EFBACD523B3D58EC67D3"/>
    <w:rsid w:val="00380D14"/>
    <w:rPr>
      <w:rFonts w:eastAsiaTheme="minorHAnsi"/>
      <w:lang w:eastAsia="en-US"/>
    </w:rPr>
  </w:style>
  <w:style w:type="paragraph" w:customStyle="1" w:styleId="06D87844606D45DDBBBB1243DD5ED98F">
    <w:name w:val="06D87844606D45DDBBBB1243DD5ED98F"/>
    <w:rsid w:val="00380D14"/>
  </w:style>
  <w:style w:type="paragraph" w:customStyle="1" w:styleId="54825879407B4DC3B73DD80BDD53B4EB">
    <w:name w:val="54825879407B4DC3B73DD80BDD53B4EB"/>
    <w:rsid w:val="00380D14"/>
  </w:style>
  <w:style w:type="paragraph" w:customStyle="1" w:styleId="811E085D578E4E85813E1EDCBB01C490">
    <w:name w:val="811E085D578E4E85813E1EDCBB01C490"/>
    <w:rsid w:val="00380D14"/>
  </w:style>
  <w:style w:type="paragraph" w:customStyle="1" w:styleId="8468605C6D824177B61DBB0ED766931E">
    <w:name w:val="8468605C6D824177B61DBB0ED766931E"/>
    <w:rsid w:val="00380D14"/>
  </w:style>
  <w:style w:type="paragraph" w:customStyle="1" w:styleId="0E28E58322AC48B49AB84A12C1AEBCE1">
    <w:name w:val="0E28E58322AC48B49AB84A12C1AEBCE1"/>
    <w:rsid w:val="00380D14"/>
  </w:style>
  <w:style w:type="paragraph" w:customStyle="1" w:styleId="0539EB095C9E477481DF98F476DDD874">
    <w:name w:val="0539EB095C9E477481DF98F476DDD874"/>
    <w:rsid w:val="00380D14"/>
  </w:style>
  <w:style w:type="paragraph" w:customStyle="1" w:styleId="AD3CFDDDF331488F8D3008B0834C8220">
    <w:name w:val="AD3CFDDDF331488F8D3008B0834C8220"/>
    <w:rsid w:val="00380D14"/>
  </w:style>
  <w:style w:type="paragraph" w:customStyle="1" w:styleId="1C517943C1154D22A53DA3E89309DAB7">
    <w:name w:val="1C517943C1154D22A53DA3E89309DAB7"/>
    <w:rsid w:val="00380D14"/>
  </w:style>
  <w:style w:type="paragraph" w:customStyle="1" w:styleId="75A5C3B9607F4BC2824B2049B0C3B426">
    <w:name w:val="75A5C3B9607F4BC2824B2049B0C3B426"/>
    <w:rsid w:val="00380D14"/>
  </w:style>
  <w:style w:type="paragraph" w:customStyle="1" w:styleId="D01F61D6AACB46EF9A80EEE3E3F8223A">
    <w:name w:val="D01F61D6AACB46EF9A80EEE3E3F8223A"/>
    <w:rsid w:val="00380D14"/>
  </w:style>
  <w:style w:type="paragraph" w:customStyle="1" w:styleId="4C66A26E646743CBAEA2E21D207B4F64">
    <w:name w:val="4C66A26E646743CBAEA2E21D207B4F64"/>
    <w:rsid w:val="00380D14"/>
  </w:style>
  <w:style w:type="paragraph" w:customStyle="1" w:styleId="05AEDDCB4FA34435B99FB4D1A97F619D">
    <w:name w:val="05AEDDCB4FA34435B99FB4D1A97F619D"/>
    <w:rsid w:val="00380D14"/>
  </w:style>
  <w:style w:type="paragraph" w:customStyle="1" w:styleId="8EAF4C18A12A4BC7B577FD570D35C7B1">
    <w:name w:val="8EAF4C18A12A4BC7B577FD570D35C7B1"/>
    <w:rsid w:val="00380D14"/>
  </w:style>
  <w:style w:type="paragraph" w:customStyle="1" w:styleId="21A9B890301542258623BB0755CEEE6B">
    <w:name w:val="21A9B890301542258623BB0755CEEE6B"/>
    <w:rsid w:val="00380D14"/>
  </w:style>
  <w:style w:type="paragraph" w:customStyle="1" w:styleId="0A27E0FD1ABC48508D4F0E89CD9EB520">
    <w:name w:val="0A27E0FD1ABC48508D4F0E89CD9EB520"/>
    <w:rsid w:val="00380D14"/>
  </w:style>
  <w:style w:type="paragraph" w:customStyle="1" w:styleId="A7380E2270F7481EB92F7B4CD523EECD">
    <w:name w:val="A7380E2270F7481EB92F7B4CD523EECD"/>
    <w:rsid w:val="00380D14"/>
  </w:style>
  <w:style w:type="paragraph" w:customStyle="1" w:styleId="B4404954789E49AEA96FA0AC6C34FC3E">
    <w:name w:val="B4404954789E49AEA96FA0AC6C34FC3E"/>
    <w:rsid w:val="00380D14"/>
  </w:style>
  <w:style w:type="paragraph" w:customStyle="1" w:styleId="51D9055B557C40D4B513B8FDFA289779">
    <w:name w:val="51D9055B557C40D4B513B8FDFA289779"/>
    <w:rsid w:val="00380D14"/>
  </w:style>
  <w:style w:type="paragraph" w:customStyle="1" w:styleId="137FA83232624DB58E51BEFA5AD03CB8">
    <w:name w:val="137FA83232624DB58E51BEFA5AD03CB8"/>
    <w:rsid w:val="00380D14"/>
  </w:style>
  <w:style w:type="paragraph" w:customStyle="1" w:styleId="03016A9504FE4E00BE234A83E6BDF19E">
    <w:name w:val="03016A9504FE4E00BE234A83E6BDF19E"/>
    <w:rsid w:val="00380D14"/>
  </w:style>
  <w:style w:type="paragraph" w:customStyle="1" w:styleId="A381918983B24A1DBF06CA9A064915CD">
    <w:name w:val="A381918983B24A1DBF06CA9A064915CD"/>
    <w:rsid w:val="00380D14"/>
  </w:style>
  <w:style w:type="paragraph" w:customStyle="1" w:styleId="D47D743C4E9E4BA4B037E2769CD28706">
    <w:name w:val="D47D743C4E9E4BA4B037E2769CD28706"/>
    <w:rsid w:val="00380D14"/>
  </w:style>
  <w:style w:type="paragraph" w:customStyle="1" w:styleId="5760195C51FB4D46872D423208B6C9B4">
    <w:name w:val="5760195C51FB4D46872D423208B6C9B4"/>
    <w:rsid w:val="00380D14"/>
  </w:style>
  <w:style w:type="paragraph" w:customStyle="1" w:styleId="4C5A90E6AE5F41AE84A6CD9A90E622CD">
    <w:name w:val="4C5A90E6AE5F41AE84A6CD9A90E622CD"/>
    <w:rsid w:val="00380D14"/>
  </w:style>
  <w:style w:type="paragraph" w:customStyle="1" w:styleId="130AA95C858048AA920D9FA725B3AAD2">
    <w:name w:val="130AA95C858048AA920D9FA725B3AAD2"/>
    <w:rsid w:val="00380D14"/>
  </w:style>
  <w:style w:type="paragraph" w:customStyle="1" w:styleId="16694E3E01664413A73A57B4AFB6D70A">
    <w:name w:val="16694E3E01664413A73A57B4AFB6D70A"/>
    <w:rsid w:val="00380D14"/>
  </w:style>
  <w:style w:type="paragraph" w:customStyle="1" w:styleId="2EF1F9FD42F64DAD93A01E07E47BE7CD">
    <w:name w:val="2EF1F9FD42F64DAD93A01E07E47BE7CD"/>
    <w:rsid w:val="00380D14"/>
  </w:style>
  <w:style w:type="paragraph" w:customStyle="1" w:styleId="8ACB8BE790CB48E59E5BB39288C1A81B">
    <w:name w:val="8ACB8BE790CB48E59E5BB39288C1A81B"/>
    <w:rsid w:val="00380D14"/>
  </w:style>
  <w:style w:type="paragraph" w:customStyle="1" w:styleId="29B8DB4E731F4F5D9AF86D1FD4D7E9D8">
    <w:name w:val="29B8DB4E731F4F5D9AF86D1FD4D7E9D8"/>
    <w:rsid w:val="00380D14"/>
  </w:style>
  <w:style w:type="paragraph" w:customStyle="1" w:styleId="075493B975254C3BAB819D8F22E891C5">
    <w:name w:val="075493B975254C3BAB819D8F22E891C5"/>
    <w:rsid w:val="00380D14"/>
  </w:style>
  <w:style w:type="paragraph" w:customStyle="1" w:styleId="6ADACCBFAD2D49A8A8DF09CAC33C4118">
    <w:name w:val="6ADACCBFAD2D49A8A8DF09CAC33C4118"/>
    <w:rsid w:val="00380D14"/>
  </w:style>
  <w:style w:type="paragraph" w:customStyle="1" w:styleId="61B5ACDD7DBE438397B5FD3F56C593AB">
    <w:name w:val="61B5ACDD7DBE438397B5FD3F56C593AB"/>
    <w:rsid w:val="00380D14"/>
  </w:style>
  <w:style w:type="paragraph" w:customStyle="1" w:styleId="36B8C88AFD1A44C4B5A112127ACB5922">
    <w:name w:val="36B8C88AFD1A44C4B5A112127ACB5922"/>
    <w:rsid w:val="00380D14"/>
  </w:style>
  <w:style w:type="paragraph" w:customStyle="1" w:styleId="D20D2CE488E94759998457655D5694D1">
    <w:name w:val="D20D2CE488E94759998457655D5694D1"/>
    <w:rsid w:val="00380D14"/>
  </w:style>
  <w:style w:type="paragraph" w:customStyle="1" w:styleId="621B63D8B781488285EB192E6ABD932A">
    <w:name w:val="621B63D8B781488285EB192E6ABD932A"/>
    <w:rsid w:val="00380D14"/>
  </w:style>
  <w:style w:type="paragraph" w:customStyle="1" w:styleId="7BC80F0C80564AEDB2A937DADB55A754">
    <w:name w:val="7BC80F0C80564AEDB2A937DADB55A754"/>
    <w:rsid w:val="00380D14"/>
  </w:style>
  <w:style w:type="paragraph" w:customStyle="1" w:styleId="D7E9228CBF674A4AAA284CCA74714A2E">
    <w:name w:val="D7E9228CBF674A4AAA284CCA74714A2E"/>
    <w:rsid w:val="00380D14"/>
  </w:style>
  <w:style w:type="paragraph" w:customStyle="1" w:styleId="9C60F371035F40DA9C7D5CED2A69215B">
    <w:name w:val="9C60F371035F40DA9C7D5CED2A69215B"/>
    <w:rsid w:val="00380D14"/>
  </w:style>
  <w:style w:type="paragraph" w:customStyle="1" w:styleId="BF1E879CBCA94E4E903628BB8CAF9315">
    <w:name w:val="BF1E879CBCA94E4E903628BB8CAF9315"/>
    <w:rsid w:val="00380D14"/>
  </w:style>
  <w:style w:type="paragraph" w:customStyle="1" w:styleId="A13CA9548C2242E8A8EA4DC0286857A8">
    <w:name w:val="A13CA9548C2242E8A8EA4DC0286857A8"/>
    <w:rsid w:val="00380D14"/>
  </w:style>
  <w:style w:type="paragraph" w:customStyle="1" w:styleId="4E8C4CCE7AEE4C2FB664F1CD3960664B">
    <w:name w:val="4E8C4CCE7AEE4C2FB664F1CD3960664B"/>
    <w:rsid w:val="00380D14"/>
  </w:style>
  <w:style w:type="paragraph" w:customStyle="1" w:styleId="CD58BD7F34CC4813815DDD1AC8A003A7">
    <w:name w:val="CD58BD7F34CC4813815DDD1AC8A003A7"/>
    <w:rsid w:val="00380D14"/>
  </w:style>
  <w:style w:type="paragraph" w:customStyle="1" w:styleId="FA21CE544A144A849D54337DACFE6784">
    <w:name w:val="FA21CE544A144A849D54337DACFE6784"/>
    <w:rsid w:val="00380D14"/>
  </w:style>
  <w:style w:type="paragraph" w:customStyle="1" w:styleId="01811BD7589A4415BFFB4D5A1CC1CD6D">
    <w:name w:val="01811BD7589A4415BFFB4D5A1CC1CD6D"/>
    <w:rsid w:val="00380D14"/>
  </w:style>
  <w:style w:type="paragraph" w:customStyle="1" w:styleId="AB61ABEB8AC4471AA23027AD27BE2F0F">
    <w:name w:val="AB61ABEB8AC4471AA23027AD27BE2F0F"/>
    <w:rsid w:val="00380D14"/>
  </w:style>
  <w:style w:type="paragraph" w:customStyle="1" w:styleId="FD46E0F0125943748FAF3AA179EFBBF1">
    <w:name w:val="FD46E0F0125943748FAF3AA179EFBBF1"/>
    <w:rsid w:val="00380D14"/>
  </w:style>
  <w:style w:type="paragraph" w:customStyle="1" w:styleId="5AD53B10E7C94123B2270FDF0B8F9167">
    <w:name w:val="5AD53B10E7C94123B2270FDF0B8F9167"/>
    <w:rsid w:val="00380D14"/>
  </w:style>
  <w:style w:type="paragraph" w:customStyle="1" w:styleId="A3F3E033C678478FB7D83CD6F7B7ED6B">
    <w:name w:val="A3F3E033C678478FB7D83CD6F7B7ED6B"/>
    <w:rsid w:val="00380D14"/>
  </w:style>
  <w:style w:type="paragraph" w:customStyle="1" w:styleId="7FA2294163E34263B79B2A94956621BC">
    <w:name w:val="7FA2294163E34263B79B2A94956621BC"/>
    <w:rsid w:val="00380D14"/>
  </w:style>
  <w:style w:type="paragraph" w:customStyle="1" w:styleId="DE0ED0032E8D46EF8094AEC19324DEB3">
    <w:name w:val="DE0ED0032E8D46EF8094AEC19324DEB3"/>
    <w:rsid w:val="00380D14"/>
  </w:style>
  <w:style w:type="paragraph" w:customStyle="1" w:styleId="C484ED8FED344467917440331F9FF26A">
    <w:name w:val="C484ED8FED344467917440331F9FF26A"/>
    <w:rsid w:val="00380D14"/>
  </w:style>
  <w:style w:type="paragraph" w:customStyle="1" w:styleId="016A10CC60D74A28BCF42CAD6A17C921">
    <w:name w:val="016A10CC60D74A28BCF42CAD6A17C921"/>
    <w:rsid w:val="00380D14"/>
  </w:style>
  <w:style w:type="paragraph" w:customStyle="1" w:styleId="74F7FC64445E4B2382CA59919E781E8F">
    <w:name w:val="74F7FC64445E4B2382CA59919E781E8F"/>
    <w:rsid w:val="00380D14"/>
  </w:style>
  <w:style w:type="paragraph" w:customStyle="1" w:styleId="F31F7EF654C44EBA9E823CEA6F8F5FF8">
    <w:name w:val="F31F7EF654C44EBA9E823CEA6F8F5FF8"/>
    <w:rsid w:val="00380D14"/>
  </w:style>
  <w:style w:type="paragraph" w:customStyle="1" w:styleId="72043F540DB4462BAED23F2033AAC468">
    <w:name w:val="72043F540DB4462BAED23F2033AAC468"/>
    <w:rsid w:val="00380D14"/>
  </w:style>
  <w:style w:type="paragraph" w:customStyle="1" w:styleId="9D1847FAE69742519FED2B87C19E2D3C">
    <w:name w:val="9D1847FAE69742519FED2B87C19E2D3C"/>
    <w:rsid w:val="00380D14"/>
  </w:style>
  <w:style w:type="paragraph" w:customStyle="1" w:styleId="4FEB17F5F17C4A48A006EF1DF45CC0FE">
    <w:name w:val="4FEB17F5F17C4A48A006EF1DF45CC0FE"/>
    <w:rsid w:val="00380D14"/>
  </w:style>
  <w:style w:type="paragraph" w:customStyle="1" w:styleId="8FFF2B9825584C8AA09C3D8EEC04F35F">
    <w:name w:val="8FFF2B9825584C8AA09C3D8EEC04F35F"/>
    <w:rsid w:val="00380D14"/>
  </w:style>
  <w:style w:type="paragraph" w:customStyle="1" w:styleId="D978198183554E3886A13C75F36C7CC4">
    <w:name w:val="D978198183554E3886A13C75F36C7CC4"/>
    <w:rsid w:val="00380D14"/>
  </w:style>
  <w:style w:type="paragraph" w:customStyle="1" w:styleId="FF5BBD7727AD4A16B47E381CF61E29AC">
    <w:name w:val="FF5BBD7727AD4A16B47E381CF61E29AC"/>
    <w:rsid w:val="00380D14"/>
  </w:style>
  <w:style w:type="paragraph" w:customStyle="1" w:styleId="EE916EAC2D1A4673AA6069B056AB2467">
    <w:name w:val="EE916EAC2D1A4673AA6069B056AB2467"/>
    <w:rsid w:val="00380D14"/>
  </w:style>
  <w:style w:type="paragraph" w:customStyle="1" w:styleId="FFB3ED112B2D482EB104FCE3DEDCCA3A">
    <w:name w:val="FFB3ED112B2D482EB104FCE3DEDCCA3A"/>
    <w:rsid w:val="00380D14"/>
  </w:style>
  <w:style w:type="paragraph" w:customStyle="1" w:styleId="121EEB37A33A4B4B8B42DF54B61D8413">
    <w:name w:val="121EEB37A33A4B4B8B42DF54B61D8413"/>
    <w:rsid w:val="00380D14"/>
  </w:style>
  <w:style w:type="paragraph" w:customStyle="1" w:styleId="CCADD7C8430949B5A3FC7C2B1527EAA1">
    <w:name w:val="CCADD7C8430949B5A3FC7C2B1527EAA1"/>
    <w:rsid w:val="00380D14"/>
  </w:style>
  <w:style w:type="paragraph" w:customStyle="1" w:styleId="2BAEDA9113D746948379E93C78FCB2A5">
    <w:name w:val="2BAEDA9113D746948379E93C78FCB2A5"/>
    <w:rsid w:val="00380D14"/>
  </w:style>
  <w:style w:type="paragraph" w:customStyle="1" w:styleId="03FEE502D420459DB736643ACD7412C5">
    <w:name w:val="03FEE502D420459DB736643ACD7412C5"/>
    <w:rsid w:val="00380D14"/>
  </w:style>
  <w:style w:type="paragraph" w:customStyle="1" w:styleId="E2BCDAEF7295470BADF1436B76D9FB0C">
    <w:name w:val="E2BCDAEF7295470BADF1436B76D9FB0C"/>
    <w:rsid w:val="00380D14"/>
  </w:style>
  <w:style w:type="paragraph" w:customStyle="1" w:styleId="8FA3DD1D68F6402AAF56F53D204984BC">
    <w:name w:val="8FA3DD1D68F6402AAF56F53D204984BC"/>
    <w:rsid w:val="00380D14"/>
  </w:style>
  <w:style w:type="paragraph" w:customStyle="1" w:styleId="1320738C2D8A4FD481D5E0BBBFFCD417">
    <w:name w:val="1320738C2D8A4FD481D5E0BBBFFCD417"/>
    <w:rsid w:val="00380D14"/>
  </w:style>
  <w:style w:type="paragraph" w:customStyle="1" w:styleId="DFC8CC514F32483BA917051F79C5645E">
    <w:name w:val="DFC8CC514F32483BA917051F79C5645E"/>
    <w:rsid w:val="00380D14"/>
  </w:style>
  <w:style w:type="paragraph" w:customStyle="1" w:styleId="8F4D8990BDCB4A339278B0261A7FE81B">
    <w:name w:val="8F4D8990BDCB4A339278B0261A7FE81B"/>
    <w:rsid w:val="00380D14"/>
  </w:style>
  <w:style w:type="paragraph" w:customStyle="1" w:styleId="F8F4BDBCC63844C2BAC2FABEE83ACA42">
    <w:name w:val="F8F4BDBCC63844C2BAC2FABEE83ACA42"/>
    <w:rsid w:val="00380D14"/>
  </w:style>
  <w:style w:type="paragraph" w:customStyle="1" w:styleId="04C4F70CA8F5453C84C4405DDDF7FED0">
    <w:name w:val="04C4F70CA8F5453C84C4405DDDF7FED0"/>
    <w:rsid w:val="00FC577E"/>
    <w:rPr>
      <w:rFonts w:eastAsiaTheme="minorHAnsi"/>
      <w:lang w:eastAsia="en-US"/>
    </w:rPr>
  </w:style>
  <w:style w:type="paragraph" w:customStyle="1" w:styleId="A62E9D411A6C404B9DC670AFAABF90624">
    <w:name w:val="A62E9D411A6C404B9DC670AFAABF90624"/>
    <w:rsid w:val="00FC577E"/>
    <w:rPr>
      <w:rFonts w:eastAsiaTheme="minorHAnsi"/>
      <w:lang w:eastAsia="en-US"/>
    </w:rPr>
  </w:style>
  <w:style w:type="paragraph" w:customStyle="1" w:styleId="06D87844606D45DDBBBB1243DD5ED98F1">
    <w:name w:val="06D87844606D45DDBBBB1243DD5ED98F1"/>
    <w:rsid w:val="00FC577E"/>
    <w:rPr>
      <w:rFonts w:eastAsiaTheme="minorHAnsi"/>
      <w:lang w:eastAsia="en-US"/>
    </w:rPr>
  </w:style>
  <w:style w:type="paragraph" w:customStyle="1" w:styleId="54825879407B4DC3B73DD80BDD53B4EB1">
    <w:name w:val="54825879407B4DC3B73DD80BDD53B4EB1"/>
    <w:rsid w:val="00FC577E"/>
    <w:rPr>
      <w:rFonts w:eastAsiaTheme="minorHAnsi"/>
      <w:lang w:eastAsia="en-US"/>
    </w:rPr>
  </w:style>
  <w:style w:type="paragraph" w:customStyle="1" w:styleId="811E085D578E4E85813E1EDCBB01C4901">
    <w:name w:val="811E085D578E4E85813E1EDCBB01C4901"/>
    <w:rsid w:val="00FC577E"/>
    <w:rPr>
      <w:rFonts w:eastAsiaTheme="minorHAnsi"/>
      <w:lang w:eastAsia="en-US"/>
    </w:rPr>
  </w:style>
  <w:style w:type="paragraph" w:customStyle="1" w:styleId="8468605C6D824177B61DBB0ED766931E1">
    <w:name w:val="8468605C6D824177B61DBB0ED766931E1"/>
    <w:rsid w:val="00FC577E"/>
    <w:rPr>
      <w:rFonts w:eastAsiaTheme="minorHAnsi"/>
      <w:lang w:eastAsia="en-US"/>
    </w:rPr>
  </w:style>
  <w:style w:type="paragraph" w:customStyle="1" w:styleId="E610314A91E844DB8A7D6188E76910144">
    <w:name w:val="E610314A91E844DB8A7D6188E76910144"/>
    <w:rsid w:val="00FC577E"/>
    <w:rPr>
      <w:rFonts w:eastAsiaTheme="minorHAnsi"/>
      <w:lang w:eastAsia="en-US"/>
    </w:rPr>
  </w:style>
  <w:style w:type="paragraph" w:customStyle="1" w:styleId="0E28E58322AC48B49AB84A12C1AEBCE11">
    <w:name w:val="0E28E58322AC48B49AB84A12C1AEBCE11"/>
    <w:rsid w:val="00FC577E"/>
    <w:rPr>
      <w:rFonts w:eastAsiaTheme="minorHAnsi"/>
      <w:lang w:eastAsia="en-US"/>
    </w:rPr>
  </w:style>
  <w:style w:type="paragraph" w:customStyle="1" w:styleId="AE2B15C6ECD04545AD659F7127C3E8784">
    <w:name w:val="AE2B15C6ECD04545AD659F7127C3E8784"/>
    <w:rsid w:val="00FC577E"/>
    <w:rPr>
      <w:rFonts w:eastAsiaTheme="minorHAnsi"/>
      <w:lang w:eastAsia="en-US"/>
    </w:rPr>
  </w:style>
  <w:style w:type="paragraph" w:customStyle="1" w:styleId="24B8667E1C7746DD9679097D25FFB88C4">
    <w:name w:val="24B8667E1C7746DD9679097D25FFB88C4"/>
    <w:rsid w:val="00FC577E"/>
    <w:rPr>
      <w:rFonts w:eastAsiaTheme="minorHAnsi"/>
      <w:lang w:eastAsia="en-US"/>
    </w:rPr>
  </w:style>
  <w:style w:type="paragraph" w:customStyle="1" w:styleId="663F261677F54EFBACD523B3D58EC67D4">
    <w:name w:val="663F261677F54EFBACD523B3D58EC67D4"/>
    <w:rsid w:val="00FC577E"/>
    <w:rPr>
      <w:rFonts w:eastAsiaTheme="minorHAnsi"/>
      <w:lang w:eastAsia="en-US"/>
    </w:rPr>
  </w:style>
  <w:style w:type="paragraph" w:customStyle="1" w:styleId="AB61ABEB8AC4471AA23027AD27BE2F0F1">
    <w:name w:val="AB61ABEB8AC4471AA23027AD27BE2F0F1"/>
    <w:rsid w:val="00FC577E"/>
    <w:rPr>
      <w:rFonts w:eastAsiaTheme="minorHAnsi"/>
      <w:lang w:eastAsia="en-US"/>
    </w:rPr>
  </w:style>
  <w:style w:type="paragraph" w:customStyle="1" w:styleId="1C517943C1154D22A53DA3E89309DAB71">
    <w:name w:val="1C517943C1154D22A53DA3E89309DAB71"/>
    <w:rsid w:val="00FC577E"/>
    <w:rPr>
      <w:rFonts w:eastAsiaTheme="minorHAnsi"/>
      <w:lang w:eastAsia="en-US"/>
    </w:rPr>
  </w:style>
  <w:style w:type="paragraph" w:customStyle="1" w:styleId="AD3CFDDDF331488F8D3008B0834C82201">
    <w:name w:val="AD3CFDDDF331488F8D3008B0834C82201"/>
    <w:rsid w:val="00FC577E"/>
    <w:rPr>
      <w:rFonts w:eastAsiaTheme="minorHAnsi"/>
      <w:lang w:eastAsia="en-US"/>
    </w:rPr>
  </w:style>
  <w:style w:type="paragraph" w:customStyle="1" w:styleId="75A5C3B9607F4BC2824B2049B0C3B4261">
    <w:name w:val="75A5C3B9607F4BC2824B2049B0C3B4261"/>
    <w:rsid w:val="00FC577E"/>
    <w:rPr>
      <w:rFonts w:eastAsiaTheme="minorHAnsi"/>
      <w:lang w:eastAsia="en-US"/>
    </w:rPr>
  </w:style>
  <w:style w:type="paragraph" w:customStyle="1" w:styleId="D01F61D6AACB46EF9A80EEE3E3F8223A1">
    <w:name w:val="D01F61D6AACB46EF9A80EEE3E3F8223A1"/>
    <w:rsid w:val="00FC577E"/>
    <w:rPr>
      <w:rFonts w:eastAsiaTheme="minorHAnsi"/>
      <w:lang w:eastAsia="en-US"/>
    </w:rPr>
  </w:style>
  <w:style w:type="paragraph" w:customStyle="1" w:styleId="4C66A26E646743CBAEA2E21D207B4F641">
    <w:name w:val="4C66A26E646743CBAEA2E21D207B4F641"/>
    <w:rsid w:val="00FC577E"/>
    <w:rPr>
      <w:rFonts w:eastAsiaTheme="minorHAnsi"/>
      <w:lang w:eastAsia="en-US"/>
    </w:rPr>
  </w:style>
  <w:style w:type="paragraph" w:customStyle="1" w:styleId="05AEDDCB4FA34435B99FB4D1A97F619D1">
    <w:name w:val="05AEDDCB4FA34435B99FB4D1A97F619D1"/>
    <w:rsid w:val="00FC577E"/>
    <w:rPr>
      <w:rFonts w:eastAsiaTheme="minorHAnsi"/>
      <w:lang w:eastAsia="en-US"/>
    </w:rPr>
  </w:style>
  <w:style w:type="paragraph" w:customStyle="1" w:styleId="8EAF4C18A12A4BC7B577FD570D35C7B11">
    <w:name w:val="8EAF4C18A12A4BC7B577FD570D35C7B11"/>
    <w:rsid w:val="00FC577E"/>
    <w:rPr>
      <w:rFonts w:eastAsiaTheme="minorHAnsi"/>
      <w:lang w:eastAsia="en-US"/>
    </w:rPr>
  </w:style>
  <w:style w:type="paragraph" w:customStyle="1" w:styleId="21A9B890301542258623BB0755CEEE6B1">
    <w:name w:val="21A9B890301542258623BB0755CEEE6B1"/>
    <w:rsid w:val="00FC577E"/>
    <w:rPr>
      <w:rFonts w:eastAsiaTheme="minorHAnsi"/>
      <w:lang w:eastAsia="en-US"/>
    </w:rPr>
  </w:style>
  <w:style w:type="paragraph" w:customStyle="1" w:styleId="72043F540DB4462BAED23F2033AAC4681">
    <w:name w:val="72043F540DB4462BAED23F2033AAC4681"/>
    <w:rsid w:val="00FC577E"/>
    <w:rPr>
      <w:rFonts w:eastAsiaTheme="minorHAnsi"/>
      <w:lang w:eastAsia="en-US"/>
    </w:rPr>
  </w:style>
  <w:style w:type="paragraph" w:customStyle="1" w:styleId="61B5ACDD7DBE438397B5FD3F56C593AB1">
    <w:name w:val="61B5ACDD7DBE438397B5FD3F56C593AB1"/>
    <w:rsid w:val="00FC577E"/>
    <w:rPr>
      <w:rFonts w:eastAsiaTheme="minorHAnsi"/>
      <w:lang w:eastAsia="en-US"/>
    </w:rPr>
  </w:style>
  <w:style w:type="paragraph" w:customStyle="1" w:styleId="36B8C88AFD1A44C4B5A112127ACB59221">
    <w:name w:val="36B8C88AFD1A44C4B5A112127ACB59221"/>
    <w:rsid w:val="00FC577E"/>
    <w:rPr>
      <w:rFonts w:eastAsiaTheme="minorHAnsi"/>
      <w:lang w:eastAsia="en-US"/>
    </w:rPr>
  </w:style>
  <w:style w:type="paragraph" w:customStyle="1" w:styleId="D20D2CE488E94759998457655D5694D11">
    <w:name w:val="D20D2CE488E94759998457655D5694D11"/>
    <w:rsid w:val="00FC577E"/>
    <w:rPr>
      <w:rFonts w:eastAsiaTheme="minorHAnsi"/>
      <w:lang w:eastAsia="en-US"/>
    </w:rPr>
  </w:style>
  <w:style w:type="paragraph" w:customStyle="1" w:styleId="621B63D8B781488285EB192E6ABD932A1">
    <w:name w:val="621B63D8B781488285EB192E6ABD932A1"/>
    <w:rsid w:val="00FC577E"/>
    <w:rPr>
      <w:rFonts w:eastAsiaTheme="minorHAnsi"/>
      <w:lang w:eastAsia="en-US"/>
    </w:rPr>
  </w:style>
  <w:style w:type="paragraph" w:customStyle="1" w:styleId="7BC80F0C80564AEDB2A937DADB55A7541">
    <w:name w:val="7BC80F0C80564AEDB2A937DADB55A7541"/>
    <w:rsid w:val="00FC577E"/>
    <w:rPr>
      <w:rFonts w:eastAsiaTheme="minorHAnsi"/>
      <w:lang w:eastAsia="en-US"/>
    </w:rPr>
  </w:style>
  <w:style w:type="paragraph" w:customStyle="1" w:styleId="D7E9228CBF674A4AAA284CCA74714A2E1">
    <w:name w:val="D7E9228CBF674A4AAA284CCA74714A2E1"/>
    <w:rsid w:val="00FC577E"/>
    <w:rPr>
      <w:rFonts w:eastAsiaTheme="minorHAnsi"/>
      <w:lang w:eastAsia="en-US"/>
    </w:rPr>
  </w:style>
  <w:style w:type="paragraph" w:customStyle="1" w:styleId="9C60F371035F40DA9C7D5CED2A69215B1">
    <w:name w:val="9C60F371035F40DA9C7D5CED2A69215B1"/>
    <w:rsid w:val="00FC577E"/>
    <w:rPr>
      <w:rFonts w:eastAsiaTheme="minorHAnsi"/>
      <w:lang w:eastAsia="en-US"/>
    </w:rPr>
  </w:style>
  <w:style w:type="paragraph" w:customStyle="1" w:styleId="BF1E879CBCA94E4E903628BB8CAF93151">
    <w:name w:val="BF1E879CBCA94E4E903628BB8CAF93151"/>
    <w:rsid w:val="00FC577E"/>
    <w:rPr>
      <w:rFonts w:eastAsiaTheme="minorHAnsi"/>
      <w:lang w:eastAsia="en-US"/>
    </w:rPr>
  </w:style>
  <w:style w:type="paragraph" w:customStyle="1" w:styleId="A13CA9548C2242E8A8EA4DC0286857A81">
    <w:name w:val="A13CA9548C2242E8A8EA4DC0286857A81"/>
    <w:rsid w:val="00FC577E"/>
    <w:rPr>
      <w:rFonts w:eastAsiaTheme="minorHAnsi"/>
      <w:lang w:eastAsia="en-US"/>
    </w:rPr>
  </w:style>
  <w:style w:type="paragraph" w:customStyle="1" w:styleId="FD46E0F0125943748FAF3AA179EFBBF11">
    <w:name w:val="FD46E0F0125943748FAF3AA179EFBBF11"/>
    <w:rsid w:val="00FC577E"/>
    <w:rPr>
      <w:rFonts w:eastAsiaTheme="minorHAnsi"/>
      <w:lang w:eastAsia="en-US"/>
    </w:rPr>
  </w:style>
  <w:style w:type="paragraph" w:customStyle="1" w:styleId="5AD53B10E7C94123B2270FDF0B8F91671">
    <w:name w:val="5AD53B10E7C94123B2270FDF0B8F91671"/>
    <w:rsid w:val="00FC577E"/>
    <w:rPr>
      <w:rFonts w:eastAsiaTheme="minorHAnsi"/>
      <w:lang w:eastAsia="en-US"/>
    </w:rPr>
  </w:style>
  <w:style w:type="paragraph" w:customStyle="1" w:styleId="A3F3E033C678478FB7D83CD6F7B7ED6B1">
    <w:name w:val="A3F3E033C678478FB7D83CD6F7B7ED6B1"/>
    <w:rsid w:val="00FC577E"/>
    <w:rPr>
      <w:rFonts w:eastAsiaTheme="minorHAnsi"/>
      <w:lang w:eastAsia="en-US"/>
    </w:rPr>
  </w:style>
  <w:style w:type="paragraph" w:customStyle="1" w:styleId="7FA2294163E34263B79B2A94956621BC1">
    <w:name w:val="7FA2294163E34263B79B2A94956621BC1"/>
    <w:rsid w:val="00FC577E"/>
    <w:rPr>
      <w:rFonts w:eastAsiaTheme="minorHAnsi"/>
      <w:lang w:eastAsia="en-US"/>
    </w:rPr>
  </w:style>
  <w:style w:type="paragraph" w:customStyle="1" w:styleId="DE0ED0032E8D46EF8094AEC19324DEB31">
    <w:name w:val="DE0ED0032E8D46EF8094AEC19324DEB31"/>
    <w:rsid w:val="00FC577E"/>
    <w:rPr>
      <w:rFonts w:eastAsiaTheme="minorHAnsi"/>
      <w:lang w:eastAsia="en-US"/>
    </w:rPr>
  </w:style>
  <w:style w:type="paragraph" w:customStyle="1" w:styleId="C484ED8FED344467917440331F9FF26A1">
    <w:name w:val="C484ED8FED344467917440331F9FF26A1"/>
    <w:rsid w:val="00FC577E"/>
    <w:rPr>
      <w:rFonts w:eastAsiaTheme="minorHAnsi"/>
      <w:lang w:eastAsia="en-US"/>
    </w:rPr>
  </w:style>
  <w:style w:type="paragraph" w:customStyle="1" w:styleId="016A10CC60D74A28BCF42CAD6A17C9211">
    <w:name w:val="016A10CC60D74A28BCF42CAD6A17C9211"/>
    <w:rsid w:val="00FC577E"/>
    <w:rPr>
      <w:rFonts w:eastAsiaTheme="minorHAnsi"/>
      <w:lang w:eastAsia="en-US"/>
    </w:rPr>
  </w:style>
  <w:style w:type="paragraph" w:customStyle="1" w:styleId="74F7FC64445E4B2382CA59919E781E8F1">
    <w:name w:val="74F7FC64445E4B2382CA59919E781E8F1"/>
    <w:rsid w:val="00FC577E"/>
    <w:rPr>
      <w:rFonts w:eastAsiaTheme="minorHAnsi"/>
      <w:lang w:eastAsia="en-US"/>
    </w:rPr>
  </w:style>
  <w:style w:type="paragraph" w:customStyle="1" w:styleId="F31F7EF654C44EBA9E823CEA6F8F5FF81">
    <w:name w:val="F31F7EF654C44EBA9E823CEA6F8F5FF81"/>
    <w:rsid w:val="00FC577E"/>
    <w:rPr>
      <w:rFonts w:eastAsiaTheme="minorHAnsi"/>
      <w:lang w:eastAsia="en-US"/>
    </w:rPr>
  </w:style>
  <w:style w:type="paragraph" w:customStyle="1" w:styleId="04C4F70CA8F5453C84C4405DDDF7FED01">
    <w:name w:val="04C4F70CA8F5453C84C4405DDDF7FED01"/>
    <w:rsid w:val="00FC577E"/>
    <w:rPr>
      <w:rFonts w:eastAsiaTheme="minorHAnsi"/>
      <w:lang w:eastAsia="en-US"/>
    </w:rPr>
  </w:style>
  <w:style w:type="paragraph" w:customStyle="1" w:styleId="A62E9D411A6C404B9DC670AFAABF90625">
    <w:name w:val="A62E9D411A6C404B9DC670AFAABF90625"/>
    <w:rsid w:val="00FC577E"/>
    <w:rPr>
      <w:rFonts w:eastAsiaTheme="minorHAnsi"/>
      <w:lang w:eastAsia="en-US"/>
    </w:rPr>
  </w:style>
  <w:style w:type="paragraph" w:customStyle="1" w:styleId="06D87844606D45DDBBBB1243DD5ED98F2">
    <w:name w:val="06D87844606D45DDBBBB1243DD5ED98F2"/>
    <w:rsid w:val="00FC577E"/>
    <w:rPr>
      <w:rFonts w:eastAsiaTheme="minorHAnsi"/>
      <w:lang w:eastAsia="en-US"/>
    </w:rPr>
  </w:style>
  <w:style w:type="paragraph" w:customStyle="1" w:styleId="54825879407B4DC3B73DD80BDD53B4EB2">
    <w:name w:val="54825879407B4DC3B73DD80BDD53B4EB2"/>
    <w:rsid w:val="00FC577E"/>
    <w:rPr>
      <w:rFonts w:eastAsiaTheme="minorHAnsi"/>
      <w:lang w:eastAsia="en-US"/>
    </w:rPr>
  </w:style>
  <w:style w:type="paragraph" w:customStyle="1" w:styleId="811E085D578E4E85813E1EDCBB01C4902">
    <w:name w:val="811E085D578E4E85813E1EDCBB01C4902"/>
    <w:rsid w:val="00FC577E"/>
    <w:rPr>
      <w:rFonts w:eastAsiaTheme="minorHAnsi"/>
      <w:lang w:eastAsia="en-US"/>
    </w:rPr>
  </w:style>
  <w:style w:type="paragraph" w:customStyle="1" w:styleId="8468605C6D824177B61DBB0ED766931E2">
    <w:name w:val="8468605C6D824177B61DBB0ED766931E2"/>
    <w:rsid w:val="00FC577E"/>
    <w:rPr>
      <w:rFonts w:eastAsiaTheme="minorHAnsi"/>
      <w:lang w:eastAsia="en-US"/>
    </w:rPr>
  </w:style>
  <w:style w:type="paragraph" w:customStyle="1" w:styleId="E610314A91E844DB8A7D6188E76910145">
    <w:name w:val="E610314A91E844DB8A7D6188E76910145"/>
    <w:rsid w:val="00FC577E"/>
    <w:rPr>
      <w:rFonts w:eastAsiaTheme="minorHAnsi"/>
      <w:lang w:eastAsia="en-US"/>
    </w:rPr>
  </w:style>
  <w:style w:type="paragraph" w:customStyle="1" w:styleId="0E28E58322AC48B49AB84A12C1AEBCE12">
    <w:name w:val="0E28E58322AC48B49AB84A12C1AEBCE12"/>
    <w:rsid w:val="00FC577E"/>
    <w:rPr>
      <w:rFonts w:eastAsiaTheme="minorHAnsi"/>
      <w:lang w:eastAsia="en-US"/>
    </w:rPr>
  </w:style>
  <w:style w:type="paragraph" w:customStyle="1" w:styleId="AE2B15C6ECD04545AD659F7127C3E8785">
    <w:name w:val="AE2B15C6ECD04545AD659F7127C3E8785"/>
    <w:rsid w:val="00FC577E"/>
    <w:rPr>
      <w:rFonts w:eastAsiaTheme="minorHAnsi"/>
      <w:lang w:eastAsia="en-US"/>
    </w:rPr>
  </w:style>
  <w:style w:type="paragraph" w:customStyle="1" w:styleId="24B8667E1C7746DD9679097D25FFB88C5">
    <w:name w:val="24B8667E1C7746DD9679097D25FFB88C5"/>
    <w:rsid w:val="00FC577E"/>
    <w:rPr>
      <w:rFonts w:eastAsiaTheme="minorHAnsi"/>
      <w:lang w:eastAsia="en-US"/>
    </w:rPr>
  </w:style>
  <w:style w:type="paragraph" w:customStyle="1" w:styleId="663F261677F54EFBACD523B3D58EC67D5">
    <w:name w:val="663F261677F54EFBACD523B3D58EC67D5"/>
    <w:rsid w:val="00FC577E"/>
    <w:rPr>
      <w:rFonts w:eastAsiaTheme="minorHAnsi"/>
      <w:lang w:eastAsia="en-US"/>
    </w:rPr>
  </w:style>
  <w:style w:type="paragraph" w:customStyle="1" w:styleId="AB61ABEB8AC4471AA23027AD27BE2F0F2">
    <w:name w:val="AB61ABEB8AC4471AA23027AD27BE2F0F2"/>
    <w:rsid w:val="00FC577E"/>
    <w:rPr>
      <w:rFonts w:eastAsiaTheme="minorHAnsi"/>
      <w:lang w:eastAsia="en-US"/>
    </w:rPr>
  </w:style>
  <w:style w:type="paragraph" w:customStyle="1" w:styleId="1C517943C1154D22A53DA3E89309DAB72">
    <w:name w:val="1C517943C1154D22A53DA3E89309DAB72"/>
    <w:rsid w:val="00FC577E"/>
    <w:rPr>
      <w:rFonts w:eastAsiaTheme="minorHAnsi"/>
      <w:lang w:eastAsia="en-US"/>
    </w:rPr>
  </w:style>
  <w:style w:type="paragraph" w:customStyle="1" w:styleId="AD3CFDDDF331488F8D3008B0834C82202">
    <w:name w:val="AD3CFDDDF331488F8D3008B0834C82202"/>
    <w:rsid w:val="00FC577E"/>
    <w:rPr>
      <w:rFonts w:eastAsiaTheme="minorHAnsi"/>
      <w:lang w:eastAsia="en-US"/>
    </w:rPr>
  </w:style>
  <w:style w:type="paragraph" w:customStyle="1" w:styleId="75A5C3B9607F4BC2824B2049B0C3B4262">
    <w:name w:val="75A5C3B9607F4BC2824B2049B0C3B4262"/>
    <w:rsid w:val="00FC577E"/>
    <w:rPr>
      <w:rFonts w:eastAsiaTheme="minorHAnsi"/>
      <w:lang w:eastAsia="en-US"/>
    </w:rPr>
  </w:style>
  <w:style w:type="paragraph" w:customStyle="1" w:styleId="D01F61D6AACB46EF9A80EEE3E3F8223A2">
    <w:name w:val="D01F61D6AACB46EF9A80EEE3E3F8223A2"/>
    <w:rsid w:val="00FC577E"/>
    <w:rPr>
      <w:rFonts w:eastAsiaTheme="minorHAnsi"/>
      <w:lang w:eastAsia="en-US"/>
    </w:rPr>
  </w:style>
  <w:style w:type="paragraph" w:customStyle="1" w:styleId="4C66A26E646743CBAEA2E21D207B4F642">
    <w:name w:val="4C66A26E646743CBAEA2E21D207B4F642"/>
    <w:rsid w:val="00FC577E"/>
    <w:rPr>
      <w:rFonts w:eastAsiaTheme="minorHAnsi"/>
      <w:lang w:eastAsia="en-US"/>
    </w:rPr>
  </w:style>
  <w:style w:type="paragraph" w:customStyle="1" w:styleId="05AEDDCB4FA34435B99FB4D1A97F619D2">
    <w:name w:val="05AEDDCB4FA34435B99FB4D1A97F619D2"/>
    <w:rsid w:val="00FC577E"/>
    <w:rPr>
      <w:rFonts w:eastAsiaTheme="minorHAnsi"/>
      <w:lang w:eastAsia="en-US"/>
    </w:rPr>
  </w:style>
  <w:style w:type="paragraph" w:customStyle="1" w:styleId="8EAF4C18A12A4BC7B577FD570D35C7B12">
    <w:name w:val="8EAF4C18A12A4BC7B577FD570D35C7B12"/>
    <w:rsid w:val="00FC577E"/>
    <w:rPr>
      <w:rFonts w:eastAsiaTheme="minorHAnsi"/>
      <w:lang w:eastAsia="en-US"/>
    </w:rPr>
  </w:style>
  <w:style w:type="paragraph" w:customStyle="1" w:styleId="21A9B890301542258623BB0755CEEE6B2">
    <w:name w:val="21A9B890301542258623BB0755CEEE6B2"/>
    <w:rsid w:val="00FC577E"/>
    <w:rPr>
      <w:rFonts w:eastAsiaTheme="minorHAnsi"/>
      <w:lang w:eastAsia="en-US"/>
    </w:rPr>
  </w:style>
  <w:style w:type="paragraph" w:customStyle="1" w:styleId="72043F540DB4462BAED23F2033AAC4682">
    <w:name w:val="72043F540DB4462BAED23F2033AAC4682"/>
    <w:rsid w:val="00FC577E"/>
    <w:rPr>
      <w:rFonts w:eastAsiaTheme="minorHAnsi"/>
      <w:lang w:eastAsia="en-US"/>
    </w:rPr>
  </w:style>
  <w:style w:type="paragraph" w:customStyle="1" w:styleId="61B5ACDD7DBE438397B5FD3F56C593AB2">
    <w:name w:val="61B5ACDD7DBE438397B5FD3F56C593AB2"/>
    <w:rsid w:val="00FC577E"/>
    <w:rPr>
      <w:rFonts w:eastAsiaTheme="minorHAnsi"/>
      <w:lang w:eastAsia="en-US"/>
    </w:rPr>
  </w:style>
  <w:style w:type="paragraph" w:customStyle="1" w:styleId="36B8C88AFD1A44C4B5A112127ACB59222">
    <w:name w:val="36B8C88AFD1A44C4B5A112127ACB59222"/>
    <w:rsid w:val="00FC577E"/>
    <w:rPr>
      <w:rFonts w:eastAsiaTheme="minorHAnsi"/>
      <w:lang w:eastAsia="en-US"/>
    </w:rPr>
  </w:style>
  <w:style w:type="paragraph" w:customStyle="1" w:styleId="D20D2CE488E94759998457655D5694D12">
    <w:name w:val="D20D2CE488E94759998457655D5694D12"/>
    <w:rsid w:val="00FC577E"/>
    <w:rPr>
      <w:rFonts w:eastAsiaTheme="minorHAnsi"/>
      <w:lang w:eastAsia="en-US"/>
    </w:rPr>
  </w:style>
  <w:style w:type="paragraph" w:customStyle="1" w:styleId="621B63D8B781488285EB192E6ABD932A2">
    <w:name w:val="621B63D8B781488285EB192E6ABD932A2"/>
    <w:rsid w:val="00FC577E"/>
    <w:rPr>
      <w:rFonts w:eastAsiaTheme="minorHAnsi"/>
      <w:lang w:eastAsia="en-US"/>
    </w:rPr>
  </w:style>
  <w:style w:type="paragraph" w:customStyle="1" w:styleId="7BC80F0C80564AEDB2A937DADB55A7542">
    <w:name w:val="7BC80F0C80564AEDB2A937DADB55A7542"/>
    <w:rsid w:val="00FC577E"/>
    <w:rPr>
      <w:rFonts w:eastAsiaTheme="minorHAnsi"/>
      <w:lang w:eastAsia="en-US"/>
    </w:rPr>
  </w:style>
  <w:style w:type="paragraph" w:customStyle="1" w:styleId="D7E9228CBF674A4AAA284CCA74714A2E2">
    <w:name w:val="D7E9228CBF674A4AAA284CCA74714A2E2"/>
    <w:rsid w:val="00FC577E"/>
    <w:rPr>
      <w:rFonts w:eastAsiaTheme="minorHAnsi"/>
      <w:lang w:eastAsia="en-US"/>
    </w:rPr>
  </w:style>
  <w:style w:type="paragraph" w:customStyle="1" w:styleId="9C60F371035F40DA9C7D5CED2A69215B2">
    <w:name w:val="9C60F371035F40DA9C7D5CED2A69215B2"/>
    <w:rsid w:val="00FC577E"/>
    <w:rPr>
      <w:rFonts w:eastAsiaTheme="minorHAnsi"/>
      <w:lang w:eastAsia="en-US"/>
    </w:rPr>
  </w:style>
  <w:style w:type="paragraph" w:customStyle="1" w:styleId="BF1E879CBCA94E4E903628BB8CAF93152">
    <w:name w:val="BF1E879CBCA94E4E903628BB8CAF93152"/>
    <w:rsid w:val="00FC577E"/>
    <w:rPr>
      <w:rFonts w:eastAsiaTheme="minorHAnsi"/>
      <w:lang w:eastAsia="en-US"/>
    </w:rPr>
  </w:style>
  <w:style w:type="paragraph" w:customStyle="1" w:styleId="A13CA9548C2242E8A8EA4DC0286857A82">
    <w:name w:val="A13CA9548C2242E8A8EA4DC0286857A82"/>
    <w:rsid w:val="00FC577E"/>
    <w:rPr>
      <w:rFonts w:eastAsiaTheme="minorHAnsi"/>
      <w:lang w:eastAsia="en-US"/>
    </w:rPr>
  </w:style>
  <w:style w:type="paragraph" w:customStyle="1" w:styleId="FD46E0F0125943748FAF3AA179EFBBF12">
    <w:name w:val="FD46E0F0125943748FAF3AA179EFBBF12"/>
    <w:rsid w:val="00FC577E"/>
    <w:rPr>
      <w:rFonts w:eastAsiaTheme="minorHAnsi"/>
      <w:lang w:eastAsia="en-US"/>
    </w:rPr>
  </w:style>
  <w:style w:type="paragraph" w:customStyle="1" w:styleId="5AD53B10E7C94123B2270FDF0B8F91672">
    <w:name w:val="5AD53B10E7C94123B2270FDF0B8F91672"/>
    <w:rsid w:val="00FC577E"/>
    <w:rPr>
      <w:rFonts w:eastAsiaTheme="minorHAnsi"/>
      <w:lang w:eastAsia="en-US"/>
    </w:rPr>
  </w:style>
  <w:style w:type="paragraph" w:customStyle="1" w:styleId="A3F3E033C678478FB7D83CD6F7B7ED6B2">
    <w:name w:val="A3F3E033C678478FB7D83CD6F7B7ED6B2"/>
    <w:rsid w:val="00FC577E"/>
    <w:rPr>
      <w:rFonts w:eastAsiaTheme="minorHAnsi"/>
      <w:lang w:eastAsia="en-US"/>
    </w:rPr>
  </w:style>
  <w:style w:type="paragraph" w:customStyle="1" w:styleId="7FA2294163E34263B79B2A94956621BC2">
    <w:name w:val="7FA2294163E34263B79B2A94956621BC2"/>
    <w:rsid w:val="00FC577E"/>
    <w:rPr>
      <w:rFonts w:eastAsiaTheme="minorHAnsi"/>
      <w:lang w:eastAsia="en-US"/>
    </w:rPr>
  </w:style>
  <w:style w:type="paragraph" w:customStyle="1" w:styleId="DE0ED0032E8D46EF8094AEC19324DEB32">
    <w:name w:val="DE0ED0032E8D46EF8094AEC19324DEB32"/>
    <w:rsid w:val="00FC577E"/>
    <w:rPr>
      <w:rFonts w:eastAsiaTheme="minorHAnsi"/>
      <w:lang w:eastAsia="en-US"/>
    </w:rPr>
  </w:style>
  <w:style w:type="paragraph" w:customStyle="1" w:styleId="C484ED8FED344467917440331F9FF26A2">
    <w:name w:val="C484ED8FED344467917440331F9FF26A2"/>
    <w:rsid w:val="00FC577E"/>
    <w:rPr>
      <w:rFonts w:eastAsiaTheme="minorHAnsi"/>
      <w:lang w:eastAsia="en-US"/>
    </w:rPr>
  </w:style>
  <w:style w:type="paragraph" w:customStyle="1" w:styleId="016A10CC60D74A28BCF42CAD6A17C9212">
    <w:name w:val="016A10CC60D74A28BCF42CAD6A17C9212"/>
    <w:rsid w:val="00FC577E"/>
    <w:rPr>
      <w:rFonts w:eastAsiaTheme="minorHAnsi"/>
      <w:lang w:eastAsia="en-US"/>
    </w:rPr>
  </w:style>
  <w:style w:type="paragraph" w:customStyle="1" w:styleId="74F7FC64445E4B2382CA59919E781E8F2">
    <w:name w:val="74F7FC64445E4B2382CA59919E781E8F2"/>
    <w:rsid w:val="00FC577E"/>
    <w:rPr>
      <w:rFonts w:eastAsiaTheme="minorHAnsi"/>
      <w:lang w:eastAsia="en-US"/>
    </w:rPr>
  </w:style>
  <w:style w:type="paragraph" w:customStyle="1" w:styleId="F31F7EF654C44EBA9E823CEA6F8F5FF82">
    <w:name w:val="F31F7EF654C44EBA9E823CEA6F8F5FF82"/>
    <w:rsid w:val="00FC577E"/>
    <w:rPr>
      <w:rFonts w:eastAsiaTheme="minorHAnsi"/>
      <w:lang w:eastAsia="en-US"/>
    </w:rPr>
  </w:style>
  <w:style w:type="paragraph" w:customStyle="1" w:styleId="04C4F70CA8F5453C84C4405DDDF7FED02">
    <w:name w:val="04C4F70CA8F5453C84C4405DDDF7FED02"/>
    <w:rsid w:val="00FC577E"/>
    <w:rPr>
      <w:rFonts w:eastAsiaTheme="minorHAnsi"/>
      <w:lang w:eastAsia="en-US"/>
    </w:rPr>
  </w:style>
  <w:style w:type="paragraph" w:customStyle="1" w:styleId="B850C0AB3F994F9688DC8653DA022F65">
    <w:name w:val="B850C0AB3F994F9688DC8653DA022F65"/>
    <w:rsid w:val="00FC577E"/>
    <w:rPr>
      <w:rFonts w:eastAsiaTheme="minorHAnsi"/>
      <w:lang w:eastAsia="en-US"/>
    </w:rPr>
  </w:style>
  <w:style w:type="paragraph" w:customStyle="1" w:styleId="A62E9D411A6C404B9DC670AFAABF90626">
    <w:name w:val="A62E9D411A6C404B9DC670AFAABF90626"/>
    <w:rsid w:val="00FC577E"/>
    <w:rPr>
      <w:rFonts w:eastAsiaTheme="minorHAnsi"/>
      <w:lang w:eastAsia="en-US"/>
    </w:rPr>
  </w:style>
  <w:style w:type="paragraph" w:customStyle="1" w:styleId="06D87844606D45DDBBBB1243DD5ED98F3">
    <w:name w:val="06D87844606D45DDBBBB1243DD5ED98F3"/>
    <w:rsid w:val="00FC577E"/>
    <w:rPr>
      <w:rFonts w:eastAsiaTheme="minorHAnsi"/>
      <w:lang w:eastAsia="en-US"/>
    </w:rPr>
  </w:style>
  <w:style w:type="paragraph" w:customStyle="1" w:styleId="54825879407B4DC3B73DD80BDD53B4EB3">
    <w:name w:val="54825879407B4DC3B73DD80BDD53B4EB3"/>
    <w:rsid w:val="00FC577E"/>
    <w:rPr>
      <w:rFonts w:eastAsiaTheme="minorHAnsi"/>
      <w:lang w:eastAsia="en-US"/>
    </w:rPr>
  </w:style>
  <w:style w:type="paragraph" w:customStyle="1" w:styleId="811E085D578E4E85813E1EDCBB01C4903">
    <w:name w:val="811E085D578E4E85813E1EDCBB01C4903"/>
    <w:rsid w:val="00FC577E"/>
    <w:rPr>
      <w:rFonts w:eastAsiaTheme="minorHAnsi"/>
      <w:lang w:eastAsia="en-US"/>
    </w:rPr>
  </w:style>
  <w:style w:type="paragraph" w:customStyle="1" w:styleId="8468605C6D824177B61DBB0ED766931E3">
    <w:name w:val="8468605C6D824177B61DBB0ED766931E3"/>
    <w:rsid w:val="00FC577E"/>
    <w:rPr>
      <w:rFonts w:eastAsiaTheme="minorHAnsi"/>
      <w:lang w:eastAsia="en-US"/>
    </w:rPr>
  </w:style>
  <w:style w:type="paragraph" w:customStyle="1" w:styleId="E610314A91E844DB8A7D6188E76910146">
    <w:name w:val="E610314A91E844DB8A7D6188E76910146"/>
    <w:rsid w:val="00FC577E"/>
    <w:rPr>
      <w:rFonts w:eastAsiaTheme="minorHAnsi"/>
      <w:lang w:eastAsia="en-US"/>
    </w:rPr>
  </w:style>
  <w:style w:type="paragraph" w:customStyle="1" w:styleId="0E28E58322AC48B49AB84A12C1AEBCE13">
    <w:name w:val="0E28E58322AC48B49AB84A12C1AEBCE13"/>
    <w:rsid w:val="00FC577E"/>
    <w:rPr>
      <w:rFonts w:eastAsiaTheme="minorHAnsi"/>
      <w:lang w:eastAsia="en-US"/>
    </w:rPr>
  </w:style>
  <w:style w:type="paragraph" w:customStyle="1" w:styleId="AE2B15C6ECD04545AD659F7127C3E8786">
    <w:name w:val="AE2B15C6ECD04545AD659F7127C3E8786"/>
    <w:rsid w:val="00FC577E"/>
    <w:rPr>
      <w:rFonts w:eastAsiaTheme="minorHAnsi"/>
      <w:lang w:eastAsia="en-US"/>
    </w:rPr>
  </w:style>
  <w:style w:type="paragraph" w:customStyle="1" w:styleId="24B8667E1C7746DD9679097D25FFB88C6">
    <w:name w:val="24B8667E1C7746DD9679097D25FFB88C6"/>
    <w:rsid w:val="00FC577E"/>
    <w:rPr>
      <w:rFonts w:eastAsiaTheme="minorHAnsi"/>
      <w:lang w:eastAsia="en-US"/>
    </w:rPr>
  </w:style>
  <w:style w:type="paragraph" w:customStyle="1" w:styleId="663F261677F54EFBACD523B3D58EC67D6">
    <w:name w:val="663F261677F54EFBACD523B3D58EC67D6"/>
    <w:rsid w:val="00FC577E"/>
    <w:rPr>
      <w:rFonts w:eastAsiaTheme="minorHAnsi"/>
      <w:lang w:eastAsia="en-US"/>
    </w:rPr>
  </w:style>
  <w:style w:type="paragraph" w:customStyle="1" w:styleId="AB61ABEB8AC4471AA23027AD27BE2F0F3">
    <w:name w:val="AB61ABEB8AC4471AA23027AD27BE2F0F3"/>
    <w:rsid w:val="00FC577E"/>
    <w:rPr>
      <w:rFonts w:eastAsiaTheme="minorHAnsi"/>
      <w:lang w:eastAsia="en-US"/>
    </w:rPr>
  </w:style>
  <w:style w:type="paragraph" w:customStyle="1" w:styleId="1C517943C1154D22A53DA3E89309DAB73">
    <w:name w:val="1C517943C1154D22A53DA3E89309DAB73"/>
    <w:rsid w:val="00FC577E"/>
    <w:rPr>
      <w:rFonts w:eastAsiaTheme="minorHAnsi"/>
      <w:lang w:eastAsia="en-US"/>
    </w:rPr>
  </w:style>
  <w:style w:type="paragraph" w:customStyle="1" w:styleId="AD3CFDDDF331488F8D3008B0834C82203">
    <w:name w:val="AD3CFDDDF331488F8D3008B0834C82203"/>
    <w:rsid w:val="00FC577E"/>
    <w:rPr>
      <w:rFonts w:eastAsiaTheme="minorHAnsi"/>
      <w:lang w:eastAsia="en-US"/>
    </w:rPr>
  </w:style>
  <w:style w:type="paragraph" w:customStyle="1" w:styleId="75A5C3B9607F4BC2824B2049B0C3B4263">
    <w:name w:val="75A5C3B9607F4BC2824B2049B0C3B4263"/>
    <w:rsid w:val="00FC577E"/>
    <w:rPr>
      <w:rFonts w:eastAsiaTheme="minorHAnsi"/>
      <w:lang w:eastAsia="en-US"/>
    </w:rPr>
  </w:style>
  <w:style w:type="paragraph" w:customStyle="1" w:styleId="D01F61D6AACB46EF9A80EEE3E3F8223A3">
    <w:name w:val="D01F61D6AACB46EF9A80EEE3E3F8223A3"/>
    <w:rsid w:val="00FC577E"/>
    <w:rPr>
      <w:rFonts w:eastAsiaTheme="minorHAnsi"/>
      <w:lang w:eastAsia="en-US"/>
    </w:rPr>
  </w:style>
  <w:style w:type="paragraph" w:customStyle="1" w:styleId="4C66A26E646743CBAEA2E21D207B4F643">
    <w:name w:val="4C66A26E646743CBAEA2E21D207B4F643"/>
    <w:rsid w:val="00FC577E"/>
    <w:rPr>
      <w:rFonts w:eastAsiaTheme="minorHAnsi"/>
      <w:lang w:eastAsia="en-US"/>
    </w:rPr>
  </w:style>
  <w:style w:type="paragraph" w:customStyle="1" w:styleId="05AEDDCB4FA34435B99FB4D1A97F619D3">
    <w:name w:val="05AEDDCB4FA34435B99FB4D1A97F619D3"/>
    <w:rsid w:val="00FC577E"/>
    <w:rPr>
      <w:rFonts w:eastAsiaTheme="minorHAnsi"/>
      <w:lang w:eastAsia="en-US"/>
    </w:rPr>
  </w:style>
  <w:style w:type="paragraph" w:customStyle="1" w:styleId="8EAF4C18A12A4BC7B577FD570D35C7B13">
    <w:name w:val="8EAF4C18A12A4BC7B577FD570D35C7B13"/>
    <w:rsid w:val="00FC577E"/>
    <w:rPr>
      <w:rFonts w:eastAsiaTheme="minorHAnsi"/>
      <w:lang w:eastAsia="en-US"/>
    </w:rPr>
  </w:style>
  <w:style w:type="paragraph" w:customStyle="1" w:styleId="21A9B890301542258623BB0755CEEE6B3">
    <w:name w:val="21A9B890301542258623BB0755CEEE6B3"/>
    <w:rsid w:val="00FC577E"/>
    <w:rPr>
      <w:rFonts w:eastAsiaTheme="minorHAnsi"/>
      <w:lang w:eastAsia="en-US"/>
    </w:rPr>
  </w:style>
  <w:style w:type="paragraph" w:customStyle="1" w:styleId="72043F540DB4462BAED23F2033AAC4683">
    <w:name w:val="72043F540DB4462BAED23F2033AAC4683"/>
    <w:rsid w:val="00FC577E"/>
    <w:rPr>
      <w:rFonts w:eastAsiaTheme="minorHAnsi"/>
      <w:lang w:eastAsia="en-US"/>
    </w:rPr>
  </w:style>
  <w:style w:type="paragraph" w:customStyle="1" w:styleId="61B5ACDD7DBE438397B5FD3F56C593AB3">
    <w:name w:val="61B5ACDD7DBE438397B5FD3F56C593AB3"/>
    <w:rsid w:val="00FC577E"/>
    <w:rPr>
      <w:rFonts w:eastAsiaTheme="minorHAnsi"/>
      <w:lang w:eastAsia="en-US"/>
    </w:rPr>
  </w:style>
  <w:style w:type="paragraph" w:customStyle="1" w:styleId="36B8C88AFD1A44C4B5A112127ACB59223">
    <w:name w:val="36B8C88AFD1A44C4B5A112127ACB59223"/>
    <w:rsid w:val="00FC577E"/>
    <w:rPr>
      <w:rFonts w:eastAsiaTheme="minorHAnsi"/>
      <w:lang w:eastAsia="en-US"/>
    </w:rPr>
  </w:style>
  <w:style w:type="paragraph" w:customStyle="1" w:styleId="D20D2CE488E94759998457655D5694D13">
    <w:name w:val="D20D2CE488E94759998457655D5694D13"/>
    <w:rsid w:val="00FC577E"/>
    <w:rPr>
      <w:rFonts w:eastAsiaTheme="minorHAnsi"/>
      <w:lang w:eastAsia="en-US"/>
    </w:rPr>
  </w:style>
  <w:style w:type="paragraph" w:customStyle="1" w:styleId="621B63D8B781488285EB192E6ABD932A3">
    <w:name w:val="621B63D8B781488285EB192E6ABD932A3"/>
    <w:rsid w:val="00FC577E"/>
    <w:rPr>
      <w:rFonts w:eastAsiaTheme="minorHAnsi"/>
      <w:lang w:eastAsia="en-US"/>
    </w:rPr>
  </w:style>
  <w:style w:type="paragraph" w:customStyle="1" w:styleId="7BC80F0C80564AEDB2A937DADB55A7543">
    <w:name w:val="7BC80F0C80564AEDB2A937DADB55A7543"/>
    <w:rsid w:val="00FC577E"/>
    <w:rPr>
      <w:rFonts w:eastAsiaTheme="minorHAnsi"/>
      <w:lang w:eastAsia="en-US"/>
    </w:rPr>
  </w:style>
  <w:style w:type="paragraph" w:customStyle="1" w:styleId="D7E9228CBF674A4AAA284CCA74714A2E3">
    <w:name w:val="D7E9228CBF674A4AAA284CCA74714A2E3"/>
    <w:rsid w:val="00FC577E"/>
    <w:rPr>
      <w:rFonts w:eastAsiaTheme="minorHAnsi"/>
      <w:lang w:eastAsia="en-US"/>
    </w:rPr>
  </w:style>
  <w:style w:type="paragraph" w:customStyle="1" w:styleId="9C60F371035F40DA9C7D5CED2A69215B3">
    <w:name w:val="9C60F371035F40DA9C7D5CED2A69215B3"/>
    <w:rsid w:val="00FC577E"/>
    <w:rPr>
      <w:rFonts w:eastAsiaTheme="minorHAnsi"/>
      <w:lang w:eastAsia="en-US"/>
    </w:rPr>
  </w:style>
  <w:style w:type="paragraph" w:customStyle="1" w:styleId="BF1E879CBCA94E4E903628BB8CAF93153">
    <w:name w:val="BF1E879CBCA94E4E903628BB8CAF93153"/>
    <w:rsid w:val="00FC577E"/>
    <w:rPr>
      <w:rFonts w:eastAsiaTheme="minorHAnsi"/>
      <w:lang w:eastAsia="en-US"/>
    </w:rPr>
  </w:style>
  <w:style w:type="paragraph" w:customStyle="1" w:styleId="A13CA9548C2242E8A8EA4DC0286857A83">
    <w:name w:val="A13CA9548C2242E8A8EA4DC0286857A83"/>
    <w:rsid w:val="00FC577E"/>
    <w:rPr>
      <w:rFonts w:eastAsiaTheme="minorHAnsi"/>
      <w:lang w:eastAsia="en-US"/>
    </w:rPr>
  </w:style>
  <w:style w:type="paragraph" w:customStyle="1" w:styleId="FD46E0F0125943748FAF3AA179EFBBF13">
    <w:name w:val="FD46E0F0125943748FAF3AA179EFBBF13"/>
    <w:rsid w:val="00FC577E"/>
    <w:rPr>
      <w:rFonts w:eastAsiaTheme="minorHAnsi"/>
      <w:lang w:eastAsia="en-US"/>
    </w:rPr>
  </w:style>
  <w:style w:type="paragraph" w:customStyle="1" w:styleId="5AD53B10E7C94123B2270FDF0B8F91673">
    <w:name w:val="5AD53B10E7C94123B2270FDF0B8F91673"/>
    <w:rsid w:val="00FC577E"/>
    <w:rPr>
      <w:rFonts w:eastAsiaTheme="minorHAnsi"/>
      <w:lang w:eastAsia="en-US"/>
    </w:rPr>
  </w:style>
  <w:style w:type="paragraph" w:customStyle="1" w:styleId="A3F3E033C678478FB7D83CD6F7B7ED6B3">
    <w:name w:val="A3F3E033C678478FB7D83CD6F7B7ED6B3"/>
    <w:rsid w:val="00FC577E"/>
    <w:rPr>
      <w:rFonts w:eastAsiaTheme="minorHAnsi"/>
      <w:lang w:eastAsia="en-US"/>
    </w:rPr>
  </w:style>
  <w:style w:type="paragraph" w:customStyle="1" w:styleId="7FA2294163E34263B79B2A94956621BC3">
    <w:name w:val="7FA2294163E34263B79B2A94956621BC3"/>
    <w:rsid w:val="00FC577E"/>
    <w:rPr>
      <w:rFonts w:eastAsiaTheme="minorHAnsi"/>
      <w:lang w:eastAsia="en-US"/>
    </w:rPr>
  </w:style>
  <w:style w:type="paragraph" w:customStyle="1" w:styleId="DE0ED0032E8D46EF8094AEC19324DEB33">
    <w:name w:val="DE0ED0032E8D46EF8094AEC19324DEB33"/>
    <w:rsid w:val="00FC577E"/>
    <w:rPr>
      <w:rFonts w:eastAsiaTheme="minorHAnsi"/>
      <w:lang w:eastAsia="en-US"/>
    </w:rPr>
  </w:style>
  <w:style w:type="paragraph" w:customStyle="1" w:styleId="C484ED8FED344467917440331F9FF26A3">
    <w:name w:val="C484ED8FED344467917440331F9FF26A3"/>
    <w:rsid w:val="00FC577E"/>
    <w:rPr>
      <w:rFonts w:eastAsiaTheme="minorHAnsi"/>
      <w:lang w:eastAsia="en-US"/>
    </w:rPr>
  </w:style>
  <w:style w:type="paragraph" w:customStyle="1" w:styleId="016A10CC60D74A28BCF42CAD6A17C9213">
    <w:name w:val="016A10CC60D74A28BCF42CAD6A17C9213"/>
    <w:rsid w:val="00FC577E"/>
    <w:rPr>
      <w:rFonts w:eastAsiaTheme="minorHAnsi"/>
      <w:lang w:eastAsia="en-US"/>
    </w:rPr>
  </w:style>
  <w:style w:type="paragraph" w:customStyle="1" w:styleId="74F7FC64445E4B2382CA59919E781E8F3">
    <w:name w:val="74F7FC64445E4B2382CA59919E781E8F3"/>
    <w:rsid w:val="00FC577E"/>
    <w:rPr>
      <w:rFonts w:eastAsiaTheme="minorHAnsi"/>
      <w:lang w:eastAsia="en-US"/>
    </w:rPr>
  </w:style>
  <w:style w:type="paragraph" w:customStyle="1" w:styleId="F31F7EF654C44EBA9E823CEA6F8F5FF83">
    <w:name w:val="F31F7EF654C44EBA9E823CEA6F8F5FF83"/>
    <w:rsid w:val="00FC577E"/>
    <w:rPr>
      <w:rFonts w:eastAsiaTheme="minorHAnsi"/>
      <w:lang w:eastAsia="en-US"/>
    </w:rPr>
  </w:style>
  <w:style w:type="paragraph" w:customStyle="1" w:styleId="04C4F70CA8F5453C84C4405DDDF7FED03">
    <w:name w:val="04C4F70CA8F5453C84C4405DDDF7FED03"/>
    <w:rsid w:val="00FC577E"/>
    <w:rPr>
      <w:rFonts w:eastAsiaTheme="minorHAnsi"/>
      <w:lang w:eastAsia="en-US"/>
    </w:rPr>
  </w:style>
  <w:style w:type="paragraph" w:customStyle="1" w:styleId="B850C0AB3F994F9688DC8653DA022F651">
    <w:name w:val="B850C0AB3F994F9688DC8653DA022F651"/>
    <w:rsid w:val="00FC577E"/>
    <w:rPr>
      <w:rFonts w:eastAsiaTheme="minorHAnsi"/>
      <w:lang w:eastAsia="en-US"/>
    </w:rPr>
  </w:style>
  <w:style w:type="paragraph" w:customStyle="1" w:styleId="A62E9D411A6C404B9DC670AFAABF90627">
    <w:name w:val="A62E9D411A6C404B9DC670AFAABF90627"/>
    <w:rsid w:val="00FC577E"/>
    <w:rPr>
      <w:rFonts w:eastAsiaTheme="minorHAnsi"/>
      <w:lang w:eastAsia="en-US"/>
    </w:rPr>
  </w:style>
  <w:style w:type="paragraph" w:customStyle="1" w:styleId="06D87844606D45DDBBBB1243DD5ED98F4">
    <w:name w:val="06D87844606D45DDBBBB1243DD5ED98F4"/>
    <w:rsid w:val="00FC577E"/>
    <w:rPr>
      <w:rFonts w:eastAsiaTheme="minorHAnsi"/>
      <w:lang w:eastAsia="en-US"/>
    </w:rPr>
  </w:style>
  <w:style w:type="paragraph" w:customStyle="1" w:styleId="54825879407B4DC3B73DD80BDD53B4EB4">
    <w:name w:val="54825879407B4DC3B73DD80BDD53B4EB4"/>
    <w:rsid w:val="00FC577E"/>
    <w:rPr>
      <w:rFonts w:eastAsiaTheme="minorHAnsi"/>
      <w:lang w:eastAsia="en-US"/>
    </w:rPr>
  </w:style>
  <w:style w:type="paragraph" w:customStyle="1" w:styleId="811E085D578E4E85813E1EDCBB01C4904">
    <w:name w:val="811E085D578E4E85813E1EDCBB01C4904"/>
    <w:rsid w:val="00FC577E"/>
    <w:rPr>
      <w:rFonts w:eastAsiaTheme="minorHAnsi"/>
      <w:lang w:eastAsia="en-US"/>
    </w:rPr>
  </w:style>
  <w:style w:type="paragraph" w:customStyle="1" w:styleId="8468605C6D824177B61DBB0ED766931E4">
    <w:name w:val="8468605C6D824177B61DBB0ED766931E4"/>
    <w:rsid w:val="00FC577E"/>
    <w:rPr>
      <w:rFonts w:eastAsiaTheme="minorHAnsi"/>
      <w:lang w:eastAsia="en-US"/>
    </w:rPr>
  </w:style>
  <w:style w:type="paragraph" w:customStyle="1" w:styleId="E610314A91E844DB8A7D6188E76910147">
    <w:name w:val="E610314A91E844DB8A7D6188E76910147"/>
    <w:rsid w:val="00FC577E"/>
    <w:rPr>
      <w:rFonts w:eastAsiaTheme="minorHAnsi"/>
      <w:lang w:eastAsia="en-US"/>
    </w:rPr>
  </w:style>
  <w:style w:type="paragraph" w:customStyle="1" w:styleId="0E28E58322AC48B49AB84A12C1AEBCE14">
    <w:name w:val="0E28E58322AC48B49AB84A12C1AEBCE14"/>
    <w:rsid w:val="00FC577E"/>
    <w:rPr>
      <w:rFonts w:eastAsiaTheme="minorHAnsi"/>
      <w:lang w:eastAsia="en-US"/>
    </w:rPr>
  </w:style>
  <w:style w:type="paragraph" w:customStyle="1" w:styleId="AE2B15C6ECD04545AD659F7127C3E8787">
    <w:name w:val="AE2B15C6ECD04545AD659F7127C3E8787"/>
    <w:rsid w:val="00FC577E"/>
    <w:rPr>
      <w:rFonts w:eastAsiaTheme="minorHAnsi"/>
      <w:lang w:eastAsia="en-US"/>
    </w:rPr>
  </w:style>
  <w:style w:type="paragraph" w:customStyle="1" w:styleId="24B8667E1C7746DD9679097D25FFB88C7">
    <w:name w:val="24B8667E1C7746DD9679097D25FFB88C7"/>
    <w:rsid w:val="00FC577E"/>
    <w:rPr>
      <w:rFonts w:eastAsiaTheme="minorHAnsi"/>
      <w:lang w:eastAsia="en-US"/>
    </w:rPr>
  </w:style>
  <w:style w:type="paragraph" w:customStyle="1" w:styleId="663F261677F54EFBACD523B3D58EC67D7">
    <w:name w:val="663F261677F54EFBACD523B3D58EC67D7"/>
    <w:rsid w:val="00FC577E"/>
    <w:rPr>
      <w:rFonts w:eastAsiaTheme="minorHAnsi"/>
      <w:lang w:eastAsia="en-US"/>
    </w:rPr>
  </w:style>
  <w:style w:type="paragraph" w:customStyle="1" w:styleId="AB61ABEB8AC4471AA23027AD27BE2F0F4">
    <w:name w:val="AB61ABEB8AC4471AA23027AD27BE2F0F4"/>
    <w:rsid w:val="00FC577E"/>
    <w:rPr>
      <w:rFonts w:eastAsiaTheme="minorHAnsi"/>
      <w:lang w:eastAsia="en-US"/>
    </w:rPr>
  </w:style>
  <w:style w:type="paragraph" w:customStyle="1" w:styleId="1C517943C1154D22A53DA3E89309DAB74">
    <w:name w:val="1C517943C1154D22A53DA3E89309DAB74"/>
    <w:rsid w:val="00FC577E"/>
    <w:rPr>
      <w:rFonts w:eastAsiaTheme="minorHAnsi"/>
      <w:lang w:eastAsia="en-US"/>
    </w:rPr>
  </w:style>
  <w:style w:type="paragraph" w:customStyle="1" w:styleId="AD3CFDDDF331488F8D3008B0834C82204">
    <w:name w:val="AD3CFDDDF331488F8D3008B0834C82204"/>
    <w:rsid w:val="00FC577E"/>
    <w:rPr>
      <w:rFonts w:eastAsiaTheme="minorHAnsi"/>
      <w:lang w:eastAsia="en-US"/>
    </w:rPr>
  </w:style>
  <w:style w:type="paragraph" w:customStyle="1" w:styleId="75A5C3B9607F4BC2824B2049B0C3B4264">
    <w:name w:val="75A5C3B9607F4BC2824B2049B0C3B4264"/>
    <w:rsid w:val="00FC577E"/>
    <w:rPr>
      <w:rFonts w:eastAsiaTheme="minorHAnsi"/>
      <w:lang w:eastAsia="en-US"/>
    </w:rPr>
  </w:style>
  <w:style w:type="paragraph" w:customStyle="1" w:styleId="D01F61D6AACB46EF9A80EEE3E3F8223A4">
    <w:name w:val="D01F61D6AACB46EF9A80EEE3E3F8223A4"/>
    <w:rsid w:val="00FC577E"/>
    <w:rPr>
      <w:rFonts w:eastAsiaTheme="minorHAnsi"/>
      <w:lang w:eastAsia="en-US"/>
    </w:rPr>
  </w:style>
  <w:style w:type="paragraph" w:customStyle="1" w:styleId="4C66A26E646743CBAEA2E21D207B4F644">
    <w:name w:val="4C66A26E646743CBAEA2E21D207B4F644"/>
    <w:rsid w:val="00FC577E"/>
    <w:rPr>
      <w:rFonts w:eastAsiaTheme="minorHAnsi"/>
      <w:lang w:eastAsia="en-US"/>
    </w:rPr>
  </w:style>
  <w:style w:type="paragraph" w:customStyle="1" w:styleId="05AEDDCB4FA34435B99FB4D1A97F619D4">
    <w:name w:val="05AEDDCB4FA34435B99FB4D1A97F619D4"/>
    <w:rsid w:val="00FC577E"/>
    <w:rPr>
      <w:rFonts w:eastAsiaTheme="minorHAnsi"/>
      <w:lang w:eastAsia="en-US"/>
    </w:rPr>
  </w:style>
  <w:style w:type="paragraph" w:customStyle="1" w:styleId="8EAF4C18A12A4BC7B577FD570D35C7B14">
    <w:name w:val="8EAF4C18A12A4BC7B577FD570D35C7B14"/>
    <w:rsid w:val="00FC577E"/>
    <w:rPr>
      <w:rFonts w:eastAsiaTheme="minorHAnsi"/>
      <w:lang w:eastAsia="en-US"/>
    </w:rPr>
  </w:style>
  <w:style w:type="paragraph" w:customStyle="1" w:styleId="21A9B890301542258623BB0755CEEE6B4">
    <w:name w:val="21A9B890301542258623BB0755CEEE6B4"/>
    <w:rsid w:val="00FC577E"/>
    <w:rPr>
      <w:rFonts w:eastAsiaTheme="minorHAnsi"/>
      <w:lang w:eastAsia="en-US"/>
    </w:rPr>
  </w:style>
  <w:style w:type="paragraph" w:customStyle="1" w:styleId="72043F540DB4462BAED23F2033AAC4684">
    <w:name w:val="72043F540DB4462BAED23F2033AAC4684"/>
    <w:rsid w:val="00FC577E"/>
    <w:rPr>
      <w:rFonts w:eastAsiaTheme="minorHAnsi"/>
      <w:lang w:eastAsia="en-US"/>
    </w:rPr>
  </w:style>
  <w:style w:type="paragraph" w:customStyle="1" w:styleId="61B5ACDD7DBE438397B5FD3F56C593AB4">
    <w:name w:val="61B5ACDD7DBE438397B5FD3F56C593AB4"/>
    <w:rsid w:val="00FC577E"/>
    <w:rPr>
      <w:rFonts w:eastAsiaTheme="minorHAnsi"/>
      <w:lang w:eastAsia="en-US"/>
    </w:rPr>
  </w:style>
  <w:style w:type="paragraph" w:customStyle="1" w:styleId="36B8C88AFD1A44C4B5A112127ACB59224">
    <w:name w:val="36B8C88AFD1A44C4B5A112127ACB59224"/>
    <w:rsid w:val="00FC577E"/>
    <w:rPr>
      <w:rFonts w:eastAsiaTheme="minorHAnsi"/>
      <w:lang w:eastAsia="en-US"/>
    </w:rPr>
  </w:style>
  <w:style w:type="paragraph" w:customStyle="1" w:styleId="D20D2CE488E94759998457655D5694D14">
    <w:name w:val="D20D2CE488E94759998457655D5694D14"/>
    <w:rsid w:val="00FC577E"/>
    <w:rPr>
      <w:rFonts w:eastAsiaTheme="minorHAnsi"/>
      <w:lang w:eastAsia="en-US"/>
    </w:rPr>
  </w:style>
  <w:style w:type="paragraph" w:customStyle="1" w:styleId="621B63D8B781488285EB192E6ABD932A4">
    <w:name w:val="621B63D8B781488285EB192E6ABD932A4"/>
    <w:rsid w:val="00FC577E"/>
    <w:rPr>
      <w:rFonts w:eastAsiaTheme="minorHAnsi"/>
      <w:lang w:eastAsia="en-US"/>
    </w:rPr>
  </w:style>
  <w:style w:type="paragraph" w:customStyle="1" w:styleId="7BC80F0C80564AEDB2A937DADB55A7544">
    <w:name w:val="7BC80F0C80564AEDB2A937DADB55A7544"/>
    <w:rsid w:val="00FC577E"/>
    <w:rPr>
      <w:rFonts w:eastAsiaTheme="minorHAnsi"/>
      <w:lang w:eastAsia="en-US"/>
    </w:rPr>
  </w:style>
  <w:style w:type="paragraph" w:customStyle="1" w:styleId="D7E9228CBF674A4AAA284CCA74714A2E4">
    <w:name w:val="D7E9228CBF674A4AAA284CCA74714A2E4"/>
    <w:rsid w:val="00FC577E"/>
    <w:rPr>
      <w:rFonts w:eastAsiaTheme="minorHAnsi"/>
      <w:lang w:eastAsia="en-US"/>
    </w:rPr>
  </w:style>
  <w:style w:type="paragraph" w:customStyle="1" w:styleId="9C60F371035F40DA9C7D5CED2A69215B4">
    <w:name w:val="9C60F371035F40DA9C7D5CED2A69215B4"/>
    <w:rsid w:val="00FC577E"/>
    <w:rPr>
      <w:rFonts w:eastAsiaTheme="minorHAnsi"/>
      <w:lang w:eastAsia="en-US"/>
    </w:rPr>
  </w:style>
  <w:style w:type="paragraph" w:customStyle="1" w:styleId="BF1E879CBCA94E4E903628BB8CAF93154">
    <w:name w:val="BF1E879CBCA94E4E903628BB8CAF93154"/>
    <w:rsid w:val="00FC577E"/>
    <w:rPr>
      <w:rFonts w:eastAsiaTheme="minorHAnsi"/>
      <w:lang w:eastAsia="en-US"/>
    </w:rPr>
  </w:style>
  <w:style w:type="paragraph" w:customStyle="1" w:styleId="A13CA9548C2242E8A8EA4DC0286857A84">
    <w:name w:val="A13CA9548C2242E8A8EA4DC0286857A84"/>
    <w:rsid w:val="00FC577E"/>
    <w:rPr>
      <w:rFonts w:eastAsiaTheme="minorHAnsi"/>
      <w:lang w:eastAsia="en-US"/>
    </w:rPr>
  </w:style>
  <w:style w:type="paragraph" w:customStyle="1" w:styleId="FD46E0F0125943748FAF3AA179EFBBF14">
    <w:name w:val="FD46E0F0125943748FAF3AA179EFBBF14"/>
    <w:rsid w:val="00FC577E"/>
    <w:rPr>
      <w:rFonts w:eastAsiaTheme="minorHAnsi"/>
      <w:lang w:eastAsia="en-US"/>
    </w:rPr>
  </w:style>
  <w:style w:type="paragraph" w:customStyle="1" w:styleId="5AD53B10E7C94123B2270FDF0B8F91674">
    <w:name w:val="5AD53B10E7C94123B2270FDF0B8F91674"/>
    <w:rsid w:val="00FC577E"/>
    <w:rPr>
      <w:rFonts w:eastAsiaTheme="minorHAnsi"/>
      <w:lang w:eastAsia="en-US"/>
    </w:rPr>
  </w:style>
  <w:style w:type="paragraph" w:customStyle="1" w:styleId="A3F3E033C678478FB7D83CD6F7B7ED6B4">
    <w:name w:val="A3F3E033C678478FB7D83CD6F7B7ED6B4"/>
    <w:rsid w:val="00FC577E"/>
    <w:rPr>
      <w:rFonts w:eastAsiaTheme="minorHAnsi"/>
      <w:lang w:eastAsia="en-US"/>
    </w:rPr>
  </w:style>
  <w:style w:type="paragraph" w:customStyle="1" w:styleId="7FA2294163E34263B79B2A94956621BC4">
    <w:name w:val="7FA2294163E34263B79B2A94956621BC4"/>
    <w:rsid w:val="00FC577E"/>
    <w:rPr>
      <w:rFonts w:eastAsiaTheme="minorHAnsi"/>
      <w:lang w:eastAsia="en-US"/>
    </w:rPr>
  </w:style>
  <w:style w:type="paragraph" w:customStyle="1" w:styleId="DE0ED0032E8D46EF8094AEC19324DEB34">
    <w:name w:val="DE0ED0032E8D46EF8094AEC19324DEB34"/>
    <w:rsid w:val="00FC577E"/>
    <w:rPr>
      <w:rFonts w:eastAsiaTheme="minorHAnsi"/>
      <w:lang w:eastAsia="en-US"/>
    </w:rPr>
  </w:style>
  <w:style w:type="paragraph" w:customStyle="1" w:styleId="C484ED8FED344467917440331F9FF26A4">
    <w:name w:val="C484ED8FED344467917440331F9FF26A4"/>
    <w:rsid w:val="00FC577E"/>
    <w:rPr>
      <w:rFonts w:eastAsiaTheme="minorHAnsi"/>
      <w:lang w:eastAsia="en-US"/>
    </w:rPr>
  </w:style>
  <w:style w:type="paragraph" w:customStyle="1" w:styleId="016A10CC60D74A28BCF42CAD6A17C9214">
    <w:name w:val="016A10CC60D74A28BCF42CAD6A17C9214"/>
    <w:rsid w:val="00FC577E"/>
    <w:rPr>
      <w:rFonts w:eastAsiaTheme="minorHAnsi"/>
      <w:lang w:eastAsia="en-US"/>
    </w:rPr>
  </w:style>
  <w:style w:type="paragraph" w:customStyle="1" w:styleId="74F7FC64445E4B2382CA59919E781E8F4">
    <w:name w:val="74F7FC64445E4B2382CA59919E781E8F4"/>
    <w:rsid w:val="00FC577E"/>
    <w:rPr>
      <w:rFonts w:eastAsiaTheme="minorHAnsi"/>
      <w:lang w:eastAsia="en-US"/>
    </w:rPr>
  </w:style>
  <w:style w:type="paragraph" w:customStyle="1" w:styleId="F31F7EF654C44EBA9E823CEA6F8F5FF84">
    <w:name w:val="F31F7EF654C44EBA9E823CEA6F8F5FF84"/>
    <w:rsid w:val="00FC577E"/>
    <w:rPr>
      <w:rFonts w:eastAsiaTheme="minorHAnsi"/>
      <w:lang w:eastAsia="en-US"/>
    </w:rPr>
  </w:style>
  <w:style w:type="paragraph" w:customStyle="1" w:styleId="04C4F70CA8F5453C84C4405DDDF7FED04">
    <w:name w:val="04C4F70CA8F5453C84C4405DDDF7FED04"/>
    <w:rsid w:val="00FC577E"/>
    <w:rPr>
      <w:rFonts w:eastAsiaTheme="minorHAnsi"/>
      <w:lang w:eastAsia="en-US"/>
    </w:rPr>
  </w:style>
  <w:style w:type="paragraph" w:customStyle="1" w:styleId="379A79C604494F10A13D5F3525083D4E">
    <w:name w:val="379A79C604494F10A13D5F3525083D4E"/>
    <w:rsid w:val="00FC577E"/>
    <w:rPr>
      <w:rFonts w:eastAsiaTheme="minorHAnsi"/>
      <w:lang w:eastAsia="en-US"/>
    </w:rPr>
  </w:style>
  <w:style w:type="paragraph" w:customStyle="1" w:styleId="B850C0AB3F994F9688DC8653DA022F652">
    <w:name w:val="B850C0AB3F994F9688DC8653DA022F652"/>
    <w:rsid w:val="00FC577E"/>
    <w:rPr>
      <w:rFonts w:eastAsiaTheme="minorHAnsi"/>
      <w:lang w:eastAsia="en-US"/>
    </w:rPr>
  </w:style>
  <w:style w:type="paragraph" w:customStyle="1" w:styleId="A62E9D411A6C404B9DC670AFAABF90628">
    <w:name w:val="A62E9D411A6C404B9DC670AFAABF90628"/>
    <w:rsid w:val="00FC577E"/>
    <w:rPr>
      <w:rFonts w:eastAsiaTheme="minorHAnsi"/>
      <w:lang w:eastAsia="en-US"/>
    </w:rPr>
  </w:style>
  <w:style w:type="paragraph" w:customStyle="1" w:styleId="06D87844606D45DDBBBB1243DD5ED98F5">
    <w:name w:val="06D87844606D45DDBBBB1243DD5ED98F5"/>
    <w:rsid w:val="00FC577E"/>
    <w:rPr>
      <w:rFonts w:eastAsiaTheme="minorHAnsi"/>
      <w:lang w:eastAsia="en-US"/>
    </w:rPr>
  </w:style>
  <w:style w:type="paragraph" w:customStyle="1" w:styleId="54825879407B4DC3B73DD80BDD53B4EB5">
    <w:name w:val="54825879407B4DC3B73DD80BDD53B4EB5"/>
    <w:rsid w:val="00FC577E"/>
    <w:rPr>
      <w:rFonts w:eastAsiaTheme="minorHAnsi"/>
      <w:lang w:eastAsia="en-US"/>
    </w:rPr>
  </w:style>
  <w:style w:type="paragraph" w:customStyle="1" w:styleId="811E085D578E4E85813E1EDCBB01C4905">
    <w:name w:val="811E085D578E4E85813E1EDCBB01C4905"/>
    <w:rsid w:val="00FC577E"/>
    <w:rPr>
      <w:rFonts w:eastAsiaTheme="minorHAnsi"/>
      <w:lang w:eastAsia="en-US"/>
    </w:rPr>
  </w:style>
  <w:style w:type="paragraph" w:customStyle="1" w:styleId="8468605C6D824177B61DBB0ED766931E5">
    <w:name w:val="8468605C6D824177B61DBB0ED766931E5"/>
    <w:rsid w:val="00FC577E"/>
    <w:rPr>
      <w:rFonts w:eastAsiaTheme="minorHAnsi"/>
      <w:lang w:eastAsia="en-US"/>
    </w:rPr>
  </w:style>
  <w:style w:type="paragraph" w:customStyle="1" w:styleId="E610314A91E844DB8A7D6188E76910148">
    <w:name w:val="E610314A91E844DB8A7D6188E76910148"/>
    <w:rsid w:val="00FC577E"/>
    <w:rPr>
      <w:rFonts w:eastAsiaTheme="minorHAnsi"/>
      <w:lang w:eastAsia="en-US"/>
    </w:rPr>
  </w:style>
  <w:style w:type="paragraph" w:customStyle="1" w:styleId="0E28E58322AC48B49AB84A12C1AEBCE15">
    <w:name w:val="0E28E58322AC48B49AB84A12C1AEBCE15"/>
    <w:rsid w:val="00FC577E"/>
    <w:rPr>
      <w:rFonts w:eastAsiaTheme="minorHAnsi"/>
      <w:lang w:eastAsia="en-US"/>
    </w:rPr>
  </w:style>
  <w:style w:type="paragraph" w:customStyle="1" w:styleId="AE2B15C6ECD04545AD659F7127C3E8788">
    <w:name w:val="AE2B15C6ECD04545AD659F7127C3E8788"/>
    <w:rsid w:val="00FC577E"/>
    <w:rPr>
      <w:rFonts w:eastAsiaTheme="minorHAnsi"/>
      <w:lang w:eastAsia="en-US"/>
    </w:rPr>
  </w:style>
  <w:style w:type="paragraph" w:customStyle="1" w:styleId="24B8667E1C7746DD9679097D25FFB88C8">
    <w:name w:val="24B8667E1C7746DD9679097D25FFB88C8"/>
    <w:rsid w:val="00FC577E"/>
    <w:rPr>
      <w:rFonts w:eastAsiaTheme="minorHAnsi"/>
      <w:lang w:eastAsia="en-US"/>
    </w:rPr>
  </w:style>
  <w:style w:type="paragraph" w:customStyle="1" w:styleId="663F261677F54EFBACD523B3D58EC67D8">
    <w:name w:val="663F261677F54EFBACD523B3D58EC67D8"/>
    <w:rsid w:val="00FC577E"/>
    <w:rPr>
      <w:rFonts w:eastAsiaTheme="minorHAnsi"/>
      <w:lang w:eastAsia="en-US"/>
    </w:rPr>
  </w:style>
  <w:style w:type="paragraph" w:customStyle="1" w:styleId="AB61ABEB8AC4471AA23027AD27BE2F0F5">
    <w:name w:val="AB61ABEB8AC4471AA23027AD27BE2F0F5"/>
    <w:rsid w:val="00FC577E"/>
    <w:rPr>
      <w:rFonts w:eastAsiaTheme="minorHAnsi"/>
      <w:lang w:eastAsia="en-US"/>
    </w:rPr>
  </w:style>
  <w:style w:type="paragraph" w:customStyle="1" w:styleId="1C517943C1154D22A53DA3E89309DAB75">
    <w:name w:val="1C517943C1154D22A53DA3E89309DAB75"/>
    <w:rsid w:val="00FC577E"/>
    <w:rPr>
      <w:rFonts w:eastAsiaTheme="minorHAnsi"/>
      <w:lang w:eastAsia="en-US"/>
    </w:rPr>
  </w:style>
  <w:style w:type="paragraph" w:customStyle="1" w:styleId="AD3CFDDDF331488F8D3008B0834C82205">
    <w:name w:val="AD3CFDDDF331488F8D3008B0834C82205"/>
    <w:rsid w:val="00FC577E"/>
    <w:rPr>
      <w:rFonts w:eastAsiaTheme="minorHAnsi"/>
      <w:lang w:eastAsia="en-US"/>
    </w:rPr>
  </w:style>
  <w:style w:type="paragraph" w:customStyle="1" w:styleId="75A5C3B9607F4BC2824B2049B0C3B4265">
    <w:name w:val="75A5C3B9607F4BC2824B2049B0C3B4265"/>
    <w:rsid w:val="00FC577E"/>
    <w:rPr>
      <w:rFonts w:eastAsiaTheme="minorHAnsi"/>
      <w:lang w:eastAsia="en-US"/>
    </w:rPr>
  </w:style>
  <w:style w:type="paragraph" w:customStyle="1" w:styleId="D01F61D6AACB46EF9A80EEE3E3F8223A5">
    <w:name w:val="D01F61D6AACB46EF9A80EEE3E3F8223A5"/>
    <w:rsid w:val="00FC577E"/>
    <w:rPr>
      <w:rFonts w:eastAsiaTheme="minorHAnsi"/>
      <w:lang w:eastAsia="en-US"/>
    </w:rPr>
  </w:style>
  <w:style w:type="paragraph" w:customStyle="1" w:styleId="4C66A26E646743CBAEA2E21D207B4F645">
    <w:name w:val="4C66A26E646743CBAEA2E21D207B4F645"/>
    <w:rsid w:val="00FC577E"/>
    <w:rPr>
      <w:rFonts w:eastAsiaTheme="minorHAnsi"/>
      <w:lang w:eastAsia="en-US"/>
    </w:rPr>
  </w:style>
  <w:style w:type="paragraph" w:customStyle="1" w:styleId="05AEDDCB4FA34435B99FB4D1A97F619D5">
    <w:name w:val="05AEDDCB4FA34435B99FB4D1A97F619D5"/>
    <w:rsid w:val="00FC577E"/>
    <w:rPr>
      <w:rFonts w:eastAsiaTheme="minorHAnsi"/>
      <w:lang w:eastAsia="en-US"/>
    </w:rPr>
  </w:style>
  <w:style w:type="paragraph" w:customStyle="1" w:styleId="8EAF4C18A12A4BC7B577FD570D35C7B15">
    <w:name w:val="8EAF4C18A12A4BC7B577FD570D35C7B15"/>
    <w:rsid w:val="00FC577E"/>
    <w:rPr>
      <w:rFonts w:eastAsiaTheme="minorHAnsi"/>
      <w:lang w:eastAsia="en-US"/>
    </w:rPr>
  </w:style>
  <w:style w:type="paragraph" w:customStyle="1" w:styleId="21A9B890301542258623BB0755CEEE6B5">
    <w:name w:val="21A9B890301542258623BB0755CEEE6B5"/>
    <w:rsid w:val="00FC577E"/>
    <w:rPr>
      <w:rFonts w:eastAsiaTheme="minorHAnsi"/>
      <w:lang w:eastAsia="en-US"/>
    </w:rPr>
  </w:style>
  <w:style w:type="paragraph" w:customStyle="1" w:styleId="72043F540DB4462BAED23F2033AAC4685">
    <w:name w:val="72043F540DB4462BAED23F2033AAC4685"/>
    <w:rsid w:val="00FC577E"/>
    <w:rPr>
      <w:rFonts w:eastAsiaTheme="minorHAnsi"/>
      <w:lang w:eastAsia="en-US"/>
    </w:rPr>
  </w:style>
  <w:style w:type="paragraph" w:customStyle="1" w:styleId="61B5ACDD7DBE438397B5FD3F56C593AB5">
    <w:name w:val="61B5ACDD7DBE438397B5FD3F56C593AB5"/>
    <w:rsid w:val="00FC577E"/>
    <w:rPr>
      <w:rFonts w:eastAsiaTheme="minorHAnsi"/>
      <w:lang w:eastAsia="en-US"/>
    </w:rPr>
  </w:style>
  <w:style w:type="paragraph" w:customStyle="1" w:styleId="36B8C88AFD1A44C4B5A112127ACB59225">
    <w:name w:val="36B8C88AFD1A44C4B5A112127ACB59225"/>
    <w:rsid w:val="00FC577E"/>
    <w:rPr>
      <w:rFonts w:eastAsiaTheme="minorHAnsi"/>
      <w:lang w:eastAsia="en-US"/>
    </w:rPr>
  </w:style>
  <w:style w:type="paragraph" w:customStyle="1" w:styleId="D20D2CE488E94759998457655D5694D15">
    <w:name w:val="D20D2CE488E94759998457655D5694D15"/>
    <w:rsid w:val="00FC577E"/>
    <w:rPr>
      <w:rFonts w:eastAsiaTheme="minorHAnsi"/>
      <w:lang w:eastAsia="en-US"/>
    </w:rPr>
  </w:style>
  <w:style w:type="paragraph" w:customStyle="1" w:styleId="621B63D8B781488285EB192E6ABD932A5">
    <w:name w:val="621B63D8B781488285EB192E6ABD932A5"/>
    <w:rsid w:val="00FC577E"/>
    <w:rPr>
      <w:rFonts w:eastAsiaTheme="minorHAnsi"/>
      <w:lang w:eastAsia="en-US"/>
    </w:rPr>
  </w:style>
  <w:style w:type="paragraph" w:customStyle="1" w:styleId="7BC80F0C80564AEDB2A937DADB55A7545">
    <w:name w:val="7BC80F0C80564AEDB2A937DADB55A7545"/>
    <w:rsid w:val="00FC577E"/>
    <w:rPr>
      <w:rFonts w:eastAsiaTheme="minorHAnsi"/>
      <w:lang w:eastAsia="en-US"/>
    </w:rPr>
  </w:style>
  <w:style w:type="paragraph" w:customStyle="1" w:styleId="D7E9228CBF674A4AAA284CCA74714A2E5">
    <w:name w:val="D7E9228CBF674A4AAA284CCA74714A2E5"/>
    <w:rsid w:val="00FC577E"/>
    <w:rPr>
      <w:rFonts w:eastAsiaTheme="minorHAnsi"/>
      <w:lang w:eastAsia="en-US"/>
    </w:rPr>
  </w:style>
  <w:style w:type="paragraph" w:customStyle="1" w:styleId="9C60F371035F40DA9C7D5CED2A69215B5">
    <w:name w:val="9C60F371035F40DA9C7D5CED2A69215B5"/>
    <w:rsid w:val="00FC577E"/>
    <w:rPr>
      <w:rFonts w:eastAsiaTheme="minorHAnsi"/>
      <w:lang w:eastAsia="en-US"/>
    </w:rPr>
  </w:style>
  <w:style w:type="paragraph" w:customStyle="1" w:styleId="BF1E879CBCA94E4E903628BB8CAF93155">
    <w:name w:val="BF1E879CBCA94E4E903628BB8CAF93155"/>
    <w:rsid w:val="00FC577E"/>
    <w:rPr>
      <w:rFonts w:eastAsiaTheme="minorHAnsi"/>
      <w:lang w:eastAsia="en-US"/>
    </w:rPr>
  </w:style>
  <w:style w:type="paragraph" w:customStyle="1" w:styleId="A13CA9548C2242E8A8EA4DC0286857A85">
    <w:name w:val="A13CA9548C2242E8A8EA4DC0286857A85"/>
    <w:rsid w:val="00FC577E"/>
    <w:rPr>
      <w:rFonts w:eastAsiaTheme="minorHAnsi"/>
      <w:lang w:eastAsia="en-US"/>
    </w:rPr>
  </w:style>
  <w:style w:type="paragraph" w:customStyle="1" w:styleId="FD46E0F0125943748FAF3AA179EFBBF15">
    <w:name w:val="FD46E0F0125943748FAF3AA179EFBBF15"/>
    <w:rsid w:val="00FC577E"/>
    <w:rPr>
      <w:rFonts w:eastAsiaTheme="minorHAnsi"/>
      <w:lang w:eastAsia="en-US"/>
    </w:rPr>
  </w:style>
  <w:style w:type="paragraph" w:customStyle="1" w:styleId="5AD53B10E7C94123B2270FDF0B8F91675">
    <w:name w:val="5AD53B10E7C94123B2270FDF0B8F91675"/>
    <w:rsid w:val="00FC577E"/>
    <w:rPr>
      <w:rFonts w:eastAsiaTheme="minorHAnsi"/>
      <w:lang w:eastAsia="en-US"/>
    </w:rPr>
  </w:style>
  <w:style w:type="paragraph" w:customStyle="1" w:styleId="A3F3E033C678478FB7D83CD6F7B7ED6B5">
    <w:name w:val="A3F3E033C678478FB7D83CD6F7B7ED6B5"/>
    <w:rsid w:val="00FC577E"/>
    <w:rPr>
      <w:rFonts w:eastAsiaTheme="minorHAnsi"/>
      <w:lang w:eastAsia="en-US"/>
    </w:rPr>
  </w:style>
  <w:style w:type="paragraph" w:customStyle="1" w:styleId="7FA2294163E34263B79B2A94956621BC5">
    <w:name w:val="7FA2294163E34263B79B2A94956621BC5"/>
    <w:rsid w:val="00FC577E"/>
    <w:rPr>
      <w:rFonts w:eastAsiaTheme="minorHAnsi"/>
      <w:lang w:eastAsia="en-US"/>
    </w:rPr>
  </w:style>
  <w:style w:type="paragraph" w:customStyle="1" w:styleId="DE0ED0032E8D46EF8094AEC19324DEB35">
    <w:name w:val="DE0ED0032E8D46EF8094AEC19324DEB35"/>
    <w:rsid w:val="00FC577E"/>
    <w:rPr>
      <w:rFonts w:eastAsiaTheme="minorHAnsi"/>
      <w:lang w:eastAsia="en-US"/>
    </w:rPr>
  </w:style>
  <w:style w:type="paragraph" w:customStyle="1" w:styleId="C484ED8FED344467917440331F9FF26A5">
    <w:name w:val="C484ED8FED344467917440331F9FF26A5"/>
    <w:rsid w:val="00FC577E"/>
    <w:rPr>
      <w:rFonts w:eastAsiaTheme="minorHAnsi"/>
      <w:lang w:eastAsia="en-US"/>
    </w:rPr>
  </w:style>
  <w:style w:type="paragraph" w:customStyle="1" w:styleId="016A10CC60D74A28BCF42CAD6A17C9215">
    <w:name w:val="016A10CC60D74A28BCF42CAD6A17C9215"/>
    <w:rsid w:val="00FC577E"/>
    <w:rPr>
      <w:rFonts w:eastAsiaTheme="minorHAnsi"/>
      <w:lang w:eastAsia="en-US"/>
    </w:rPr>
  </w:style>
  <w:style w:type="paragraph" w:customStyle="1" w:styleId="74F7FC64445E4B2382CA59919E781E8F5">
    <w:name w:val="74F7FC64445E4B2382CA59919E781E8F5"/>
    <w:rsid w:val="00FC577E"/>
    <w:rPr>
      <w:rFonts w:eastAsiaTheme="minorHAnsi"/>
      <w:lang w:eastAsia="en-US"/>
    </w:rPr>
  </w:style>
  <w:style w:type="paragraph" w:customStyle="1" w:styleId="F31F7EF654C44EBA9E823CEA6F8F5FF85">
    <w:name w:val="F31F7EF654C44EBA9E823CEA6F8F5FF85"/>
    <w:rsid w:val="00FC577E"/>
    <w:rPr>
      <w:rFonts w:eastAsiaTheme="minorHAnsi"/>
      <w:lang w:eastAsia="en-US"/>
    </w:rPr>
  </w:style>
  <w:style w:type="paragraph" w:customStyle="1" w:styleId="04C4F70CA8F5453C84C4405DDDF7FED05">
    <w:name w:val="04C4F70CA8F5453C84C4405DDDF7FED05"/>
    <w:rsid w:val="00FC577E"/>
    <w:rPr>
      <w:rFonts w:eastAsiaTheme="minorHAnsi"/>
      <w:lang w:eastAsia="en-US"/>
    </w:rPr>
  </w:style>
  <w:style w:type="paragraph" w:customStyle="1" w:styleId="379A79C604494F10A13D5F3525083D4E1">
    <w:name w:val="379A79C604494F10A13D5F3525083D4E1"/>
    <w:rsid w:val="00FC577E"/>
    <w:rPr>
      <w:rFonts w:eastAsiaTheme="minorHAnsi"/>
      <w:lang w:eastAsia="en-US"/>
    </w:rPr>
  </w:style>
  <w:style w:type="paragraph" w:customStyle="1" w:styleId="B850C0AB3F994F9688DC8653DA022F653">
    <w:name w:val="B850C0AB3F994F9688DC8653DA022F653"/>
    <w:rsid w:val="00FC577E"/>
    <w:rPr>
      <w:rFonts w:eastAsiaTheme="minorHAnsi"/>
      <w:lang w:eastAsia="en-US"/>
    </w:rPr>
  </w:style>
  <w:style w:type="paragraph" w:customStyle="1" w:styleId="A62E9D411A6C404B9DC670AFAABF90629">
    <w:name w:val="A62E9D411A6C404B9DC670AFAABF90629"/>
    <w:rsid w:val="00FC577E"/>
    <w:rPr>
      <w:rFonts w:eastAsiaTheme="minorHAnsi"/>
      <w:lang w:eastAsia="en-US"/>
    </w:rPr>
  </w:style>
  <w:style w:type="paragraph" w:customStyle="1" w:styleId="06D87844606D45DDBBBB1243DD5ED98F6">
    <w:name w:val="06D87844606D45DDBBBB1243DD5ED98F6"/>
    <w:rsid w:val="00FC577E"/>
    <w:rPr>
      <w:rFonts w:eastAsiaTheme="minorHAnsi"/>
      <w:lang w:eastAsia="en-US"/>
    </w:rPr>
  </w:style>
  <w:style w:type="paragraph" w:customStyle="1" w:styleId="54825879407B4DC3B73DD80BDD53B4EB6">
    <w:name w:val="54825879407B4DC3B73DD80BDD53B4EB6"/>
    <w:rsid w:val="00FC577E"/>
    <w:rPr>
      <w:rFonts w:eastAsiaTheme="minorHAnsi"/>
      <w:lang w:eastAsia="en-US"/>
    </w:rPr>
  </w:style>
  <w:style w:type="paragraph" w:customStyle="1" w:styleId="811E085D578E4E85813E1EDCBB01C4906">
    <w:name w:val="811E085D578E4E85813E1EDCBB01C4906"/>
    <w:rsid w:val="00FC577E"/>
    <w:rPr>
      <w:rFonts w:eastAsiaTheme="minorHAnsi"/>
      <w:lang w:eastAsia="en-US"/>
    </w:rPr>
  </w:style>
  <w:style w:type="paragraph" w:customStyle="1" w:styleId="8468605C6D824177B61DBB0ED766931E6">
    <w:name w:val="8468605C6D824177B61DBB0ED766931E6"/>
    <w:rsid w:val="00FC577E"/>
    <w:rPr>
      <w:rFonts w:eastAsiaTheme="minorHAnsi"/>
      <w:lang w:eastAsia="en-US"/>
    </w:rPr>
  </w:style>
  <w:style w:type="paragraph" w:customStyle="1" w:styleId="E610314A91E844DB8A7D6188E76910149">
    <w:name w:val="E610314A91E844DB8A7D6188E76910149"/>
    <w:rsid w:val="00FC577E"/>
    <w:rPr>
      <w:rFonts w:eastAsiaTheme="minorHAnsi"/>
      <w:lang w:eastAsia="en-US"/>
    </w:rPr>
  </w:style>
  <w:style w:type="paragraph" w:customStyle="1" w:styleId="0E28E58322AC48B49AB84A12C1AEBCE16">
    <w:name w:val="0E28E58322AC48B49AB84A12C1AEBCE16"/>
    <w:rsid w:val="00FC577E"/>
    <w:rPr>
      <w:rFonts w:eastAsiaTheme="minorHAnsi"/>
      <w:lang w:eastAsia="en-US"/>
    </w:rPr>
  </w:style>
  <w:style w:type="paragraph" w:customStyle="1" w:styleId="AE2B15C6ECD04545AD659F7127C3E8789">
    <w:name w:val="AE2B15C6ECD04545AD659F7127C3E8789"/>
    <w:rsid w:val="00FC577E"/>
    <w:rPr>
      <w:rFonts w:eastAsiaTheme="minorHAnsi"/>
      <w:lang w:eastAsia="en-US"/>
    </w:rPr>
  </w:style>
  <w:style w:type="paragraph" w:customStyle="1" w:styleId="24B8667E1C7746DD9679097D25FFB88C9">
    <w:name w:val="24B8667E1C7746DD9679097D25FFB88C9"/>
    <w:rsid w:val="00FC577E"/>
    <w:rPr>
      <w:rFonts w:eastAsiaTheme="minorHAnsi"/>
      <w:lang w:eastAsia="en-US"/>
    </w:rPr>
  </w:style>
  <w:style w:type="paragraph" w:customStyle="1" w:styleId="663F261677F54EFBACD523B3D58EC67D9">
    <w:name w:val="663F261677F54EFBACD523B3D58EC67D9"/>
    <w:rsid w:val="00FC577E"/>
    <w:rPr>
      <w:rFonts w:eastAsiaTheme="minorHAnsi"/>
      <w:lang w:eastAsia="en-US"/>
    </w:rPr>
  </w:style>
  <w:style w:type="paragraph" w:customStyle="1" w:styleId="AB61ABEB8AC4471AA23027AD27BE2F0F6">
    <w:name w:val="AB61ABEB8AC4471AA23027AD27BE2F0F6"/>
    <w:rsid w:val="00FC577E"/>
    <w:rPr>
      <w:rFonts w:eastAsiaTheme="minorHAnsi"/>
      <w:lang w:eastAsia="en-US"/>
    </w:rPr>
  </w:style>
  <w:style w:type="paragraph" w:customStyle="1" w:styleId="1C517943C1154D22A53DA3E89309DAB76">
    <w:name w:val="1C517943C1154D22A53DA3E89309DAB76"/>
    <w:rsid w:val="00FC577E"/>
    <w:rPr>
      <w:rFonts w:eastAsiaTheme="minorHAnsi"/>
      <w:lang w:eastAsia="en-US"/>
    </w:rPr>
  </w:style>
  <w:style w:type="paragraph" w:customStyle="1" w:styleId="AD3CFDDDF331488F8D3008B0834C82206">
    <w:name w:val="AD3CFDDDF331488F8D3008B0834C82206"/>
    <w:rsid w:val="00FC577E"/>
    <w:rPr>
      <w:rFonts w:eastAsiaTheme="minorHAnsi"/>
      <w:lang w:eastAsia="en-US"/>
    </w:rPr>
  </w:style>
  <w:style w:type="paragraph" w:customStyle="1" w:styleId="75A5C3B9607F4BC2824B2049B0C3B4266">
    <w:name w:val="75A5C3B9607F4BC2824B2049B0C3B4266"/>
    <w:rsid w:val="00FC577E"/>
    <w:rPr>
      <w:rFonts w:eastAsiaTheme="minorHAnsi"/>
      <w:lang w:eastAsia="en-US"/>
    </w:rPr>
  </w:style>
  <w:style w:type="paragraph" w:customStyle="1" w:styleId="D01F61D6AACB46EF9A80EEE3E3F8223A6">
    <w:name w:val="D01F61D6AACB46EF9A80EEE3E3F8223A6"/>
    <w:rsid w:val="00FC577E"/>
    <w:rPr>
      <w:rFonts w:eastAsiaTheme="minorHAnsi"/>
      <w:lang w:eastAsia="en-US"/>
    </w:rPr>
  </w:style>
  <w:style w:type="paragraph" w:customStyle="1" w:styleId="4C66A26E646743CBAEA2E21D207B4F646">
    <w:name w:val="4C66A26E646743CBAEA2E21D207B4F646"/>
    <w:rsid w:val="00FC577E"/>
    <w:rPr>
      <w:rFonts w:eastAsiaTheme="minorHAnsi"/>
      <w:lang w:eastAsia="en-US"/>
    </w:rPr>
  </w:style>
  <w:style w:type="paragraph" w:customStyle="1" w:styleId="05AEDDCB4FA34435B99FB4D1A97F619D6">
    <w:name w:val="05AEDDCB4FA34435B99FB4D1A97F619D6"/>
    <w:rsid w:val="00FC577E"/>
    <w:rPr>
      <w:rFonts w:eastAsiaTheme="minorHAnsi"/>
      <w:lang w:eastAsia="en-US"/>
    </w:rPr>
  </w:style>
  <w:style w:type="paragraph" w:customStyle="1" w:styleId="8EAF4C18A12A4BC7B577FD570D35C7B16">
    <w:name w:val="8EAF4C18A12A4BC7B577FD570D35C7B16"/>
    <w:rsid w:val="00FC577E"/>
    <w:rPr>
      <w:rFonts w:eastAsiaTheme="minorHAnsi"/>
      <w:lang w:eastAsia="en-US"/>
    </w:rPr>
  </w:style>
  <w:style w:type="paragraph" w:customStyle="1" w:styleId="21A9B890301542258623BB0755CEEE6B6">
    <w:name w:val="21A9B890301542258623BB0755CEEE6B6"/>
    <w:rsid w:val="00FC577E"/>
    <w:rPr>
      <w:rFonts w:eastAsiaTheme="minorHAnsi"/>
      <w:lang w:eastAsia="en-US"/>
    </w:rPr>
  </w:style>
  <w:style w:type="paragraph" w:customStyle="1" w:styleId="72043F540DB4462BAED23F2033AAC4686">
    <w:name w:val="72043F540DB4462BAED23F2033AAC4686"/>
    <w:rsid w:val="00FC577E"/>
    <w:rPr>
      <w:rFonts w:eastAsiaTheme="minorHAnsi"/>
      <w:lang w:eastAsia="en-US"/>
    </w:rPr>
  </w:style>
  <w:style w:type="paragraph" w:customStyle="1" w:styleId="61B5ACDD7DBE438397B5FD3F56C593AB6">
    <w:name w:val="61B5ACDD7DBE438397B5FD3F56C593AB6"/>
    <w:rsid w:val="00FC577E"/>
    <w:rPr>
      <w:rFonts w:eastAsiaTheme="minorHAnsi"/>
      <w:lang w:eastAsia="en-US"/>
    </w:rPr>
  </w:style>
  <w:style w:type="paragraph" w:customStyle="1" w:styleId="36B8C88AFD1A44C4B5A112127ACB59226">
    <w:name w:val="36B8C88AFD1A44C4B5A112127ACB59226"/>
    <w:rsid w:val="00FC577E"/>
    <w:rPr>
      <w:rFonts w:eastAsiaTheme="minorHAnsi"/>
      <w:lang w:eastAsia="en-US"/>
    </w:rPr>
  </w:style>
  <w:style w:type="paragraph" w:customStyle="1" w:styleId="D20D2CE488E94759998457655D5694D16">
    <w:name w:val="D20D2CE488E94759998457655D5694D16"/>
    <w:rsid w:val="00FC577E"/>
    <w:rPr>
      <w:rFonts w:eastAsiaTheme="minorHAnsi"/>
      <w:lang w:eastAsia="en-US"/>
    </w:rPr>
  </w:style>
  <w:style w:type="paragraph" w:customStyle="1" w:styleId="621B63D8B781488285EB192E6ABD932A6">
    <w:name w:val="621B63D8B781488285EB192E6ABD932A6"/>
    <w:rsid w:val="00FC577E"/>
    <w:rPr>
      <w:rFonts w:eastAsiaTheme="minorHAnsi"/>
      <w:lang w:eastAsia="en-US"/>
    </w:rPr>
  </w:style>
  <w:style w:type="paragraph" w:customStyle="1" w:styleId="7BC80F0C80564AEDB2A937DADB55A7546">
    <w:name w:val="7BC80F0C80564AEDB2A937DADB55A7546"/>
    <w:rsid w:val="00FC577E"/>
    <w:rPr>
      <w:rFonts w:eastAsiaTheme="minorHAnsi"/>
      <w:lang w:eastAsia="en-US"/>
    </w:rPr>
  </w:style>
  <w:style w:type="paragraph" w:customStyle="1" w:styleId="D7E9228CBF674A4AAA284CCA74714A2E6">
    <w:name w:val="D7E9228CBF674A4AAA284CCA74714A2E6"/>
    <w:rsid w:val="00FC577E"/>
    <w:rPr>
      <w:rFonts w:eastAsiaTheme="minorHAnsi"/>
      <w:lang w:eastAsia="en-US"/>
    </w:rPr>
  </w:style>
  <w:style w:type="paragraph" w:customStyle="1" w:styleId="9C60F371035F40DA9C7D5CED2A69215B6">
    <w:name w:val="9C60F371035F40DA9C7D5CED2A69215B6"/>
    <w:rsid w:val="00FC577E"/>
    <w:rPr>
      <w:rFonts w:eastAsiaTheme="minorHAnsi"/>
      <w:lang w:eastAsia="en-US"/>
    </w:rPr>
  </w:style>
  <w:style w:type="paragraph" w:customStyle="1" w:styleId="BF1E879CBCA94E4E903628BB8CAF93156">
    <w:name w:val="BF1E879CBCA94E4E903628BB8CAF93156"/>
    <w:rsid w:val="00FC577E"/>
    <w:rPr>
      <w:rFonts w:eastAsiaTheme="minorHAnsi"/>
      <w:lang w:eastAsia="en-US"/>
    </w:rPr>
  </w:style>
  <w:style w:type="paragraph" w:customStyle="1" w:styleId="A13CA9548C2242E8A8EA4DC0286857A86">
    <w:name w:val="A13CA9548C2242E8A8EA4DC0286857A86"/>
    <w:rsid w:val="00FC577E"/>
    <w:rPr>
      <w:rFonts w:eastAsiaTheme="minorHAnsi"/>
      <w:lang w:eastAsia="en-US"/>
    </w:rPr>
  </w:style>
  <w:style w:type="paragraph" w:customStyle="1" w:styleId="FD46E0F0125943748FAF3AA179EFBBF16">
    <w:name w:val="FD46E0F0125943748FAF3AA179EFBBF16"/>
    <w:rsid w:val="00FC577E"/>
    <w:rPr>
      <w:rFonts w:eastAsiaTheme="minorHAnsi"/>
      <w:lang w:eastAsia="en-US"/>
    </w:rPr>
  </w:style>
  <w:style w:type="paragraph" w:customStyle="1" w:styleId="5AD53B10E7C94123B2270FDF0B8F91676">
    <w:name w:val="5AD53B10E7C94123B2270FDF0B8F91676"/>
    <w:rsid w:val="00FC577E"/>
    <w:rPr>
      <w:rFonts w:eastAsiaTheme="minorHAnsi"/>
      <w:lang w:eastAsia="en-US"/>
    </w:rPr>
  </w:style>
  <w:style w:type="paragraph" w:customStyle="1" w:styleId="A3F3E033C678478FB7D83CD6F7B7ED6B6">
    <w:name w:val="A3F3E033C678478FB7D83CD6F7B7ED6B6"/>
    <w:rsid w:val="00FC577E"/>
    <w:rPr>
      <w:rFonts w:eastAsiaTheme="minorHAnsi"/>
      <w:lang w:eastAsia="en-US"/>
    </w:rPr>
  </w:style>
  <w:style w:type="paragraph" w:customStyle="1" w:styleId="7FA2294163E34263B79B2A94956621BC6">
    <w:name w:val="7FA2294163E34263B79B2A94956621BC6"/>
    <w:rsid w:val="00FC577E"/>
    <w:rPr>
      <w:rFonts w:eastAsiaTheme="minorHAnsi"/>
      <w:lang w:eastAsia="en-US"/>
    </w:rPr>
  </w:style>
  <w:style w:type="paragraph" w:customStyle="1" w:styleId="DE0ED0032E8D46EF8094AEC19324DEB36">
    <w:name w:val="DE0ED0032E8D46EF8094AEC19324DEB36"/>
    <w:rsid w:val="00FC577E"/>
    <w:rPr>
      <w:rFonts w:eastAsiaTheme="minorHAnsi"/>
      <w:lang w:eastAsia="en-US"/>
    </w:rPr>
  </w:style>
  <w:style w:type="paragraph" w:customStyle="1" w:styleId="C484ED8FED344467917440331F9FF26A6">
    <w:name w:val="C484ED8FED344467917440331F9FF26A6"/>
    <w:rsid w:val="00FC577E"/>
    <w:rPr>
      <w:rFonts w:eastAsiaTheme="minorHAnsi"/>
      <w:lang w:eastAsia="en-US"/>
    </w:rPr>
  </w:style>
  <w:style w:type="paragraph" w:customStyle="1" w:styleId="016A10CC60D74A28BCF42CAD6A17C9216">
    <w:name w:val="016A10CC60D74A28BCF42CAD6A17C9216"/>
    <w:rsid w:val="00FC577E"/>
    <w:rPr>
      <w:rFonts w:eastAsiaTheme="minorHAnsi"/>
      <w:lang w:eastAsia="en-US"/>
    </w:rPr>
  </w:style>
  <w:style w:type="paragraph" w:customStyle="1" w:styleId="74F7FC64445E4B2382CA59919E781E8F6">
    <w:name w:val="74F7FC64445E4B2382CA59919E781E8F6"/>
    <w:rsid w:val="00FC577E"/>
    <w:rPr>
      <w:rFonts w:eastAsiaTheme="minorHAnsi"/>
      <w:lang w:eastAsia="en-US"/>
    </w:rPr>
  </w:style>
  <w:style w:type="paragraph" w:customStyle="1" w:styleId="F31F7EF654C44EBA9E823CEA6F8F5FF86">
    <w:name w:val="F31F7EF654C44EBA9E823CEA6F8F5FF86"/>
    <w:rsid w:val="00FC577E"/>
    <w:rPr>
      <w:rFonts w:eastAsiaTheme="minorHAnsi"/>
      <w:lang w:eastAsia="en-US"/>
    </w:rPr>
  </w:style>
  <w:style w:type="paragraph" w:customStyle="1" w:styleId="04C4F70CA8F5453C84C4405DDDF7FED06">
    <w:name w:val="04C4F70CA8F5453C84C4405DDDF7FED06"/>
    <w:rsid w:val="00FC577E"/>
    <w:rPr>
      <w:rFonts w:eastAsiaTheme="minorHAnsi"/>
      <w:lang w:eastAsia="en-US"/>
    </w:rPr>
  </w:style>
  <w:style w:type="paragraph" w:customStyle="1" w:styleId="379A79C604494F10A13D5F3525083D4E2">
    <w:name w:val="379A79C604494F10A13D5F3525083D4E2"/>
    <w:rsid w:val="00FC577E"/>
    <w:rPr>
      <w:rFonts w:eastAsiaTheme="minorHAnsi"/>
      <w:lang w:eastAsia="en-US"/>
    </w:rPr>
  </w:style>
  <w:style w:type="paragraph" w:customStyle="1" w:styleId="B850C0AB3F994F9688DC8653DA022F654">
    <w:name w:val="B850C0AB3F994F9688DC8653DA022F654"/>
    <w:rsid w:val="00FC577E"/>
    <w:rPr>
      <w:rFonts w:eastAsiaTheme="minorHAnsi"/>
      <w:lang w:eastAsia="en-US"/>
    </w:rPr>
  </w:style>
  <w:style w:type="paragraph" w:customStyle="1" w:styleId="A62E9D411A6C404B9DC670AFAABF906210">
    <w:name w:val="A62E9D411A6C404B9DC670AFAABF906210"/>
    <w:rsid w:val="00FC577E"/>
    <w:rPr>
      <w:rFonts w:eastAsiaTheme="minorHAnsi"/>
      <w:lang w:eastAsia="en-US"/>
    </w:rPr>
  </w:style>
  <w:style w:type="paragraph" w:customStyle="1" w:styleId="06D87844606D45DDBBBB1243DD5ED98F7">
    <w:name w:val="06D87844606D45DDBBBB1243DD5ED98F7"/>
    <w:rsid w:val="00FC577E"/>
    <w:rPr>
      <w:rFonts w:eastAsiaTheme="minorHAnsi"/>
      <w:lang w:eastAsia="en-US"/>
    </w:rPr>
  </w:style>
  <w:style w:type="paragraph" w:customStyle="1" w:styleId="54825879407B4DC3B73DD80BDD53B4EB7">
    <w:name w:val="54825879407B4DC3B73DD80BDD53B4EB7"/>
    <w:rsid w:val="00FC577E"/>
    <w:rPr>
      <w:rFonts w:eastAsiaTheme="minorHAnsi"/>
      <w:lang w:eastAsia="en-US"/>
    </w:rPr>
  </w:style>
  <w:style w:type="paragraph" w:customStyle="1" w:styleId="811E085D578E4E85813E1EDCBB01C4907">
    <w:name w:val="811E085D578E4E85813E1EDCBB01C4907"/>
    <w:rsid w:val="00FC577E"/>
    <w:rPr>
      <w:rFonts w:eastAsiaTheme="minorHAnsi"/>
      <w:lang w:eastAsia="en-US"/>
    </w:rPr>
  </w:style>
  <w:style w:type="paragraph" w:customStyle="1" w:styleId="8468605C6D824177B61DBB0ED766931E7">
    <w:name w:val="8468605C6D824177B61DBB0ED766931E7"/>
    <w:rsid w:val="00FC577E"/>
    <w:rPr>
      <w:rFonts w:eastAsiaTheme="minorHAnsi"/>
      <w:lang w:eastAsia="en-US"/>
    </w:rPr>
  </w:style>
  <w:style w:type="paragraph" w:customStyle="1" w:styleId="E610314A91E844DB8A7D6188E769101410">
    <w:name w:val="E610314A91E844DB8A7D6188E769101410"/>
    <w:rsid w:val="00FC577E"/>
    <w:rPr>
      <w:rFonts w:eastAsiaTheme="minorHAnsi"/>
      <w:lang w:eastAsia="en-US"/>
    </w:rPr>
  </w:style>
  <w:style w:type="paragraph" w:customStyle="1" w:styleId="0E28E58322AC48B49AB84A12C1AEBCE17">
    <w:name w:val="0E28E58322AC48B49AB84A12C1AEBCE17"/>
    <w:rsid w:val="00FC577E"/>
    <w:rPr>
      <w:rFonts w:eastAsiaTheme="minorHAnsi"/>
      <w:lang w:eastAsia="en-US"/>
    </w:rPr>
  </w:style>
  <w:style w:type="paragraph" w:customStyle="1" w:styleId="AE2B15C6ECD04545AD659F7127C3E87810">
    <w:name w:val="AE2B15C6ECD04545AD659F7127C3E87810"/>
    <w:rsid w:val="00FC577E"/>
    <w:rPr>
      <w:rFonts w:eastAsiaTheme="minorHAnsi"/>
      <w:lang w:eastAsia="en-US"/>
    </w:rPr>
  </w:style>
  <w:style w:type="paragraph" w:customStyle="1" w:styleId="24B8667E1C7746DD9679097D25FFB88C10">
    <w:name w:val="24B8667E1C7746DD9679097D25FFB88C10"/>
    <w:rsid w:val="00FC577E"/>
    <w:rPr>
      <w:rFonts w:eastAsiaTheme="minorHAnsi"/>
      <w:lang w:eastAsia="en-US"/>
    </w:rPr>
  </w:style>
  <w:style w:type="paragraph" w:customStyle="1" w:styleId="663F261677F54EFBACD523B3D58EC67D10">
    <w:name w:val="663F261677F54EFBACD523B3D58EC67D10"/>
    <w:rsid w:val="00FC577E"/>
    <w:rPr>
      <w:rFonts w:eastAsiaTheme="minorHAnsi"/>
      <w:lang w:eastAsia="en-US"/>
    </w:rPr>
  </w:style>
  <w:style w:type="paragraph" w:customStyle="1" w:styleId="AB61ABEB8AC4471AA23027AD27BE2F0F7">
    <w:name w:val="AB61ABEB8AC4471AA23027AD27BE2F0F7"/>
    <w:rsid w:val="00FC577E"/>
    <w:rPr>
      <w:rFonts w:eastAsiaTheme="minorHAnsi"/>
      <w:lang w:eastAsia="en-US"/>
    </w:rPr>
  </w:style>
  <w:style w:type="paragraph" w:customStyle="1" w:styleId="1C517943C1154D22A53DA3E89309DAB77">
    <w:name w:val="1C517943C1154D22A53DA3E89309DAB77"/>
    <w:rsid w:val="00FC577E"/>
    <w:rPr>
      <w:rFonts w:eastAsiaTheme="minorHAnsi"/>
      <w:lang w:eastAsia="en-US"/>
    </w:rPr>
  </w:style>
  <w:style w:type="paragraph" w:customStyle="1" w:styleId="AD3CFDDDF331488F8D3008B0834C82207">
    <w:name w:val="AD3CFDDDF331488F8D3008B0834C82207"/>
    <w:rsid w:val="00FC577E"/>
    <w:rPr>
      <w:rFonts w:eastAsiaTheme="minorHAnsi"/>
      <w:lang w:eastAsia="en-US"/>
    </w:rPr>
  </w:style>
  <w:style w:type="paragraph" w:customStyle="1" w:styleId="75A5C3B9607F4BC2824B2049B0C3B4267">
    <w:name w:val="75A5C3B9607F4BC2824B2049B0C3B4267"/>
    <w:rsid w:val="00FC577E"/>
    <w:rPr>
      <w:rFonts w:eastAsiaTheme="minorHAnsi"/>
      <w:lang w:eastAsia="en-US"/>
    </w:rPr>
  </w:style>
  <w:style w:type="paragraph" w:customStyle="1" w:styleId="D01F61D6AACB46EF9A80EEE3E3F8223A7">
    <w:name w:val="D01F61D6AACB46EF9A80EEE3E3F8223A7"/>
    <w:rsid w:val="00FC577E"/>
    <w:rPr>
      <w:rFonts w:eastAsiaTheme="minorHAnsi"/>
      <w:lang w:eastAsia="en-US"/>
    </w:rPr>
  </w:style>
  <w:style w:type="paragraph" w:customStyle="1" w:styleId="4C66A26E646743CBAEA2E21D207B4F647">
    <w:name w:val="4C66A26E646743CBAEA2E21D207B4F647"/>
    <w:rsid w:val="00FC577E"/>
    <w:rPr>
      <w:rFonts w:eastAsiaTheme="minorHAnsi"/>
      <w:lang w:eastAsia="en-US"/>
    </w:rPr>
  </w:style>
  <w:style w:type="paragraph" w:customStyle="1" w:styleId="05AEDDCB4FA34435B99FB4D1A97F619D7">
    <w:name w:val="05AEDDCB4FA34435B99FB4D1A97F619D7"/>
    <w:rsid w:val="00FC577E"/>
    <w:rPr>
      <w:rFonts w:eastAsiaTheme="minorHAnsi"/>
      <w:lang w:eastAsia="en-US"/>
    </w:rPr>
  </w:style>
  <w:style w:type="paragraph" w:customStyle="1" w:styleId="8EAF4C18A12A4BC7B577FD570D35C7B17">
    <w:name w:val="8EAF4C18A12A4BC7B577FD570D35C7B17"/>
    <w:rsid w:val="00FC577E"/>
    <w:rPr>
      <w:rFonts w:eastAsiaTheme="minorHAnsi"/>
      <w:lang w:eastAsia="en-US"/>
    </w:rPr>
  </w:style>
  <w:style w:type="paragraph" w:customStyle="1" w:styleId="21A9B890301542258623BB0755CEEE6B7">
    <w:name w:val="21A9B890301542258623BB0755CEEE6B7"/>
    <w:rsid w:val="00FC577E"/>
    <w:rPr>
      <w:rFonts w:eastAsiaTheme="minorHAnsi"/>
      <w:lang w:eastAsia="en-US"/>
    </w:rPr>
  </w:style>
  <w:style w:type="paragraph" w:customStyle="1" w:styleId="72043F540DB4462BAED23F2033AAC4687">
    <w:name w:val="72043F540DB4462BAED23F2033AAC4687"/>
    <w:rsid w:val="00FC577E"/>
    <w:rPr>
      <w:rFonts w:eastAsiaTheme="minorHAnsi"/>
      <w:lang w:eastAsia="en-US"/>
    </w:rPr>
  </w:style>
  <w:style w:type="paragraph" w:customStyle="1" w:styleId="61B5ACDD7DBE438397B5FD3F56C593AB7">
    <w:name w:val="61B5ACDD7DBE438397B5FD3F56C593AB7"/>
    <w:rsid w:val="00FC577E"/>
    <w:rPr>
      <w:rFonts w:eastAsiaTheme="minorHAnsi"/>
      <w:lang w:eastAsia="en-US"/>
    </w:rPr>
  </w:style>
  <w:style w:type="paragraph" w:customStyle="1" w:styleId="36B8C88AFD1A44C4B5A112127ACB59227">
    <w:name w:val="36B8C88AFD1A44C4B5A112127ACB59227"/>
    <w:rsid w:val="00FC577E"/>
    <w:rPr>
      <w:rFonts w:eastAsiaTheme="minorHAnsi"/>
      <w:lang w:eastAsia="en-US"/>
    </w:rPr>
  </w:style>
  <w:style w:type="paragraph" w:customStyle="1" w:styleId="D20D2CE488E94759998457655D5694D17">
    <w:name w:val="D20D2CE488E94759998457655D5694D17"/>
    <w:rsid w:val="00FC577E"/>
    <w:rPr>
      <w:rFonts w:eastAsiaTheme="minorHAnsi"/>
      <w:lang w:eastAsia="en-US"/>
    </w:rPr>
  </w:style>
  <w:style w:type="paragraph" w:customStyle="1" w:styleId="621B63D8B781488285EB192E6ABD932A7">
    <w:name w:val="621B63D8B781488285EB192E6ABD932A7"/>
    <w:rsid w:val="00FC577E"/>
    <w:rPr>
      <w:rFonts w:eastAsiaTheme="minorHAnsi"/>
      <w:lang w:eastAsia="en-US"/>
    </w:rPr>
  </w:style>
  <w:style w:type="paragraph" w:customStyle="1" w:styleId="7BC80F0C80564AEDB2A937DADB55A7547">
    <w:name w:val="7BC80F0C80564AEDB2A937DADB55A7547"/>
    <w:rsid w:val="00FC577E"/>
    <w:rPr>
      <w:rFonts w:eastAsiaTheme="minorHAnsi"/>
      <w:lang w:eastAsia="en-US"/>
    </w:rPr>
  </w:style>
  <w:style w:type="paragraph" w:customStyle="1" w:styleId="D7E9228CBF674A4AAA284CCA74714A2E7">
    <w:name w:val="D7E9228CBF674A4AAA284CCA74714A2E7"/>
    <w:rsid w:val="00FC577E"/>
    <w:rPr>
      <w:rFonts w:eastAsiaTheme="minorHAnsi"/>
      <w:lang w:eastAsia="en-US"/>
    </w:rPr>
  </w:style>
  <w:style w:type="paragraph" w:customStyle="1" w:styleId="9C60F371035F40DA9C7D5CED2A69215B7">
    <w:name w:val="9C60F371035F40DA9C7D5CED2A69215B7"/>
    <w:rsid w:val="00FC577E"/>
    <w:rPr>
      <w:rFonts w:eastAsiaTheme="minorHAnsi"/>
      <w:lang w:eastAsia="en-US"/>
    </w:rPr>
  </w:style>
  <w:style w:type="paragraph" w:customStyle="1" w:styleId="BF1E879CBCA94E4E903628BB8CAF93157">
    <w:name w:val="BF1E879CBCA94E4E903628BB8CAF93157"/>
    <w:rsid w:val="00FC577E"/>
    <w:rPr>
      <w:rFonts w:eastAsiaTheme="minorHAnsi"/>
      <w:lang w:eastAsia="en-US"/>
    </w:rPr>
  </w:style>
  <w:style w:type="paragraph" w:customStyle="1" w:styleId="A13CA9548C2242E8A8EA4DC0286857A87">
    <w:name w:val="A13CA9548C2242E8A8EA4DC0286857A87"/>
    <w:rsid w:val="00FC577E"/>
    <w:rPr>
      <w:rFonts w:eastAsiaTheme="minorHAnsi"/>
      <w:lang w:eastAsia="en-US"/>
    </w:rPr>
  </w:style>
  <w:style w:type="paragraph" w:customStyle="1" w:styleId="FD46E0F0125943748FAF3AA179EFBBF17">
    <w:name w:val="FD46E0F0125943748FAF3AA179EFBBF17"/>
    <w:rsid w:val="00FC577E"/>
    <w:rPr>
      <w:rFonts w:eastAsiaTheme="minorHAnsi"/>
      <w:lang w:eastAsia="en-US"/>
    </w:rPr>
  </w:style>
  <w:style w:type="paragraph" w:customStyle="1" w:styleId="5AD53B10E7C94123B2270FDF0B8F91677">
    <w:name w:val="5AD53B10E7C94123B2270FDF0B8F91677"/>
    <w:rsid w:val="00FC577E"/>
    <w:rPr>
      <w:rFonts w:eastAsiaTheme="minorHAnsi"/>
      <w:lang w:eastAsia="en-US"/>
    </w:rPr>
  </w:style>
  <w:style w:type="paragraph" w:customStyle="1" w:styleId="A3F3E033C678478FB7D83CD6F7B7ED6B7">
    <w:name w:val="A3F3E033C678478FB7D83CD6F7B7ED6B7"/>
    <w:rsid w:val="00FC577E"/>
    <w:rPr>
      <w:rFonts w:eastAsiaTheme="minorHAnsi"/>
      <w:lang w:eastAsia="en-US"/>
    </w:rPr>
  </w:style>
  <w:style w:type="paragraph" w:customStyle="1" w:styleId="7FA2294163E34263B79B2A94956621BC7">
    <w:name w:val="7FA2294163E34263B79B2A94956621BC7"/>
    <w:rsid w:val="00FC577E"/>
    <w:rPr>
      <w:rFonts w:eastAsiaTheme="minorHAnsi"/>
      <w:lang w:eastAsia="en-US"/>
    </w:rPr>
  </w:style>
  <w:style w:type="paragraph" w:customStyle="1" w:styleId="DE0ED0032E8D46EF8094AEC19324DEB37">
    <w:name w:val="DE0ED0032E8D46EF8094AEC19324DEB37"/>
    <w:rsid w:val="00FC577E"/>
    <w:rPr>
      <w:rFonts w:eastAsiaTheme="minorHAnsi"/>
      <w:lang w:eastAsia="en-US"/>
    </w:rPr>
  </w:style>
  <w:style w:type="paragraph" w:customStyle="1" w:styleId="C484ED8FED344467917440331F9FF26A7">
    <w:name w:val="C484ED8FED344467917440331F9FF26A7"/>
    <w:rsid w:val="00FC577E"/>
    <w:rPr>
      <w:rFonts w:eastAsiaTheme="minorHAnsi"/>
      <w:lang w:eastAsia="en-US"/>
    </w:rPr>
  </w:style>
  <w:style w:type="paragraph" w:customStyle="1" w:styleId="016A10CC60D74A28BCF42CAD6A17C9217">
    <w:name w:val="016A10CC60D74A28BCF42CAD6A17C9217"/>
    <w:rsid w:val="00FC577E"/>
    <w:rPr>
      <w:rFonts w:eastAsiaTheme="minorHAnsi"/>
      <w:lang w:eastAsia="en-US"/>
    </w:rPr>
  </w:style>
  <w:style w:type="paragraph" w:customStyle="1" w:styleId="74F7FC64445E4B2382CA59919E781E8F7">
    <w:name w:val="74F7FC64445E4B2382CA59919E781E8F7"/>
    <w:rsid w:val="00FC577E"/>
    <w:rPr>
      <w:rFonts w:eastAsiaTheme="minorHAnsi"/>
      <w:lang w:eastAsia="en-US"/>
    </w:rPr>
  </w:style>
  <w:style w:type="paragraph" w:customStyle="1" w:styleId="F31F7EF654C44EBA9E823CEA6F8F5FF87">
    <w:name w:val="F31F7EF654C44EBA9E823CEA6F8F5FF87"/>
    <w:rsid w:val="00FC577E"/>
    <w:rPr>
      <w:rFonts w:eastAsiaTheme="minorHAnsi"/>
      <w:lang w:eastAsia="en-US"/>
    </w:rPr>
  </w:style>
  <w:style w:type="paragraph" w:customStyle="1" w:styleId="04C4F70CA8F5453C84C4405DDDF7FED07">
    <w:name w:val="04C4F70CA8F5453C84C4405DDDF7FED07"/>
    <w:rsid w:val="00FC577E"/>
    <w:rPr>
      <w:rFonts w:eastAsiaTheme="minorHAnsi"/>
      <w:lang w:eastAsia="en-US"/>
    </w:rPr>
  </w:style>
  <w:style w:type="paragraph" w:customStyle="1" w:styleId="379A79C604494F10A13D5F3525083D4E3">
    <w:name w:val="379A79C604494F10A13D5F3525083D4E3"/>
    <w:rsid w:val="00FC577E"/>
    <w:rPr>
      <w:rFonts w:eastAsiaTheme="minorHAnsi"/>
      <w:lang w:eastAsia="en-US"/>
    </w:rPr>
  </w:style>
  <w:style w:type="paragraph" w:customStyle="1" w:styleId="B850C0AB3F994F9688DC8653DA022F655">
    <w:name w:val="B850C0AB3F994F9688DC8653DA022F655"/>
    <w:rsid w:val="00FC577E"/>
    <w:rPr>
      <w:rFonts w:eastAsiaTheme="minorHAnsi"/>
      <w:lang w:eastAsia="en-US"/>
    </w:rPr>
  </w:style>
  <w:style w:type="paragraph" w:customStyle="1" w:styleId="B9677FD285D64C31ACEC163EADFCF43B">
    <w:name w:val="B9677FD285D64C31ACEC163EADFCF43B"/>
    <w:rsid w:val="00FC577E"/>
    <w:rPr>
      <w:rFonts w:eastAsiaTheme="minorHAnsi"/>
      <w:lang w:eastAsia="en-US"/>
    </w:rPr>
  </w:style>
  <w:style w:type="paragraph" w:customStyle="1" w:styleId="A62E9D411A6C404B9DC670AFAABF906211">
    <w:name w:val="A62E9D411A6C404B9DC670AFAABF906211"/>
    <w:rsid w:val="00FC577E"/>
    <w:rPr>
      <w:rFonts w:eastAsiaTheme="minorHAnsi"/>
      <w:lang w:eastAsia="en-US"/>
    </w:rPr>
  </w:style>
  <w:style w:type="paragraph" w:customStyle="1" w:styleId="06D87844606D45DDBBBB1243DD5ED98F8">
    <w:name w:val="06D87844606D45DDBBBB1243DD5ED98F8"/>
    <w:rsid w:val="00FC577E"/>
    <w:rPr>
      <w:rFonts w:eastAsiaTheme="minorHAnsi"/>
      <w:lang w:eastAsia="en-US"/>
    </w:rPr>
  </w:style>
  <w:style w:type="paragraph" w:customStyle="1" w:styleId="54825879407B4DC3B73DD80BDD53B4EB8">
    <w:name w:val="54825879407B4DC3B73DD80BDD53B4EB8"/>
    <w:rsid w:val="00FC577E"/>
    <w:rPr>
      <w:rFonts w:eastAsiaTheme="minorHAnsi"/>
      <w:lang w:eastAsia="en-US"/>
    </w:rPr>
  </w:style>
  <w:style w:type="paragraph" w:customStyle="1" w:styleId="811E085D578E4E85813E1EDCBB01C4908">
    <w:name w:val="811E085D578E4E85813E1EDCBB01C4908"/>
    <w:rsid w:val="00FC577E"/>
    <w:rPr>
      <w:rFonts w:eastAsiaTheme="minorHAnsi"/>
      <w:lang w:eastAsia="en-US"/>
    </w:rPr>
  </w:style>
  <w:style w:type="paragraph" w:customStyle="1" w:styleId="8468605C6D824177B61DBB0ED766931E8">
    <w:name w:val="8468605C6D824177B61DBB0ED766931E8"/>
    <w:rsid w:val="00FC577E"/>
    <w:rPr>
      <w:rFonts w:eastAsiaTheme="minorHAnsi"/>
      <w:lang w:eastAsia="en-US"/>
    </w:rPr>
  </w:style>
  <w:style w:type="paragraph" w:customStyle="1" w:styleId="E610314A91E844DB8A7D6188E769101411">
    <w:name w:val="E610314A91E844DB8A7D6188E769101411"/>
    <w:rsid w:val="00FC577E"/>
    <w:rPr>
      <w:rFonts w:eastAsiaTheme="minorHAnsi"/>
      <w:lang w:eastAsia="en-US"/>
    </w:rPr>
  </w:style>
  <w:style w:type="paragraph" w:customStyle="1" w:styleId="0E28E58322AC48B49AB84A12C1AEBCE18">
    <w:name w:val="0E28E58322AC48B49AB84A12C1AEBCE18"/>
    <w:rsid w:val="00FC577E"/>
    <w:rPr>
      <w:rFonts w:eastAsiaTheme="minorHAnsi"/>
      <w:lang w:eastAsia="en-US"/>
    </w:rPr>
  </w:style>
  <w:style w:type="paragraph" w:customStyle="1" w:styleId="AE2B15C6ECD04545AD659F7127C3E87811">
    <w:name w:val="AE2B15C6ECD04545AD659F7127C3E87811"/>
    <w:rsid w:val="00FC577E"/>
    <w:rPr>
      <w:rFonts w:eastAsiaTheme="minorHAnsi"/>
      <w:lang w:eastAsia="en-US"/>
    </w:rPr>
  </w:style>
  <w:style w:type="paragraph" w:customStyle="1" w:styleId="24B8667E1C7746DD9679097D25FFB88C11">
    <w:name w:val="24B8667E1C7746DD9679097D25FFB88C11"/>
    <w:rsid w:val="00FC577E"/>
    <w:rPr>
      <w:rFonts w:eastAsiaTheme="minorHAnsi"/>
      <w:lang w:eastAsia="en-US"/>
    </w:rPr>
  </w:style>
  <w:style w:type="paragraph" w:customStyle="1" w:styleId="663F261677F54EFBACD523B3D58EC67D11">
    <w:name w:val="663F261677F54EFBACD523B3D58EC67D11"/>
    <w:rsid w:val="00FC577E"/>
    <w:rPr>
      <w:rFonts w:eastAsiaTheme="minorHAnsi"/>
      <w:lang w:eastAsia="en-US"/>
    </w:rPr>
  </w:style>
  <w:style w:type="paragraph" w:customStyle="1" w:styleId="AB61ABEB8AC4471AA23027AD27BE2F0F8">
    <w:name w:val="AB61ABEB8AC4471AA23027AD27BE2F0F8"/>
    <w:rsid w:val="00FC577E"/>
    <w:rPr>
      <w:rFonts w:eastAsiaTheme="minorHAnsi"/>
      <w:lang w:eastAsia="en-US"/>
    </w:rPr>
  </w:style>
  <w:style w:type="paragraph" w:customStyle="1" w:styleId="1C517943C1154D22A53DA3E89309DAB78">
    <w:name w:val="1C517943C1154D22A53DA3E89309DAB78"/>
    <w:rsid w:val="00FC577E"/>
    <w:rPr>
      <w:rFonts w:eastAsiaTheme="minorHAnsi"/>
      <w:lang w:eastAsia="en-US"/>
    </w:rPr>
  </w:style>
  <w:style w:type="paragraph" w:customStyle="1" w:styleId="AD3CFDDDF331488F8D3008B0834C82208">
    <w:name w:val="AD3CFDDDF331488F8D3008B0834C82208"/>
    <w:rsid w:val="00FC577E"/>
    <w:rPr>
      <w:rFonts w:eastAsiaTheme="minorHAnsi"/>
      <w:lang w:eastAsia="en-US"/>
    </w:rPr>
  </w:style>
  <w:style w:type="paragraph" w:customStyle="1" w:styleId="75A5C3B9607F4BC2824B2049B0C3B4268">
    <w:name w:val="75A5C3B9607F4BC2824B2049B0C3B4268"/>
    <w:rsid w:val="00FC577E"/>
    <w:rPr>
      <w:rFonts w:eastAsiaTheme="minorHAnsi"/>
      <w:lang w:eastAsia="en-US"/>
    </w:rPr>
  </w:style>
  <w:style w:type="paragraph" w:customStyle="1" w:styleId="D01F61D6AACB46EF9A80EEE3E3F8223A8">
    <w:name w:val="D01F61D6AACB46EF9A80EEE3E3F8223A8"/>
    <w:rsid w:val="00FC577E"/>
    <w:rPr>
      <w:rFonts w:eastAsiaTheme="minorHAnsi"/>
      <w:lang w:eastAsia="en-US"/>
    </w:rPr>
  </w:style>
  <w:style w:type="paragraph" w:customStyle="1" w:styleId="4C66A26E646743CBAEA2E21D207B4F648">
    <w:name w:val="4C66A26E646743CBAEA2E21D207B4F648"/>
    <w:rsid w:val="00FC577E"/>
    <w:rPr>
      <w:rFonts w:eastAsiaTheme="minorHAnsi"/>
      <w:lang w:eastAsia="en-US"/>
    </w:rPr>
  </w:style>
  <w:style w:type="paragraph" w:customStyle="1" w:styleId="05AEDDCB4FA34435B99FB4D1A97F619D8">
    <w:name w:val="05AEDDCB4FA34435B99FB4D1A97F619D8"/>
    <w:rsid w:val="00FC577E"/>
    <w:rPr>
      <w:rFonts w:eastAsiaTheme="minorHAnsi"/>
      <w:lang w:eastAsia="en-US"/>
    </w:rPr>
  </w:style>
  <w:style w:type="paragraph" w:customStyle="1" w:styleId="8EAF4C18A12A4BC7B577FD570D35C7B18">
    <w:name w:val="8EAF4C18A12A4BC7B577FD570D35C7B18"/>
    <w:rsid w:val="00FC577E"/>
    <w:rPr>
      <w:rFonts w:eastAsiaTheme="minorHAnsi"/>
      <w:lang w:eastAsia="en-US"/>
    </w:rPr>
  </w:style>
  <w:style w:type="paragraph" w:customStyle="1" w:styleId="21A9B890301542258623BB0755CEEE6B8">
    <w:name w:val="21A9B890301542258623BB0755CEEE6B8"/>
    <w:rsid w:val="00FC577E"/>
    <w:rPr>
      <w:rFonts w:eastAsiaTheme="minorHAnsi"/>
      <w:lang w:eastAsia="en-US"/>
    </w:rPr>
  </w:style>
  <w:style w:type="paragraph" w:customStyle="1" w:styleId="72043F540DB4462BAED23F2033AAC4688">
    <w:name w:val="72043F540DB4462BAED23F2033AAC4688"/>
    <w:rsid w:val="00FC577E"/>
    <w:rPr>
      <w:rFonts w:eastAsiaTheme="minorHAnsi"/>
      <w:lang w:eastAsia="en-US"/>
    </w:rPr>
  </w:style>
  <w:style w:type="paragraph" w:customStyle="1" w:styleId="61B5ACDD7DBE438397B5FD3F56C593AB8">
    <w:name w:val="61B5ACDD7DBE438397B5FD3F56C593AB8"/>
    <w:rsid w:val="00FC577E"/>
    <w:rPr>
      <w:rFonts w:eastAsiaTheme="minorHAnsi"/>
      <w:lang w:eastAsia="en-US"/>
    </w:rPr>
  </w:style>
  <w:style w:type="paragraph" w:customStyle="1" w:styleId="36B8C88AFD1A44C4B5A112127ACB59228">
    <w:name w:val="36B8C88AFD1A44C4B5A112127ACB59228"/>
    <w:rsid w:val="00FC577E"/>
    <w:rPr>
      <w:rFonts w:eastAsiaTheme="minorHAnsi"/>
      <w:lang w:eastAsia="en-US"/>
    </w:rPr>
  </w:style>
  <w:style w:type="paragraph" w:customStyle="1" w:styleId="D20D2CE488E94759998457655D5694D18">
    <w:name w:val="D20D2CE488E94759998457655D5694D18"/>
    <w:rsid w:val="00FC577E"/>
    <w:rPr>
      <w:rFonts w:eastAsiaTheme="minorHAnsi"/>
      <w:lang w:eastAsia="en-US"/>
    </w:rPr>
  </w:style>
  <w:style w:type="paragraph" w:customStyle="1" w:styleId="621B63D8B781488285EB192E6ABD932A8">
    <w:name w:val="621B63D8B781488285EB192E6ABD932A8"/>
    <w:rsid w:val="00FC577E"/>
    <w:rPr>
      <w:rFonts w:eastAsiaTheme="minorHAnsi"/>
      <w:lang w:eastAsia="en-US"/>
    </w:rPr>
  </w:style>
  <w:style w:type="paragraph" w:customStyle="1" w:styleId="7BC80F0C80564AEDB2A937DADB55A7548">
    <w:name w:val="7BC80F0C80564AEDB2A937DADB55A7548"/>
    <w:rsid w:val="00FC577E"/>
    <w:rPr>
      <w:rFonts w:eastAsiaTheme="minorHAnsi"/>
      <w:lang w:eastAsia="en-US"/>
    </w:rPr>
  </w:style>
  <w:style w:type="paragraph" w:customStyle="1" w:styleId="D7E9228CBF674A4AAA284CCA74714A2E8">
    <w:name w:val="D7E9228CBF674A4AAA284CCA74714A2E8"/>
    <w:rsid w:val="00FC577E"/>
    <w:rPr>
      <w:rFonts w:eastAsiaTheme="minorHAnsi"/>
      <w:lang w:eastAsia="en-US"/>
    </w:rPr>
  </w:style>
  <w:style w:type="paragraph" w:customStyle="1" w:styleId="9C60F371035F40DA9C7D5CED2A69215B8">
    <w:name w:val="9C60F371035F40DA9C7D5CED2A69215B8"/>
    <w:rsid w:val="00FC577E"/>
    <w:rPr>
      <w:rFonts w:eastAsiaTheme="minorHAnsi"/>
      <w:lang w:eastAsia="en-US"/>
    </w:rPr>
  </w:style>
  <w:style w:type="paragraph" w:customStyle="1" w:styleId="BF1E879CBCA94E4E903628BB8CAF93158">
    <w:name w:val="BF1E879CBCA94E4E903628BB8CAF93158"/>
    <w:rsid w:val="00FC577E"/>
    <w:rPr>
      <w:rFonts w:eastAsiaTheme="minorHAnsi"/>
      <w:lang w:eastAsia="en-US"/>
    </w:rPr>
  </w:style>
  <w:style w:type="paragraph" w:customStyle="1" w:styleId="A13CA9548C2242E8A8EA4DC0286857A88">
    <w:name w:val="A13CA9548C2242E8A8EA4DC0286857A88"/>
    <w:rsid w:val="00FC577E"/>
    <w:rPr>
      <w:rFonts w:eastAsiaTheme="minorHAnsi"/>
      <w:lang w:eastAsia="en-US"/>
    </w:rPr>
  </w:style>
  <w:style w:type="paragraph" w:customStyle="1" w:styleId="FD46E0F0125943748FAF3AA179EFBBF18">
    <w:name w:val="FD46E0F0125943748FAF3AA179EFBBF18"/>
    <w:rsid w:val="00FC577E"/>
    <w:rPr>
      <w:rFonts w:eastAsiaTheme="minorHAnsi"/>
      <w:lang w:eastAsia="en-US"/>
    </w:rPr>
  </w:style>
  <w:style w:type="paragraph" w:customStyle="1" w:styleId="5AD53B10E7C94123B2270FDF0B8F91678">
    <w:name w:val="5AD53B10E7C94123B2270FDF0B8F91678"/>
    <w:rsid w:val="00FC577E"/>
    <w:rPr>
      <w:rFonts w:eastAsiaTheme="minorHAnsi"/>
      <w:lang w:eastAsia="en-US"/>
    </w:rPr>
  </w:style>
  <w:style w:type="paragraph" w:customStyle="1" w:styleId="A3F3E033C678478FB7D83CD6F7B7ED6B8">
    <w:name w:val="A3F3E033C678478FB7D83CD6F7B7ED6B8"/>
    <w:rsid w:val="00FC577E"/>
    <w:rPr>
      <w:rFonts w:eastAsiaTheme="minorHAnsi"/>
      <w:lang w:eastAsia="en-US"/>
    </w:rPr>
  </w:style>
  <w:style w:type="paragraph" w:customStyle="1" w:styleId="7FA2294163E34263B79B2A94956621BC8">
    <w:name w:val="7FA2294163E34263B79B2A94956621BC8"/>
    <w:rsid w:val="00FC577E"/>
    <w:rPr>
      <w:rFonts w:eastAsiaTheme="minorHAnsi"/>
      <w:lang w:eastAsia="en-US"/>
    </w:rPr>
  </w:style>
  <w:style w:type="paragraph" w:customStyle="1" w:styleId="DE0ED0032E8D46EF8094AEC19324DEB38">
    <w:name w:val="DE0ED0032E8D46EF8094AEC19324DEB38"/>
    <w:rsid w:val="00FC577E"/>
    <w:rPr>
      <w:rFonts w:eastAsiaTheme="minorHAnsi"/>
      <w:lang w:eastAsia="en-US"/>
    </w:rPr>
  </w:style>
  <w:style w:type="paragraph" w:customStyle="1" w:styleId="C484ED8FED344467917440331F9FF26A8">
    <w:name w:val="C484ED8FED344467917440331F9FF26A8"/>
    <w:rsid w:val="00FC577E"/>
    <w:rPr>
      <w:rFonts w:eastAsiaTheme="minorHAnsi"/>
      <w:lang w:eastAsia="en-US"/>
    </w:rPr>
  </w:style>
  <w:style w:type="paragraph" w:customStyle="1" w:styleId="016A10CC60D74A28BCF42CAD6A17C9218">
    <w:name w:val="016A10CC60D74A28BCF42CAD6A17C9218"/>
    <w:rsid w:val="00FC577E"/>
    <w:rPr>
      <w:rFonts w:eastAsiaTheme="minorHAnsi"/>
      <w:lang w:eastAsia="en-US"/>
    </w:rPr>
  </w:style>
  <w:style w:type="paragraph" w:customStyle="1" w:styleId="74F7FC64445E4B2382CA59919E781E8F8">
    <w:name w:val="74F7FC64445E4B2382CA59919E781E8F8"/>
    <w:rsid w:val="00FC577E"/>
    <w:rPr>
      <w:rFonts w:eastAsiaTheme="minorHAnsi"/>
      <w:lang w:eastAsia="en-US"/>
    </w:rPr>
  </w:style>
  <w:style w:type="paragraph" w:customStyle="1" w:styleId="F31F7EF654C44EBA9E823CEA6F8F5FF88">
    <w:name w:val="F31F7EF654C44EBA9E823CEA6F8F5FF88"/>
    <w:rsid w:val="00FC577E"/>
    <w:rPr>
      <w:rFonts w:eastAsiaTheme="minorHAnsi"/>
      <w:lang w:eastAsia="en-US"/>
    </w:rPr>
  </w:style>
  <w:style w:type="paragraph" w:customStyle="1" w:styleId="04C4F70CA8F5453C84C4405DDDF7FED08">
    <w:name w:val="04C4F70CA8F5453C84C4405DDDF7FED08"/>
    <w:rsid w:val="00FC577E"/>
    <w:rPr>
      <w:rFonts w:eastAsiaTheme="minorHAnsi"/>
      <w:lang w:eastAsia="en-US"/>
    </w:rPr>
  </w:style>
  <w:style w:type="paragraph" w:customStyle="1" w:styleId="379A79C604494F10A13D5F3525083D4E4">
    <w:name w:val="379A79C604494F10A13D5F3525083D4E4"/>
    <w:rsid w:val="00FC577E"/>
    <w:rPr>
      <w:rFonts w:eastAsiaTheme="minorHAnsi"/>
      <w:lang w:eastAsia="en-US"/>
    </w:rPr>
  </w:style>
  <w:style w:type="paragraph" w:customStyle="1" w:styleId="B850C0AB3F994F9688DC8653DA022F656">
    <w:name w:val="B850C0AB3F994F9688DC8653DA022F656"/>
    <w:rsid w:val="00FC577E"/>
    <w:rPr>
      <w:rFonts w:eastAsiaTheme="minorHAnsi"/>
      <w:lang w:eastAsia="en-US"/>
    </w:rPr>
  </w:style>
  <w:style w:type="paragraph" w:customStyle="1" w:styleId="B9677FD285D64C31ACEC163EADFCF43B1">
    <w:name w:val="B9677FD285D64C31ACEC163EADFCF43B1"/>
    <w:rsid w:val="00FC577E"/>
    <w:rPr>
      <w:rFonts w:eastAsiaTheme="minorHAnsi"/>
      <w:lang w:eastAsia="en-US"/>
    </w:rPr>
  </w:style>
  <w:style w:type="paragraph" w:customStyle="1" w:styleId="A62E9D411A6C404B9DC670AFAABF906212">
    <w:name w:val="A62E9D411A6C404B9DC670AFAABF906212"/>
    <w:rsid w:val="00FC577E"/>
    <w:rPr>
      <w:rFonts w:eastAsiaTheme="minorHAnsi"/>
      <w:lang w:eastAsia="en-US"/>
    </w:rPr>
  </w:style>
  <w:style w:type="paragraph" w:customStyle="1" w:styleId="06D87844606D45DDBBBB1243DD5ED98F9">
    <w:name w:val="06D87844606D45DDBBBB1243DD5ED98F9"/>
    <w:rsid w:val="00FC577E"/>
    <w:rPr>
      <w:rFonts w:eastAsiaTheme="minorHAnsi"/>
      <w:lang w:eastAsia="en-US"/>
    </w:rPr>
  </w:style>
  <w:style w:type="paragraph" w:customStyle="1" w:styleId="54825879407B4DC3B73DD80BDD53B4EB9">
    <w:name w:val="54825879407B4DC3B73DD80BDD53B4EB9"/>
    <w:rsid w:val="00FC577E"/>
    <w:rPr>
      <w:rFonts w:eastAsiaTheme="minorHAnsi"/>
      <w:lang w:eastAsia="en-US"/>
    </w:rPr>
  </w:style>
  <w:style w:type="paragraph" w:customStyle="1" w:styleId="811E085D578E4E85813E1EDCBB01C4909">
    <w:name w:val="811E085D578E4E85813E1EDCBB01C4909"/>
    <w:rsid w:val="00FC577E"/>
    <w:rPr>
      <w:rFonts w:eastAsiaTheme="minorHAnsi"/>
      <w:lang w:eastAsia="en-US"/>
    </w:rPr>
  </w:style>
  <w:style w:type="paragraph" w:customStyle="1" w:styleId="8468605C6D824177B61DBB0ED766931E9">
    <w:name w:val="8468605C6D824177B61DBB0ED766931E9"/>
    <w:rsid w:val="00FC577E"/>
    <w:rPr>
      <w:rFonts w:eastAsiaTheme="minorHAnsi"/>
      <w:lang w:eastAsia="en-US"/>
    </w:rPr>
  </w:style>
  <w:style w:type="paragraph" w:customStyle="1" w:styleId="E610314A91E844DB8A7D6188E769101412">
    <w:name w:val="E610314A91E844DB8A7D6188E769101412"/>
    <w:rsid w:val="00FC577E"/>
    <w:rPr>
      <w:rFonts w:eastAsiaTheme="minorHAnsi"/>
      <w:lang w:eastAsia="en-US"/>
    </w:rPr>
  </w:style>
  <w:style w:type="paragraph" w:customStyle="1" w:styleId="0E28E58322AC48B49AB84A12C1AEBCE19">
    <w:name w:val="0E28E58322AC48B49AB84A12C1AEBCE19"/>
    <w:rsid w:val="00FC577E"/>
    <w:rPr>
      <w:rFonts w:eastAsiaTheme="minorHAnsi"/>
      <w:lang w:eastAsia="en-US"/>
    </w:rPr>
  </w:style>
  <w:style w:type="paragraph" w:customStyle="1" w:styleId="AE2B15C6ECD04545AD659F7127C3E87812">
    <w:name w:val="AE2B15C6ECD04545AD659F7127C3E87812"/>
    <w:rsid w:val="00FC577E"/>
    <w:rPr>
      <w:rFonts w:eastAsiaTheme="minorHAnsi"/>
      <w:lang w:eastAsia="en-US"/>
    </w:rPr>
  </w:style>
  <w:style w:type="paragraph" w:customStyle="1" w:styleId="24B8667E1C7746DD9679097D25FFB88C12">
    <w:name w:val="24B8667E1C7746DD9679097D25FFB88C12"/>
    <w:rsid w:val="00FC577E"/>
    <w:rPr>
      <w:rFonts w:eastAsiaTheme="minorHAnsi"/>
      <w:lang w:eastAsia="en-US"/>
    </w:rPr>
  </w:style>
  <w:style w:type="paragraph" w:customStyle="1" w:styleId="663F261677F54EFBACD523B3D58EC67D12">
    <w:name w:val="663F261677F54EFBACD523B3D58EC67D12"/>
    <w:rsid w:val="00FC577E"/>
    <w:rPr>
      <w:rFonts w:eastAsiaTheme="minorHAnsi"/>
      <w:lang w:eastAsia="en-US"/>
    </w:rPr>
  </w:style>
  <w:style w:type="paragraph" w:customStyle="1" w:styleId="AB61ABEB8AC4471AA23027AD27BE2F0F9">
    <w:name w:val="AB61ABEB8AC4471AA23027AD27BE2F0F9"/>
    <w:rsid w:val="00FC577E"/>
    <w:rPr>
      <w:rFonts w:eastAsiaTheme="minorHAnsi"/>
      <w:lang w:eastAsia="en-US"/>
    </w:rPr>
  </w:style>
  <w:style w:type="paragraph" w:customStyle="1" w:styleId="1C517943C1154D22A53DA3E89309DAB79">
    <w:name w:val="1C517943C1154D22A53DA3E89309DAB79"/>
    <w:rsid w:val="00FC577E"/>
    <w:rPr>
      <w:rFonts w:eastAsiaTheme="minorHAnsi"/>
      <w:lang w:eastAsia="en-US"/>
    </w:rPr>
  </w:style>
  <w:style w:type="paragraph" w:customStyle="1" w:styleId="AD3CFDDDF331488F8D3008B0834C82209">
    <w:name w:val="AD3CFDDDF331488F8D3008B0834C82209"/>
    <w:rsid w:val="00FC577E"/>
    <w:rPr>
      <w:rFonts w:eastAsiaTheme="minorHAnsi"/>
      <w:lang w:eastAsia="en-US"/>
    </w:rPr>
  </w:style>
  <w:style w:type="paragraph" w:customStyle="1" w:styleId="75A5C3B9607F4BC2824B2049B0C3B4269">
    <w:name w:val="75A5C3B9607F4BC2824B2049B0C3B4269"/>
    <w:rsid w:val="00FC577E"/>
    <w:rPr>
      <w:rFonts w:eastAsiaTheme="minorHAnsi"/>
      <w:lang w:eastAsia="en-US"/>
    </w:rPr>
  </w:style>
  <w:style w:type="paragraph" w:customStyle="1" w:styleId="D01F61D6AACB46EF9A80EEE3E3F8223A9">
    <w:name w:val="D01F61D6AACB46EF9A80EEE3E3F8223A9"/>
    <w:rsid w:val="00FC577E"/>
    <w:rPr>
      <w:rFonts w:eastAsiaTheme="minorHAnsi"/>
      <w:lang w:eastAsia="en-US"/>
    </w:rPr>
  </w:style>
  <w:style w:type="paragraph" w:customStyle="1" w:styleId="4C66A26E646743CBAEA2E21D207B4F649">
    <w:name w:val="4C66A26E646743CBAEA2E21D207B4F649"/>
    <w:rsid w:val="00FC577E"/>
    <w:rPr>
      <w:rFonts w:eastAsiaTheme="minorHAnsi"/>
      <w:lang w:eastAsia="en-US"/>
    </w:rPr>
  </w:style>
  <w:style w:type="paragraph" w:customStyle="1" w:styleId="05AEDDCB4FA34435B99FB4D1A97F619D9">
    <w:name w:val="05AEDDCB4FA34435B99FB4D1A97F619D9"/>
    <w:rsid w:val="00FC577E"/>
    <w:rPr>
      <w:rFonts w:eastAsiaTheme="minorHAnsi"/>
      <w:lang w:eastAsia="en-US"/>
    </w:rPr>
  </w:style>
  <w:style w:type="paragraph" w:customStyle="1" w:styleId="8EAF4C18A12A4BC7B577FD570D35C7B19">
    <w:name w:val="8EAF4C18A12A4BC7B577FD570D35C7B19"/>
    <w:rsid w:val="00FC577E"/>
    <w:rPr>
      <w:rFonts w:eastAsiaTheme="minorHAnsi"/>
      <w:lang w:eastAsia="en-US"/>
    </w:rPr>
  </w:style>
  <w:style w:type="paragraph" w:customStyle="1" w:styleId="21A9B890301542258623BB0755CEEE6B9">
    <w:name w:val="21A9B890301542258623BB0755CEEE6B9"/>
    <w:rsid w:val="00FC577E"/>
    <w:rPr>
      <w:rFonts w:eastAsiaTheme="minorHAnsi"/>
      <w:lang w:eastAsia="en-US"/>
    </w:rPr>
  </w:style>
  <w:style w:type="paragraph" w:customStyle="1" w:styleId="72043F540DB4462BAED23F2033AAC4689">
    <w:name w:val="72043F540DB4462BAED23F2033AAC4689"/>
    <w:rsid w:val="00FC577E"/>
    <w:rPr>
      <w:rFonts w:eastAsiaTheme="minorHAnsi"/>
      <w:lang w:eastAsia="en-US"/>
    </w:rPr>
  </w:style>
  <w:style w:type="paragraph" w:customStyle="1" w:styleId="61B5ACDD7DBE438397B5FD3F56C593AB9">
    <w:name w:val="61B5ACDD7DBE438397B5FD3F56C593AB9"/>
    <w:rsid w:val="00FC577E"/>
    <w:rPr>
      <w:rFonts w:eastAsiaTheme="minorHAnsi"/>
      <w:lang w:eastAsia="en-US"/>
    </w:rPr>
  </w:style>
  <w:style w:type="paragraph" w:customStyle="1" w:styleId="36B8C88AFD1A44C4B5A112127ACB59229">
    <w:name w:val="36B8C88AFD1A44C4B5A112127ACB59229"/>
    <w:rsid w:val="00FC577E"/>
    <w:rPr>
      <w:rFonts w:eastAsiaTheme="minorHAnsi"/>
      <w:lang w:eastAsia="en-US"/>
    </w:rPr>
  </w:style>
  <w:style w:type="paragraph" w:customStyle="1" w:styleId="D20D2CE488E94759998457655D5694D19">
    <w:name w:val="D20D2CE488E94759998457655D5694D19"/>
    <w:rsid w:val="00FC577E"/>
    <w:rPr>
      <w:rFonts w:eastAsiaTheme="minorHAnsi"/>
      <w:lang w:eastAsia="en-US"/>
    </w:rPr>
  </w:style>
  <w:style w:type="paragraph" w:customStyle="1" w:styleId="621B63D8B781488285EB192E6ABD932A9">
    <w:name w:val="621B63D8B781488285EB192E6ABD932A9"/>
    <w:rsid w:val="00FC577E"/>
    <w:rPr>
      <w:rFonts w:eastAsiaTheme="minorHAnsi"/>
      <w:lang w:eastAsia="en-US"/>
    </w:rPr>
  </w:style>
  <w:style w:type="paragraph" w:customStyle="1" w:styleId="7BC80F0C80564AEDB2A937DADB55A7549">
    <w:name w:val="7BC80F0C80564AEDB2A937DADB55A7549"/>
    <w:rsid w:val="00FC577E"/>
    <w:rPr>
      <w:rFonts w:eastAsiaTheme="minorHAnsi"/>
      <w:lang w:eastAsia="en-US"/>
    </w:rPr>
  </w:style>
  <w:style w:type="paragraph" w:customStyle="1" w:styleId="D7E9228CBF674A4AAA284CCA74714A2E9">
    <w:name w:val="D7E9228CBF674A4AAA284CCA74714A2E9"/>
    <w:rsid w:val="00FC577E"/>
    <w:rPr>
      <w:rFonts w:eastAsiaTheme="minorHAnsi"/>
      <w:lang w:eastAsia="en-US"/>
    </w:rPr>
  </w:style>
  <w:style w:type="paragraph" w:customStyle="1" w:styleId="9C60F371035F40DA9C7D5CED2A69215B9">
    <w:name w:val="9C60F371035F40DA9C7D5CED2A69215B9"/>
    <w:rsid w:val="00FC577E"/>
    <w:rPr>
      <w:rFonts w:eastAsiaTheme="minorHAnsi"/>
      <w:lang w:eastAsia="en-US"/>
    </w:rPr>
  </w:style>
  <w:style w:type="paragraph" w:customStyle="1" w:styleId="BF1E879CBCA94E4E903628BB8CAF93159">
    <w:name w:val="BF1E879CBCA94E4E903628BB8CAF93159"/>
    <w:rsid w:val="00FC577E"/>
    <w:rPr>
      <w:rFonts w:eastAsiaTheme="minorHAnsi"/>
      <w:lang w:eastAsia="en-US"/>
    </w:rPr>
  </w:style>
  <w:style w:type="paragraph" w:customStyle="1" w:styleId="A13CA9548C2242E8A8EA4DC0286857A89">
    <w:name w:val="A13CA9548C2242E8A8EA4DC0286857A89"/>
    <w:rsid w:val="00FC577E"/>
    <w:rPr>
      <w:rFonts w:eastAsiaTheme="minorHAnsi"/>
      <w:lang w:eastAsia="en-US"/>
    </w:rPr>
  </w:style>
  <w:style w:type="paragraph" w:customStyle="1" w:styleId="FD46E0F0125943748FAF3AA179EFBBF19">
    <w:name w:val="FD46E0F0125943748FAF3AA179EFBBF19"/>
    <w:rsid w:val="00FC577E"/>
    <w:rPr>
      <w:rFonts w:eastAsiaTheme="minorHAnsi"/>
      <w:lang w:eastAsia="en-US"/>
    </w:rPr>
  </w:style>
  <w:style w:type="paragraph" w:customStyle="1" w:styleId="5AD53B10E7C94123B2270FDF0B8F91679">
    <w:name w:val="5AD53B10E7C94123B2270FDF0B8F91679"/>
    <w:rsid w:val="00FC577E"/>
    <w:rPr>
      <w:rFonts w:eastAsiaTheme="minorHAnsi"/>
      <w:lang w:eastAsia="en-US"/>
    </w:rPr>
  </w:style>
  <w:style w:type="paragraph" w:customStyle="1" w:styleId="A3F3E033C678478FB7D83CD6F7B7ED6B9">
    <w:name w:val="A3F3E033C678478FB7D83CD6F7B7ED6B9"/>
    <w:rsid w:val="00FC577E"/>
    <w:rPr>
      <w:rFonts w:eastAsiaTheme="minorHAnsi"/>
      <w:lang w:eastAsia="en-US"/>
    </w:rPr>
  </w:style>
  <w:style w:type="paragraph" w:customStyle="1" w:styleId="7FA2294163E34263B79B2A94956621BC9">
    <w:name w:val="7FA2294163E34263B79B2A94956621BC9"/>
    <w:rsid w:val="00FC577E"/>
    <w:rPr>
      <w:rFonts w:eastAsiaTheme="minorHAnsi"/>
      <w:lang w:eastAsia="en-US"/>
    </w:rPr>
  </w:style>
  <w:style w:type="paragraph" w:customStyle="1" w:styleId="DE0ED0032E8D46EF8094AEC19324DEB39">
    <w:name w:val="DE0ED0032E8D46EF8094AEC19324DEB39"/>
    <w:rsid w:val="00FC577E"/>
    <w:rPr>
      <w:rFonts w:eastAsiaTheme="minorHAnsi"/>
      <w:lang w:eastAsia="en-US"/>
    </w:rPr>
  </w:style>
  <w:style w:type="paragraph" w:customStyle="1" w:styleId="C484ED8FED344467917440331F9FF26A9">
    <w:name w:val="C484ED8FED344467917440331F9FF26A9"/>
    <w:rsid w:val="00FC577E"/>
    <w:rPr>
      <w:rFonts w:eastAsiaTheme="minorHAnsi"/>
      <w:lang w:eastAsia="en-US"/>
    </w:rPr>
  </w:style>
  <w:style w:type="paragraph" w:customStyle="1" w:styleId="016A10CC60D74A28BCF42CAD6A17C9219">
    <w:name w:val="016A10CC60D74A28BCF42CAD6A17C9219"/>
    <w:rsid w:val="00FC577E"/>
    <w:rPr>
      <w:rFonts w:eastAsiaTheme="minorHAnsi"/>
      <w:lang w:eastAsia="en-US"/>
    </w:rPr>
  </w:style>
  <w:style w:type="paragraph" w:customStyle="1" w:styleId="74F7FC64445E4B2382CA59919E781E8F9">
    <w:name w:val="74F7FC64445E4B2382CA59919E781E8F9"/>
    <w:rsid w:val="00FC577E"/>
    <w:rPr>
      <w:rFonts w:eastAsiaTheme="minorHAnsi"/>
      <w:lang w:eastAsia="en-US"/>
    </w:rPr>
  </w:style>
  <w:style w:type="paragraph" w:customStyle="1" w:styleId="F31F7EF654C44EBA9E823CEA6F8F5FF89">
    <w:name w:val="F31F7EF654C44EBA9E823CEA6F8F5FF89"/>
    <w:rsid w:val="00FC577E"/>
    <w:rPr>
      <w:rFonts w:eastAsiaTheme="minorHAnsi"/>
      <w:lang w:eastAsia="en-US"/>
    </w:rPr>
  </w:style>
  <w:style w:type="paragraph" w:customStyle="1" w:styleId="0FBA865505684E668DDC26D1921953CB">
    <w:name w:val="0FBA865505684E668DDC26D1921953CB"/>
    <w:rsid w:val="00FC577E"/>
    <w:rPr>
      <w:rFonts w:eastAsiaTheme="minorHAnsi"/>
      <w:lang w:eastAsia="en-US"/>
    </w:rPr>
  </w:style>
  <w:style w:type="paragraph" w:customStyle="1" w:styleId="379A79C604494F10A13D5F3525083D4E5">
    <w:name w:val="379A79C604494F10A13D5F3525083D4E5"/>
    <w:rsid w:val="00FC577E"/>
    <w:rPr>
      <w:rFonts w:eastAsiaTheme="minorHAnsi"/>
      <w:lang w:eastAsia="en-US"/>
    </w:rPr>
  </w:style>
  <w:style w:type="paragraph" w:customStyle="1" w:styleId="B9677FD285D64C31ACEC163EADFCF43B2">
    <w:name w:val="B9677FD285D64C31ACEC163EADFCF43B2"/>
    <w:rsid w:val="00FC577E"/>
    <w:rPr>
      <w:rFonts w:eastAsiaTheme="minorHAnsi"/>
      <w:lang w:eastAsia="en-US"/>
    </w:rPr>
  </w:style>
  <w:style w:type="paragraph" w:customStyle="1" w:styleId="A62E9D411A6C404B9DC670AFAABF906213">
    <w:name w:val="A62E9D411A6C404B9DC670AFAABF906213"/>
    <w:rsid w:val="00FC577E"/>
    <w:rPr>
      <w:rFonts w:eastAsiaTheme="minorHAnsi"/>
      <w:lang w:eastAsia="en-US"/>
    </w:rPr>
  </w:style>
  <w:style w:type="paragraph" w:customStyle="1" w:styleId="06D87844606D45DDBBBB1243DD5ED98F10">
    <w:name w:val="06D87844606D45DDBBBB1243DD5ED98F10"/>
    <w:rsid w:val="00FC577E"/>
    <w:rPr>
      <w:rFonts w:eastAsiaTheme="minorHAnsi"/>
      <w:lang w:eastAsia="en-US"/>
    </w:rPr>
  </w:style>
  <w:style w:type="paragraph" w:customStyle="1" w:styleId="54825879407B4DC3B73DD80BDD53B4EB10">
    <w:name w:val="54825879407B4DC3B73DD80BDD53B4EB10"/>
    <w:rsid w:val="00FC577E"/>
    <w:rPr>
      <w:rFonts w:eastAsiaTheme="minorHAnsi"/>
      <w:lang w:eastAsia="en-US"/>
    </w:rPr>
  </w:style>
  <w:style w:type="paragraph" w:customStyle="1" w:styleId="811E085D578E4E85813E1EDCBB01C49010">
    <w:name w:val="811E085D578E4E85813E1EDCBB01C49010"/>
    <w:rsid w:val="00FC577E"/>
    <w:rPr>
      <w:rFonts w:eastAsiaTheme="minorHAnsi"/>
      <w:lang w:eastAsia="en-US"/>
    </w:rPr>
  </w:style>
  <w:style w:type="paragraph" w:customStyle="1" w:styleId="8468605C6D824177B61DBB0ED766931E10">
    <w:name w:val="8468605C6D824177B61DBB0ED766931E10"/>
    <w:rsid w:val="00FC577E"/>
    <w:rPr>
      <w:rFonts w:eastAsiaTheme="minorHAnsi"/>
      <w:lang w:eastAsia="en-US"/>
    </w:rPr>
  </w:style>
  <w:style w:type="paragraph" w:customStyle="1" w:styleId="E610314A91E844DB8A7D6188E769101413">
    <w:name w:val="E610314A91E844DB8A7D6188E769101413"/>
    <w:rsid w:val="00FC577E"/>
    <w:rPr>
      <w:rFonts w:eastAsiaTheme="minorHAnsi"/>
      <w:lang w:eastAsia="en-US"/>
    </w:rPr>
  </w:style>
  <w:style w:type="paragraph" w:customStyle="1" w:styleId="0E28E58322AC48B49AB84A12C1AEBCE110">
    <w:name w:val="0E28E58322AC48B49AB84A12C1AEBCE110"/>
    <w:rsid w:val="00FC577E"/>
    <w:rPr>
      <w:rFonts w:eastAsiaTheme="minorHAnsi"/>
      <w:lang w:eastAsia="en-US"/>
    </w:rPr>
  </w:style>
  <w:style w:type="paragraph" w:customStyle="1" w:styleId="AE2B15C6ECD04545AD659F7127C3E87813">
    <w:name w:val="AE2B15C6ECD04545AD659F7127C3E87813"/>
    <w:rsid w:val="00FC577E"/>
    <w:rPr>
      <w:rFonts w:eastAsiaTheme="minorHAnsi"/>
      <w:lang w:eastAsia="en-US"/>
    </w:rPr>
  </w:style>
  <w:style w:type="paragraph" w:customStyle="1" w:styleId="24B8667E1C7746DD9679097D25FFB88C13">
    <w:name w:val="24B8667E1C7746DD9679097D25FFB88C13"/>
    <w:rsid w:val="00FC577E"/>
    <w:rPr>
      <w:rFonts w:eastAsiaTheme="minorHAnsi"/>
      <w:lang w:eastAsia="en-US"/>
    </w:rPr>
  </w:style>
  <w:style w:type="paragraph" w:customStyle="1" w:styleId="663F261677F54EFBACD523B3D58EC67D13">
    <w:name w:val="663F261677F54EFBACD523B3D58EC67D13"/>
    <w:rsid w:val="00FC577E"/>
    <w:rPr>
      <w:rFonts w:eastAsiaTheme="minorHAnsi"/>
      <w:lang w:eastAsia="en-US"/>
    </w:rPr>
  </w:style>
  <w:style w:type="paragraph" w:customStyle="1" w:styleId="AB61ABEB8AC4471AA23027AD27BE2F0F10">
    <w:name w:val="AB61ABEB8AC4471AA23027AD27BE2F0F10"/>
    <w:rsid w:val="00FC577E"/>
    <w:rPr>
      <w:rFonts w:eastAsiaTheme="minorHAnsi"/>
      <w:lang w:eastAsia="en-US"/>
    </w:rPr>
  </w:style>
  <w:style w:type="paragraph" w:customStyle="1" w:styleId="1C517943C1154D22A53DA3E89309DAB710">
    <w:name w:val="1C517943C1154D22A53DA3E89309DAB710"/>
    <w:rsid w:val="00FC577E"/>
    <w:rPr>
      <w:rFonts w:eastAsiaTheme="minorHAnsi"/>
      <w:lang w:eastAsia="en-US"/>
    </w:rPr>
  </w:style>
  <w:style w:type="paragraph" w:customStyle="1" w:styleId="AD3CFDDDF331488F8D3008B0834C822010">
    <w:name w:val="AD3CFDDDF331488F8D3008B0834C822010"/>
    <w:rsid w:val="00FC577E"/>
    <w:rPr>
      <w:rFonts w:eastAsiaTheme="minorHAnsi"/>
      <w:lang w:eastAsia="en-US"/>
    </w:rPr>
  </w:style>
  <w:style w:type="paragraph" w:customStyle="1" w:styleId="75A5C3B9607F4BC2824B2049B0C3B42610">
    <w:name w:val="75A5C3B9607F4BC2824B2049B0C3B42610"/>
    <w:rsid w:val="00FC577E"/>
    <w:rPr>
      <w:rFonts w:eastAsiaTheme="minorHAnsi"/>
      <w:lang w:eastAsia="en-US"/>
    </w:rPr>
  </w:style>
  <w:style w:type="paragraph" w:customStyle="1" w:styleId="D01F61D6AACB46EF9A80EEE3E3F8223A10">
    <w:name w:val="D01F61D6AACB46EF9A80EEE3E3F8223A10"/>
    <w:rsid w:val="00FC577E"/>
    <w:rPr>
      <w:rFonts w:eastAsiaTheme="minorHAnsi"/>
      <w:lang w:eastAsia="en-US"/>
    </w:rPr>
  </w:style>
  <w:style w:type="paragraph" w:customStyle="1" w:styleId="4C66A26E646743CBAEA2E21D207B4F6410">
    <w:name w:val="4C66A26E646743CBAEA2E21D207B4F6410"/>
    <w:rsid w:val="00FC577E"/>
    <w:rPr>
      <w:rFonts w:eastAsiaTheme="minorHAnsi"/>
      <w:lang w:eastAsia="en-US"/>
    </w:rPr>
  </w:style>
  <w:style w:type="paragraph" w:customStyle="1" w:styleId="05AEDDCB4FA34435B99FB4D1A97F619D10">
    <w:name w:val="05AEDDCB4FA34435B99FB4D1A97F619D10"/>
    <w:rsid w:val="00FC577E"/>
    <w:rPr>
      <w:rFonts w:eastAsiaTheme="minorHAnsi"/>
      <w:lang w:eastAsia="en-US"/>
    </w:rPr>
  </w:style>
  <w:style w:type="paragraph" w:customStyle="1" w:styleId="8EAF4C18A12A4BC7B577FD570D35C7B110">
    <w:name w:val="8EAF4C18A12A4BC7B577FD570D35C7B110"/>
    <w:rsid w:val="00FC577E"/>
    <w:rPr>
      <w:rFonts w:eastAsiaTheme="minorHAnsi"/>
      <w:lang w:eastAsia="en-US"/>
    </w:rPr>
  </w:style>
  <w:style w:type="paragraph" w:customStyle="1" w:styleId="21A9B890301542258623BB0755CEEE6B10">
    <w:name w:val="21A9B890301542258623BB0755CEEE6B10"/>
    <w:rsid w:val="00FC577E"/>
    <w:rPr>
      <w:rFonts w:eastAsiaTheme="minorHAnsi"/>
      <w:lang w:eastAsia="en-US"/>
    </w:rPr>
  </w:style>
  <w:style w:type="paragraph" w:customStyle="1" w:styleId="72043F540DB4462BAED23F2033AAC46810">
    <w:name w:val="72043F540DB4462BAED23F2033AAC46810"/>
    <w:rsid w:val="00FC577E"/>
    <w:rPr>
      <w:rFonts w:eastAsiaTheme="minorHAnsi"/>
      <w:lang w:eastAsia="en-US"/>
    </w:rPr>
  </w:style>
  <w:style w:type="paragraph" w:customStyle="1" w:styleId="61B5ACDD7DBE438397B5FD3F56C593AB10">
    <w:name w:val="61B5ACDD7DBE438397B5FD3F56C593AB10"/>
    <w:rsid w:val="00FC577E"/>
    <w:rPr>
      <w:rFonts w:eastAsiaTheme="minorHAnsi"/>
      <w:lang w:eastAsia="en-US"/>
    </w:rPr>
  </w:style>
  <w:style w:type="paragraph" w:customStyle="1" w:styleId="36B8C88AFD1A44C4B5A112127ACB592210">
    <w:name w:val="36B8C88AFD1A44C4B5A112127ACB592210"/>
    <w:rsid w:val="00FC577E"/>
    <w:rPr>
      <w:rFonts w:eastAsiaTheme="minorHAnsi"/>
      <w:lang w:eastAsia="en-US"/>
    </w:rPr>
  </w:style>
  <w:style w:type="paragraph" w:customStyle="1" w:styleId="D20D2CE488E94759998457655D5694D110">
    <w:name w:val="D20D2CE488E94759998457655D5694D110"/>
    <w:rsid w:val="00FC577E"/>
    <w:rPr>
      <w:rFonts w:eastAsiaTheme="minorHAnsi"/>
      <w:lang w:eastAsia="en-US"/>
    </w:rPr>
  </w:style>
  <w:style w:type="paragraph" w:customStyle="1" w:styleId="621B63D8B781488285EB192E6ABD932A10">
    <w:name w:val="621B63D8B781488285EB192E6ABD932A10"/>
    <w:rsid w:val="00FC577E"/>
    <w:rPr>
      <w:rFonts w:eastAsiaTheme="minorHAnsi"/>
      <w:lang w:eastAsia="en-US"/>
    </w:rPr>
  </w:style>
  <w:style w:type="paragraph" w:customStyle="1" w:styleId="7BC80F0C80564AEDB2A937DADB55A75410">
    <w:name w:val="7BC80F0C80564AEDB2A937DADB55A75410"/>
    <w:rsid w:val="00FC577E"/>
    <w:rPr>
      <w:rFonts w:eastAsiaTheme="minorHAnsi"/>
      <w:lang w:eastAsia="en-US"/>
    </w:rPr>
  </w:style>
  <w:style w:type="paragraph" w:customStyle="1" w:styleId="D7E9228CBF674A4AAA284CCA74714A2E10">
    <w:name w:val="D7E9228CBF674A4AAA284CCA74714A2E10"/>
    <w:rsid w:val="00FC577E"/>
    <w:rPr>
      <w:rFonts w:eastAsiaTheme="minorHAnsi"/>
      <w:lang w:eastAsia="en-US"/>
    </w:rPr>
  </w:style>
  <w:style w:type="paragraph" w:customStyle="1" w:styleId="9C60F371035F40DA9C7D5CED2A69215B10">
    <w:name w:val="9C60F371035F40DA9C7D5CED2A69215B10"/>
    <w:rsid w:val="00FC577E"/>
    <w:rPr>
      <w:rFonts w:eastAsiaTheme="minorHAnsi"/>
      <w:lang w:eastAsia="en-US"/>
    </w:rPr>
  </w:style>
  <w:style w:type="paragraph" w:customStyle="1" w:styleId="BF1E879CBCA94E4E903628BB8CAF931510">
    <w:name w:val="BF1E879CBCA94E4E903628BB8CAF931510"/>
    <w:rsid w:val="00FC577E"/>
    <w:rPr>
      <w:rFonts w:eastAsiaTheme="minorHAnsi"/>
      <w:lang w:eastAsia="en-US"/>
    </w:rPr>
  </w:style>
  <w:style w:type="paragraph" w:customStyle="1" w:styleId="A13CA9548C2242E8A8EA4DC0286857A810">
    <w:name w:val="A13CA9548C2242E8A8EA4DC0286857A810"/>
    <w:rsid w:val="00FC577E"/>
    <w:rPr>
      <w:rFonts w:eastAsiaTheme="minorHAnsi"/>
      <w:lang w:eastAsia="en-US"/>
    </w:rPr>
  </w:style>
  <w:style w:type="paragraph" w:customStyle="1" w:styleId="FD46E0F0125943748FAF3AA179EFBBF110">
    <w:name w:val="FD46E0F0125943748FAF3AA179EFBBF110"/>
    <w:rsid w:val="00FC577E"/>
    <w:rPr>
      <w:rFonts w:eastAsiaTheme="minorHAnsi"/>
      <w:lang w:eastAsia="en-US"/>
    </w:rPr>
  </w:style>
  <w:style w:type="paragraph" w:customStyle="1" w:styleId="5AD53B10E7C94123B2270FDF0B8F916710">
    <w:name w:val="5AD53B10E7C94123B2270FDF0B8F916710"/>
    <w:rsid w:val="00FC577E"/>
    <w:rPr>
      <w:rFonts w:eastAsiaTheme="minorHAnsi"/>
      <w:lang w:eastAsia="en-US"/>
    </w:rPr>
  </w:style>
  <w:style w:type="paragraph" w:customStyle="1" w:styleId="A3F3E033C678478FB7D83CD6F7B7ED6B10">
    <w:name w:val="A3F3E033C678478FB7D83CD6F7B7ED6B10"/>
    <w:rsid w:val="00FC577E"/>
    <w:rPr>
      <w:rFonts w:eastAsiaTheme="minorHAnsi"/>
      <w:lang w:eastAsia="en-US"/>
    </w:rPr>
  </w:style>
  <w:style w:type="paragraph" w:customStyle="1" w:styleId="7FA2294163E34263B79B2A94956621BC10">
    <w:name w:val="7FA2294163E34263B79B2A94956621BC10"/>
    <w:rsid w:val="00FC577E"/>
    <w:rPr>
      <w:rFonts w:eastAsiaTheme="minorHAnsi"/>
      <w:lang w:eastAsia="en-US"/>
    </w:rPr>
  </w:style>
  <w:style w:type="paragraph" w:customStyle="1" w:styleId="DE0ED0032E8D46EF8094AEC19324DEB310">
    <w:name w:val="DE0ED0032E8D46EF8094AEC19324DEB310"/>
    <w:rsid w:val="00FC577E"/>
    <w:rPr>
      <w:rFonts w:eastAsiaTheme="minorHAnsi"/>
      <w:lang w:eastAsia="en-US"/>
    </w:rPr>
  </w:style>
  <w:style w:type="paragraph" w:customStyle="1" w:styleId="C484ED8FED344467917440331F9FF26A10">
    <w:name w:val="C484ED8FED344467917440331F9FF26A10"/>
    <w:rsid w:val="00FC577E"/>
    <w:rPr>
      <w:rFonts w:eastAsiaTheme="minorHAnsi"/>
      <w:lang w:eastAsia="en-US"/>
    </w:rPr>
  </w:style>
  <w:style w:type="paragraph" w:customStyle="1" w:styleId="016A10CC60D74A28BCF42CAD6A17C92110">
    <w:name w:val="016A10CC60D74A28BCF42CAD6A17C92110"/>
    <w:rsid w:val="00FC577E"/>
    <w:rPr>
      <w:rFonts w:eastAsiaTheme="minorHAnsi"/>
      <w:lang w:eastAsia="en-US"/>
    </w:rPr>
  </w:style>
  <w:style w:type="paragraph" w:customStyle="1" w:styleId="74F7FC64445E4B2382CA59919E781E8F10">
    <w:name w:val="74F7FC64445E4B2382CA59919E781E8F10"/>
    <w:rsid w:val="00FC577E"/>
    <w:rPr>
      <w:rFonts w:eastAsiaTheme="minorHAnsi"/>
      <w:lang w:eastAsia="en-US"/>
    </w:rPr>
  </w:style>
  <w:style w:type="paragraph" w:customStyle="1" w:styleId="F31F7EF654C44EBA9E823CEA6F8F5FF810">
    <w:name w:val="F31F7EF654C44EBA9E823CEA6F8F5FF810"/>
    <w:rsid w:val="00FC577E"/>
    <w:rPr>
      <w:rFonts w:eastAsiaTheme="minorHAnsi"/>
      <w:lang w:eastAsia="en-US"/>
    </w:rPr>
  </w:style>
  <w:style w:type="paragraph" w:customStyle="1" w:styleId="46330D5240E645BB93E2BD0631D52270">
    <w:name w:val="46330D5240E645BB93E2BD0631D52270"/>
    <w:rsid w:val="00FC577E"/>
  </w:style>
  <w:style w:type="paragraph" w:customStyle="1" w:styleId="02947B0E38214FA28CA0F79BB3AE8E3F">
    <w:name w:val="02947B0E38214FA28CA0F79BB3AE8E3F"/>
    <w:rsid w:val="00FC577E"/>
  </w:style>
  <w:style w:type="paragraph" w:customStyle="1" w:styleId="CBB528C2F8784DA6A690E38F5AA7686A">
    <w:name w:val="CBB528C2F8784DA6A690E38F5AA7686A"/>
    <w:rsid w:val="00FC577E"/>
  </w:style>
  <w:style w:type="paragraph" w:customStyle="1" w:styleId="3CA0C11210724052A0E7E6BAC1D3E917">
    <w:name w:val="3CA0C11210724052A0E7E6BAC1D3E917"/>
    <w:rsid w:val="00FC577E"/>
  </w:style>
  <w:style w:type="paragraph" w:customStyle="1" w:styleId="27501AD3AB614B58B3D34D1B2B555887">
    <w:name w:val="27501AD3AB614B58B3D34D1B2B555887"/>
    <w:rsid w:val="00FC577E"/>
  </w:style>
  <w:style w:type="paragraph" w:customStyle="1" w:styleId="8FBB4343ABE64FB580D11C03CBF028CC">
    <w:name w:val="8FBB4343ABE64FB580D11C03CBF028CC"/>
    <w:rsid w:val="00FC577E"/>
  </w:style>
  <w:style w:type="paragraph" w:customStyle="1" w:styleId="0B491F072E514DCD8CF849016FE37D2B">
    <w:name w:val="0B491F072E514DCD8CF849016FE37D2B"/>
    <w:rsid w:val="00FC577E"/>
  </w:style>
  <w:style w:type="paragraph" w:customStyle="1" w:styleId="A3E71C66FE624922A0DABE9252F9D80A">
    <w:name w:val="A3E71C66FE624922A0DABE9252F9D80A"/>
    <w:rsid w:val="00FC577E"/>
  </w:style>
  <w:style w:type="paragraph" w:customStyle="1" w:styleId="BEF971EA31F3423EBDA90833C91C1881">
    <w:name w:val="BEF971EA31F3423EBDA90833C91C1881"/>
    <w:rsid w:val="00FC577E"/>
  </w:style>
  <w:style w:type="paragraph" w:customStyle="1" w:styleId="7B67E907002A4BCD98EED2BA3986BCEC">
    <w:name w:val="7B67E907002A4BCD98EED2BA3986BCEC"/>
    <w:rsid w:val="00FC577E"/>
  </w:style>
  <w:style w:type="paragraph" w:customStyle="1" w:styleId="4F2A64C303F446A8B513C5F67D9C242A">
    <w:name w:val="4F2A64C303F446A8B513C5F67D9C242A"/>
    <w:rsid w:val="00FC577E"/>
  </w:style>
  <w:style w:type="paragraph" w:customStyle="1" w:styleId="9E192DE2580B4247B617DEB83FC5EEC7">
    <w:name w:val="9E192DE2580B4247B617DEB83FC5EEC7"/>
    <w:rsid w:val="00FC577E"/>
  </w:style>
  <w:style w:type="paragraph" w:customStyle="1" w:styleId="ADD1034B4C9C4320B08EC94938DBF8BD">
    <w:name w:val="ADD1034B4C9C4320B08EC94938DBF8BD"/>
    <w:rsid w:val="00FC577E"/>
  </w:style>
  <w:style w:type="paragraph" w:customStyle="1" w:styleId="817B66D73EDA4496B792EA4D1F7B9243">
    <w:name w:val="817B66D73EDA4496B792EA4D1F7B9243"/>
    <w:rsid w:val="00FC577E"/>
  </w:style>
  <w:style w:type="paragraph" w:customStyle="1" w:styleId="38E32783D8FA496D9E48285CD6B020E9">
    <w:name w:val="38E32783D8FA496D9E48285CD6B020E9"/>
    <w:rsid w:val="00FC577E"/>
  </w:style>
  <w:style w:type="paragraph" w:customStyle="1" w:styleId="E2D4DDCDEEAF4522B9869326AC12865E">
    <w:name w:val="E2D4DDCDEEAF4522B9869326AC12865E"/>
    <w:rsid w:val="00FC577E"/>
  </w:style>
  <w:style w:type="paragraph" w:customStyle="1" w:styleId="2A8BDF1861524458AEEAE810A05D5068">
    <w:name w:val="2A8BDF1861524458AEEAE810A05D5068"/>
    <w:rsid w:val="00FC577E"/>
  </w:style>
  <w:style w:type="paragraph" w:customStyle="1" w:styleId="A41DA39F8B834FA1B997E4073189648C">
    <w:name w:val="A41DA39F8B834FA1B997E4073189648C"/>
    <w:rsid w:val="00FC577E"/>
  </w:style>
  <w:style w:type="paragraph" w:customStyle="1" w:styleId="A96EE6CA6C494B2387761CA9297BED3C">
    <w:name w:val="A96EE6CA6C494B2387761CA9297BED3C"/>
    <w:rsid w:val="00FC577E"/>
  </w:style>
  <w:style w:type="paragraph" w:customStyle="1" w:styleId="4A33EA3426364BB0A0B8670A4F286CDA">
    <w:name w:val="4A33EA3426364BB0A0B8670A4F286CDA"/>
    <w:rsid w:val="00FC577E"/>
  </w:style>
  <w:style w:type="paragraph" w:customStyle="1" w:styleId="2CAA51CFEA7B46599BD364AF2AF4A864">
    <w:name w:val="2CAA51CFEA7B46599BD364AF2AF4A864"/>
    <w:rsid w:val="00FC577E"/>
  </w:style>
  <w:style w:type="paragraph" w:customStyle="1" w:styleId="ED93B53D1EAA40C5A28B3CA452C68F6B">
    <w:name w:val="ED93B53D1EAA40C5A28B3CA452C68F6B"/>
    <w:rsid w:val="00FC577E"/>
  </w:style>
  <w:style w:type="paragraph" w:customStyle="1" w:styleId="03EA5C98F9474CD6A9BA40D24A7904A6">
    <w:name w:val="03EA5C98F9474CD6A9BA40D24A7904A6"/>
    <w:rsid w:val="00FC577E"/>
  </w:style>
  <w:style w:type="paragraph" w:customStyle="1" w:styleId="1AE6D40600BB4F67B713FEFFDD715389">
    <w:name w:val="1AE6D40600BB4F67B713FEFFDD715389"/>
    <w:rsid w:val="00FC577E"/>
  </w:style>
  <w:style w:type="paragraph" w:customStyle="1" w:styleId="D4106C44C1F1456283F8F34BAC703C5E">
    <w:name w:val="D4106C44C1F1456283F8F34BAC703C5E"/>
    <w:rsid w:val="00FC577E"/>
  </w:style>
  <w:style w:type="paragraph" w:customStyle="1" w:styleId="505968DE8DBD47CB9F731EB39B763DB4">
    <w:name w:val="505968DE8DBD47CB9F731EB39B763DB4"/>
    <w:rsid w:val="00FC577E"/>
  </w:style>
  <w:style w:type="paragraph" w:customStyle="1" w:styleId="BE4809510DC04E9FA63982E93AFA6AFF">
    <w:name w:val="BE4809510DC04E9FA63982E93AFA6AFF"/>
    <w:rsid w:val="00FC577E"/>
  </w:style>
  <w:style w:type="paragraph" w:customStyle="1" w:styleId="69DE4BAA1E2E479981019C35039C257D">
    <w:name w:val="69DE4BAA1E2E479981019C35039C257D"/>
    <w:rsid w:val="00FC577E"/>
  </w:style>
  <w:style w:type="paragraph" w:customStyle="1" w:styleId="0604CE67D646465CA82A4689EC6FD2D6">
    <w:name w:val="0604CE67D646465CA82A4689EC6FD2D6"/>
    <w:rsid w:val="00FC577E"/>
  </w:style>
  <w:style w:type="paragraph" w:customStyle="1" w:styleId="5BE22796E1344C59B09A2C6B68EE6453">
    <w:name w:val="5BE22796E1344C59B09A2C6B68EE6453"/>
    <w:rsid w:val="00FC577E"/>
  </w:style>
  <w:style w:type="paragraph" w:customStyle="1" w:styleId="0FBA865505684E668DDC26D1921953CB1">
    <w:name w:val="0FBA865505684E668DDC26D1921953CB1"/>
    <w:rsid w:val="00FC577E"/>
    <w:rPr>
      <w:rFonts w:eastAsiaTheme="minorHAnsi"/>
      <w:lang w:eastAsia="en-US"/>
    </w:rPr>
  </w:style>
  <w:style w:type="paragraph" w:customStyle="1" w:styleId="379A79C604494F10A13D5F3525083D4E6">
    <w:name w:val="379A79C604494F10A13D5F3525083D4E6"/>
    <w:rsid w:val="00FC577E"/>
    <w:rPr>
      <w:rFonts w:eastAsiaTheme="minorHAnsi"/>
      <w:lang w:eastAsia="en-US"/>
    </w:rPr>
  </w:style>
  <w:style w:type="paragraph" w:customStyle="1" w:styleId="B9677FD285D64C31ACEC163EADFCF43B3">
    <w:name w:val="B9677FD285D64C31ACEC163EADFCF43B3"/>
    <w:rsid w:val="00FC577E"/>
    <w:rPr>
      <w:rFonts w:eastAsiaTheme="minorHAnsi"/>
      <w:lang w:eastAsia="en-US"/>
    </w:rPr>
  </w:style>
  <w:style w:type="paragraph" w:customStyle="1" w:styleId="A62E9D411A6C404B9DC670AFAABF906214">
    <w:name w:val="A62E9D411A6C404B9DC670AFAABF906214"/>
    <w:rsid w:val="00FC577E"/>
    <w:rPr>
      <w:rFonts w:eastAsiaTheme="minorHAnsi"/>
      <w:lang w:eastAsia="en-US"/>
    </w:rPr>
  </w:style>
  <w:style w:type="paragraph" w:customStyle="1" w:styleId="06D87844606D45DDBBBB1243DD5ED98F11">
    <w:name w:val="06D87844606D45DDBBBB1243DD5ED98F11"/>
    <w:rsid w:val="00FC577E"/>
    <w:rPr>
      <w:rFonts w:eastAsiaTheme="minorHAnsi"/>
      <w:lang w:eastAsia="en-US"/>
    </w:rPr>
  </w:style>
  <w:style w:type="paragraph" w:customStyle="1" w:styleId="54825879407B4DC3B73DD80BDD53B4EB11">
    <w:name w:val="54825879407B4DC3B73DD80BDD53B4EB11"/>
    <w:rsid w:val="00FC577E"/>
    <w:rPr>
      <w:rFonts w:eastAsiaTheme="minorHAnsi"/>
      <w:lang w:eastAsia="en-US"/>
    </w:rPr>
  </w:style>
  <w:style w:type="paragraph" w:customStyle="1" w:styleId="811E085D578E4E85813E1EDCBB01C49011">
    <w:name w:val="811E085D578E4E85813E1EDCBB01C49011"/>
    <w:rsid w:val="00FC577E"/>
    <w:rPr>
      <w:rFonts w:eastAsiaTheme="minorHAnsi"/>
      <w:lang w:eastAsia="en-US"/>
    </w:rPr>
  </w:style>
  <w:style w:type="paragraph" w:customStyle="1" w:styleId="8468605C6D824177B61DBB0ED766931E11">
    <w:name w:val="8468605C6D824177B61DBB0ED766931E11"/>
    <w:rsid w:val="00FC577E"/>
    <w:rPr>
      <w:rFonts w:eastAsiaTheme="minorHAnsi"/>
      <w:lang w:eastAsia="en-US"/>
    </w:rPr>
  </w:style>
  <w:style w:type="paragraph" w:customStyle="1" w:styleId="E610314A91E844DB8A7D6188E769101414">
    <w:name w:val="E610314A91E844DB8A7D6188E769101414"/>
    <w:rsid w:val="00FC577E"/>
    <w:rPr>
      <w:rFonts w:eastAsiaTheme="minorHAnsi"/>
      <w:lang w:eastAsia="en-US"/>
    </w:rPr>
  </w:style>
  <w:style w:type="paragraph" w:customStyle="1" w:styleId="0E28E58322AC48B49AB84A12C1AEBCE111">
    <w:name w:val="0E28E58322AC48B49AB84A12C1AEBCE111"/>
    <w:rsid w:val="00FC577E"/>
    <w:rPr>
      <w:rFonts w:eastAsiaTheme="minorHAnsi"/>
      <w:lang w:eastAsia="en-US"/>
    </w:rPr>
  </w:style>
  <w:style w:type="paragraph" w:customStyle="1" w:styleId="AE2B15C6ECD04545AD659F7127C3E87814">
    <w:name w:val="AE2B15C6ECD04545AD659F7127C3E87814"/>
    <w:rsid w:val="00FC577E"/>
    <w:rPr>
      <w:rFonts w:eastAsiaTheme="minorHAnsi"/>
      <w:lang w:eastAsia="en-US"/>
    </w:rPr>
  </w:style>
  <w:style w:type="paragraph" w:customStyle="1" w:styleId="24B8667E1C7746DD9679097D25FFB88C14">
    <w:name w:val="24B8667E1C7746DD9679097D25FFB88C14"/>
    <w:rsid w:val="00FC577E"/>
    <w:rPr>
      <w:rFonts w:eastAsiaTheme="minorHAnsi"/>
      <w:lang w:eastAsia="en-US"/>
    </w:rPr>
  </w:style>
  <w:style w:type="paragraph" w:customStyle="1" w:styleId="663F261677F54EFBACD523B3D58EC67D14">
    <w:name w:val="663F261677F54EFBACD523B3D58EC67D14"/>
    <w:rsid w:val="00FC577E"/>
    <w:rPr>
      <w:rFonts w:eastAsiaTheme="minorHAnsi"/>
      <w:lang w:eastAsia="en-US"/>
    </w:rPr>
  </w:style>
  <w:style w:type="paragraph" w:customStyle="1" w:styleId="5BE22796E1344C59B09A2C6B68EE64531">
    <w:name w:val="5BE22796E1344C59B09A2C6B68EE64531"/>
    <w:rsid w:val="00FC577E"/>
    <w:rPr>
      <w:rFonts w:eastAsiaTheme="minorHAnsi"/>
      <w:lang w:eastAsia="en-US"/>
    </w:rPr>
  </w:style>
  <w:style w:type="paragraph" w:customStyle="1" w:styleId="2A8BDF1861524458AEEAE810A05D50681">
    <w:name w:val="2A8BDF1861524458AEEAE810A05D50681"/>
    <w:rsid w:val="00FC577E"/>
    <w:rPr>
      <w:rFonts w:eastAsiaTheme="minorHAnsi"/>
      <w:lang w:eastAsia="en-US"/>
    </w:rPr>
  </w:style>
  <w:style w:type="paragraph" w:customStyle="1" w:styleId="A41DA39F8B834FA1B997E4073189648C1">
    <w:name w:val="A41DA39F8B834FA1B997E4073189648C1"/>
    <w:rsid w:val="00FC577E"/>
    <w:rPr>
      <w:rFonts w:eastAsiaTheme="minorHAnsi"/>
      <w:lang w:eastAsia="en-US"/>
    </w:rPr>
  </w:style>
  <w:style w:type="paragraph" w:customStyle="1" w:styleId="46330D5240E645BB93E2BD0631D522701">
    <w:name w:val="46330D5240E645BB93E2BD0631D522701"/>
    <w:rsid w:val="00FC577E"/>
    <w:rPr>
      <w:rFonts w:eastAsiaTheme="minorHAnsi"/>
      <w:lang w:eastAsia="en-US"/>
    </w:rPr>
  </w:style>
  <w:style w:type="paragraph" w:customStyle="1" w:styleId="E2D4DDCDEEAF4522B9869326AC12865E1">
    <w:name w:val="E2D4DDCDEEAF4522B9869326AC12865E1"/>
    <w:rsid w:val="00FC577E"/>
    <w:rPr>
      <w:rFonts w:eastAsiaTheme="minorHAnsi"/>
      <w:lang w:eastAsia="en-US"/>
    </w:rPr>
  </w:style>
  <w:style w:type="paragraph" w:customStyle="1" w:styleId="A96EE6CA6C494B2387761CA9297BED3C1">
    <w:name w:val="A96EE6CA6C494B2387761CA9297BED3C1"/>
    <w:rsid w:val="00FC577E"/>
    <w:rPr>
      <w:rFonts w:eastAsiaTheme="minorHAnsi"/>
      <w:lang w:eastAsia="en-US"/>
    </w:rPr>
  </w:style>
  <w:style w:type="paragraph" w:customStyle="1" w:styleId="02947B0E38214FA28CA0F79BB3AE8E3F1">
    <w:name w:val="02947B0E38214FA28CA0F79BB3AE8E3F1"/>
    <w:rsid w:val="00FC577E"/>
    <w:rPr>
      <w:rFonts w:eastAsiaTheme="minorHAnsi"/>
      <w:lang w:eastAsia="en-US"/>
    </w:rPr>
  </w:style>
  <w:style w:type="paragraph" w:customStyle="1" w:styleId="38E32783D8FA496D9E48285CD6B020E91">
    <w:name w:val="38E32783D8FA496D9E48285CD6B020E91"/>
    <w:rsid w:val="00FC577E"/>
    <w:rPr>
      <w:rFonts w:eastAsiaTheme="minorHAnsi"/>
      <w:lang w:eastAsia="en-US"/>
    </w:rPr>
  </w:style>
  <w:style w:type="paragraph" w:customStyle="1" w:styleId="4A33EA3426364BB0A0B8670A4F286CDA1">
    <w:name w:val="4A33EA3426364BB0A0B8670A4F286CDA1"/>
    <w:rsid w:val="00FC577E"/>
    <w:rPr>
      <w:rFonts w:eastAsiaTheme="minorHAnsi"/>
      <w:lang w:eastAsia="en-US"/>
    </w:rPr>
  </w:style>
  <w:style w:type="paragraph" w:customStyle="1" w:styleId="CBB528C2F8784DA6A690E38F5AA7686A1">
    <w:name w:val="CBB528C2F8784DA6A690E38F5AA7686A1"/>
    <w:rsid w:val="00FC577E"/>
    <w:rPr>
      <w:rFonts w:eastAsiaTheme="minorHAnsi"/>
      <w:lang w:eastAsia="en-US"/>
    </w:rPr>
  </w:style>
  <w:style w:type="paragraph" w:customStyle="1" w:styleId="817B66D73EDA4496B792EA4D1F7B92431">
    <w:name w:val="817B66D73EDA4496B792EA4D1F7B92431"/>
    <w:rsid w:val="00FC577E"/>
    <w:rPr>
      <w:rFonts w:eastAsiaTheme="minorHAnsi"/>
      <w:lang w:eastAsia="en-US"/>
    </w:rPr>
  </w:style>
  <w:style w:type="paragraph" w:customStyle="1" w:styleId="2CAA51CFEA7B46599BD364AF2AF4A8641">
    <w:name w:val="2CAA51CFEA7B46599BD364AF2AF4A8641"/>
    <w:rsid w:val="00FC577E"/>
    <w:rPr>
      <w:rFonts w:eastAsiaTheme="minorHAnsi"/>
      <w:lang w:eastAsia="en-US"/>
    </w:rPr>
  </w:style>
  <w:style w:type="paragraph" w:customStyle="1" w:styleId="3CA0C11210724052A0E7E6BAC1D3E9171">
    <w:name w:val="3CA0C11210724052A0E7E6BAC1D3E9171"/>
    <w:rsid w:val="00FC577E"/>
    <w:rPr>
      <w:rFonts w:eastAsiaTheme="minorHAnsi"/>
      <w:lang w:eastAsia="en-US"/>
    </w:rPr>
  </w:style>
  <w:style w:type="paragraph" w:customStyle="1" w:styleId="ADD1034B4C9C4320B08EC94938DBF8BD1">
    <w:name w:val="ADD1034B4C9C4320B08EC94938DBF8BD1"/>
    <w:rsid w:val="00FC577E"/>
    <w:rPr>
      <w:rFonts w:eastAsiaTheme="minorHAnsi"/>
      <w:lang w:eastAsia="en-US"/>
    </w:rPr>
  </w:style>
  <w:style w:type="paragraph" w:customStyle="1" w:styleId="ED93B53D1EAA40C5A28B3CA452C68F6B1">
    <w:name w:val="ED93B53D1EAA40C5A28B3CA452C68F6B1"/>
    <w:rsid w:val="00FC577E"/>
    <w:rPr>
      <w:rFonts w:eastAsiaTheme="minorHAnsi"/>
      <w:lang w:eastAsia="en-US"/>
    </w:rPr>
  </w:style>
  <w:style w:type="paragraph" w:customStyle="1" w:styleId="27501AD3AB614B58B3D34D1B2B5558871">
    <w:name w:val="27501AD3AB614B58B3D34D1B2B5558871"/>
    <w:rsid w:val="00FC577E"/>
    <w:rPr>
      <w:rFonts w:eastAsiaTheme="minorHAnsi"/>
      <w:lang w:eastAsia="en-US"/>
    </w:rPr>
  </w:style>
  <w:style w:type="paragraph" w:customStyle="1" w:styleId="9E192DE2580B4247B617DEB83FC5EEC71">
    <w:name w:val="9E192DE2580B4247B617DEB83FC5EEC71"/>
    <w:rsid w:val="00FC577E"/>
    <w:rPr>
      <w:rFonts w:eastAsiaTheme="minorHAnsi"/>
      <w:lang w:eastAsia="en-US"/>
    </w:rPr>
  </w:style>
  <w:style w:type="paragraph" w:customStyle="1" w:styleId="03EA5C98F9474CD6A9BA40D24A7904A61">
    <w:name w:val="03EA5C98F9474CD6A9BA40D24A7904A61"/>
    <w:rsid w:val="00FC577E"/>
    <w:rPr>
      <w:rFonts w:eastAsiaTheme="minorHAnsi"/>
      <w:lang w:eastAsia="en-US"/>
    </w:rPr>
  </w:style>
  <w:style w:type="paragraph" w:customStyle="1" w:styleId="8FBB4343ABE64FB580D11C03CBF028CC1">
    <w:name w:val="8FBB4343ABE64FB580D11C03CBF028CC1"/>
    <w:rsid w:val="00FC577E"/>
    <w:rPr>
      <w:rFonts w:eastAsiaTheme="minorHAnsi"/>
      <w:lang w:eastAsia="en-US"/>
    </w:rPr>
  </w:style>
  <w:style w:type="paragraph" w:customStyle="1" w:styleId="4F2A64C303F446A8B513C5F67D9C242A1">
    <w:name w:val="4F2A64C303F446A8B513C5F67D9C242A1"/>
    <w:rsid w:val="00FC577E"/>
    <w:rPr>
      <w:rFonts w:eastAsiaTheme="minorHAnsi"/>
      <w:lang w:eastAsia="en-US"/>
    </w:rPr>
  </w:style>
  <w:style w:type="paragraph" w:customStyle="1" w:styleId="D4106C44C1F1456283F8F34BAC703C5E1">
    <w:name w:val="D4106C44C1F1456283F8F34BAC703C5E1"/>
    <w:rsid w:val="00FC577E"/>
    <w:rPr>
      <w:rFonts w:eastAsiaTheme="minorHAnsi"/>
      <w:lang w:eastAsia="en-US"/>
    </w:rPr>
  </w:style>
  <w:style w:type="paragraph" w:customStyle="1" w:styleId="0B491F072E514DCD8CF849016FE37D2B1">
    <w:name w:val="0B491F072E514DCD8CF849016FE37D2B1"/>
    <w:rsid w:val="00FC577E"/>
    <w:rPr>
      <w:rFonts w:eastAsiaTheme="minorHAnsi"/>
      <w:lang w:eastAsia="en-US"/>
    </w:rPr>
  </w:style>
  <w:style w:type="paragraph" w:customStyle="1" w:styleId="7B67E907002A4BCD98EED2BA3986BCEC1">
    <w:name w:val="7B67E907002A4BCD98EED2BA3986BCEC1"/>
    <w:rsid w:val="00FC577E"/>
    <w:rPr>
      <w:rFonts w:eastAsiaTheme="minorHAnsi"/>
      <w:lang w:eastAsia="en-US"/>
    </w:rPr>
  </w:style>
  <w:style w:type="paragraph" w:customStyle="1" w:styleId="1AE6D40600BB4F67B713FEFFDD7153891">
    <w:name w:val="1AE6D40600BB4F67B713FEFFDD7153891"/>
    <w:rsid w:val="00FC577E"/>
    <w:rPr>
      <w:rFonts w:eastAsiaTheme="minorHAnsi"/>
      <w:lang w:eastAsia="en-US"/>
    </w:rPr>
  </w:style>
  <w:style w:type="paragraph" w:customStyle="1" w:styleId="A3E71C66FE624922A0DABE9252F9D80A1">
    <w:name w:val="A3E71C66FE624922A0DABE9252F9D80A1"/>
    <w:rsid w:val="00FC577E"/>
    <w:rPr>
      <w:rFonts w:eastAsiaTheme="minorHAnsi"/>
      <w:lang w:eastAsia="en-US"/>
    </w:rPr>
  </w:style>
  <w:style w:type="paragraph" w:customStyle="1" w:styleId="BEF971EA31F3423EBDA90833C91C18811">
    <w:name w:val="BEF971EA31F3423EBDA90833C91C18811"/>
    <w:rsid w:val="00FC577E"/>
    <w:rPr>
      <w:rFonts w:eastAsiaTheme="minorHAnsi"/>
      <w:lang w:eastAsia="en-US"/>
    </w:rPr>
  </w:style>
  <w:style w:type="paragraph" w:customStyle="1" w:styleId="505968DE8DBD47CB9F731EB39B763DB41">
    <w:name w:val="505968DE8DBD47CB9F731EB39B763DB41"/>
    <w:rsid w:val="00FC577E"/>
    <w:rPr>
      <w:rFonts w:eastAsiaTheme="minorHAnsi"/>
      <w:lang w:eastAsia="en-US"/>
    </w:rPr>
  </w:style>
  <w:style w:type="paragraph" w:customStyle="1" w:styleId="BE4809510DC04E9FA63982E93AFA6AFF1">
    <w:name w:val="BE4809510DC04E9FA63982E93AFA6AFF1"/>
    <w:rsid w:val="00FC577E"/>
    <w:rPr>
      <w:rFonts w:eastAsiaTheme="minorHAnsi"/>
      <w:lang w:eastAsia="en-US"/>
    </w:rPr>
  </w:style>
  <w:style w:type="paragraph" w:customStyle="1" w:styleId="69DE4BAA1E2E479981019C35039C257D1">
    <w:name w:val="69DE4BAA1E2E479981019C35039C257D1"/>
    <w:rsid w:val="00FC577E"/>
    <w:rPr>
      <w:rFonts w:eastAsiaTheme="minorHAnsi"/>
      <w:lang w:eastAsia="en-US"/>
    </w:rPr>
  </w:style>
  <w:style w:type="paragraph" w:customStyle="1" w:styleId="0604CE67D646465CA82A4689EC6FD2D61">
    <w:name w:val="0604CE67D646465CA82A4689EC6FD2D61"/>
    <w:rsid w:val="00FC577E"/>
    <w:rPr>
      <w:rFonts w:eastAsiaTheme="minorHAnsi"/>
      <w:lang w:eastAsia="en-US"/>
    </w:rPr>
  </w:style>
  <w:style w:type="paragraph" w:customStyle="1" w:styleId="AB61ABEB8AC4471AA23027AD27BE2F0F11">
    <w:name w:val="AB61ABEB8AC4471AA23027AD27BE2F0F11"/>
    <w:rsid w:val="00FC577E"/>
    <w:rPr>
      <w:rFonts w:eastAsiaTheme="minorHAnsi"/>
      <w:lang w:eastAsia="en-US"/>
    </w:rPr>
  </w:style>
  <w:style w:type="paragraph" w:customStyle="1" w:styleId="1C517943C1154D22A53DA3E89309DAB711">
    <w:name w:val="1C517943C1154D22A53DA3E89309DAB711"/>
    <w:rsid w:val="00FC577E"/>
    <w:rPr>
      <w:rFonts w:eastAsiaTheme="minorHAnsi"/>
      <w:lang w:eastAsia="en-US"/>
    </w:rPr>
  </w:style>
  <w:style w:type="paragraph" w:customStyle="1" w:styleId="AD3CFDDDF331488F8D3008B0834C822011">
    <w:name w:val="AD3CFDDDF331488F8D3008B0834C822011"/>
    <w:rsid w:val="00FC577E"/>
    <w:rPr>
      <w:rFonts w:eastAsiaTheme="minorHAnsi"/>
      <w:lang w:eastAsia="en-US"/>
    </w:rPr>
  </w:style>
  <w:style w:type="paragraph" w:customStyle="1" w:styleId="75A5C3B9607F4BC2824B2049B0C3B42611">
    <w:name w:val="75A5C3B9607F4BC2824B2049B0C3B42611"/>
    <w:rsid w:val="00FC577E"/>
    <w:rPr>
      <w:rFonts w:eastAsiaTheme="minorHAnsi"/>
      <w:lang w:eastAsia="en-US"/>
    </w:rPr>
  </w:style>
  <w:style w:type="paragraph" w:customStyle="1" w:styleId="D01F61D6AACB46EF9A80EEE3E3F8223A11">
    <w:name w:val="D01F61D6AACB46EF9A80EEE3E3F8223A11"/>
    <w:rsid w:val="00FC577E"/>
    <w:rPr>
      <w:rFonts w:eastAsiaTheme="minorHAnsi"/>
      <w:lang w:eastAsia="en-US"/>
    </w:rPr>
  </w:style>
  <w:style w:type="paragraph" w:customStyle="1" w:styleId="4C66A26E646743CBAEA2E21D207B4F6411">
    <w:name w:val="4C66A26E646743CBAEA2E21D207B4F6411"/>
    <w:rsid w:val="00FC577E"/>
    <w:rPr>
      <w:rFonts w:eastAsiaTheme="minorHAnsi"/>
      <w:lang w:eastAsia="en-US"/>
    </w:rPr>
  </w:style>
  <w:style w:type="paragraph" w:customStyle="1" w:styleId="05AEDDCB4FA34435B99FB4D1A97F619D11">
    <w:name w:val="05AEDDCB4FA34435B99FB4D1A97F619D11"/>
    <w:rsid w:val="00FC577E"/>
    <w:rPr>
      <w:rFonts w:eastAsiaTheme="minorHAnsi"/>
      <w:lang w:eastAsia="en-US"/>
    </w:rPr>
  </w:style>
  <w:style w:type="paragraph" w:customStyle="1" w:styleId="8EAF4C18A12A4BC7B577FD570D35C7B111">
    <w:name w:val="8EAF4C18A12A4BC7B577FD570D35C7B111"/>
    <w:rsid w:val="00FC577E"/>
    <w:rPr>
      <w:rFonts w:eastAsiaTheme="minorHAnsi"/>
      <w:lang w:eastAsia="en-US"/>
    </w:rPr>
  </w:style>
  <w:style w:type="paragraph" w:customStyle="1" w:styleId="21A9B890301542258623BB0755CEEE6B11">
    <w:name w:val="21A9B890301542258623BB0755CEEE6B11"/>
    <w:rsid w:val="00FC577E"/>
    <w:rPr>
      <w:rFonts w:eastAsiaTheme="minorHAnsi"/>
      <w:lang w:eastAsia="en-US"/>
    </w:rPr>
  </w:style>
  <w:style w:type="paragraph" w:customStyle="1" w:styleId="72043F540DB4462BAED23F2033AAC46811">
    <w:name w:val="72043F540DB4462BAED23F2033AAC46811"/>
    <w:rsid w:val="00FC577E"/>
    <w:rPr>
      <w:rFonts w:eastAsiaTheme="minorHAnsi"/>
      <w:lang w:eastAsia="en-US"/>
    </w:rPr>
  </w:style>
  <w:style w:type="paragraph" w:customStyle="1" w:styleId="7F766D54F7D14DCB9E62C96BF4948872">
    <w:name w:val="7F766D54F7D14DCB9E62C96BF4948872"/>
    <w:rsid w:val="00FC577E"/>
    <w:rPr>
      <w:rFonts w:eastAsiaTheme="minorHAnsi"/>
      <w:lang w:eastAsia="en-US"/>
    </w:rPr>
  </w:style>
  <w:style w:type="paragraph" w:customStyle="1" w:styleId="21CCC5D71DE443B18B89F248828F9AFB">
    <w:name w:val="21CCC5D71DE443B18B89F248828F9AFB"/>
    <w:rsid w:val="00FC577E"/>
    <w:rPr>
      <w:rFonts w:eastAsiaTheme="minorHAnsi"/>
      <w:lang w:eastAsia="en-US"/>
    </w:rPr>
  </w:style>
  <w:style w:type="paragraph" w:customStyle="1" w:styleId="AB9FD7A95E264E569065BC1139A9103C">
    <w:name w:val="AB9FD7A95E264E569065BC1139A9103C"/>
    <w:rsid w:val="00FC577E"/>
    <w:rPr>
      <w:rFonts w:eastAsiaTheme="minorHAnsi"/>
      <w:lang w:eastAsia="en-US"/>
    </w:rPr>
  </w:style>
  <w:style w:type="paragraph" w:customStyle="1" w:styleId="3292199639AD43CF893912A8642AC6D0">
    <w:name w:val="3292199639AD43CF893912A8642AC6D0"/>
    <w:rsid w:val="00FC577E"/>
    <w:rPr>
      <w:rFonts w:eastAsiaTheme="minorHAnsi"/>
      <w:lang w:eastAsia="en-US"/>
    </w:rPr>
  </w:style>
  <w:style w:type="paragraph" w:customStyle="1" w:styleId="6C536712B18842559383C21961AE0715">
    <w:name w:val="6C536712B18842559383C21961AE0715"/>
    <w:rsid w:val="00FC577E"/>
    <w:rPr>
      <w:rFonts w:eastAsiaTheme="minorHAnsi"/>
      <w:lang w:eastAsia="en-US"/>
    </w:rPr>
  </w:style>
  <w:style w:type="paragraph" w:customStyle="1" w:styleId="0FD132DF60264950A81F2CDB84BAAEA0">
    <w:name w:val="0FD132DF60264950A81F2CDB84BAAEA0"/>
    <w:rsid w:val="00FC577E"/>
    <w:rPr>
      <w:rFonts w:eastAsiaTheme="minorHAnsi"/>
      <w:lang w:eastAsia="en-US"/>
    </w:rPr>
  </w:style>
  <w:style w:type="paragraph" w:customStyle="1" w:styleId="0C3AD04817C54250A46F697397C6949A">
    <w:name w:val="0C3AD04817C54250A46F697397C6949A"/>
    <w:rsid w:val="00FC577E"/>
    <w:rPr>
      <w:rFonts w:eastAsiaTheme="minorHAnsi"/>
      <w:lang w:eastAsia="en-US"/>
    </w:rPr>
  </w:style>
  <w:style w:type="paragraph" w:customStyle="1" w:styleId="29D46113FB9444C7917DA3C41DCACBDC">
    <w:name w:val="29D46113FB9444C7917DA3C41DCACBDC"/>
    <w:rsid w:val="00FC577E"/>
    <w:rPr>
      <w:rFonts w:eastAsiaTheme="minorHAnsi"/>
      <w:lang w:eastAsia="en-US"/>
    </w:rPr>
  </w:style>
  <w:style w:type="paragraph" w:customStyle="1" w:styleId="467E46317BD446E988BF2F022082AC29">
    <w:name w:val="467E46317BD446E988BF2F022082AC29"/>
    <w:rsid w:val="00FC577E"/>
    <w:rPr>
      <w:rFonts w:eastAsiaTheme="minorHAnsi"/>
      <w:lang w:eastAsia="en-US"/>
    </w:rPr>
  </w:style>
  <w:style w:type="paragraph" w:customStyle="1" w:styleId="EE880EC5B8154BF486BBF10E4177C5F4">
    <w:name w:val="EE880EC5B8154BF486BBF10E4177C5F4"/>
    <w:rsid w:val="00FC577E"/>
    <w:rPr>
      <w:rFonts w:eastAsiaTheme="minorHAnsi"/>
      <w:lang w:eastAsia="en-US"/>
    </w:rPr>
  </w:style>
  <w:style w:type="paragraph" w:customStyle="1" w:styleId="DEA87B1B53BF43839EC1D1C4B13BC439">
    <w:name w:val="DEA87B1B53BF43839EC1D1C4B13BC439"/>
    <w:rsid w:val="00FC577E"/>
    <w:rPr>
      <w:rFonts w:eastAsiaTheme="minorHAnsi"/>
      <w:lang w:eastAsia="en-US"/>
    </w:rPr>
  </w:style>
  <w:style w:type="paragraph" w:customStyle="1" w:styleId="6656E84FFBEF46E9A70CA84D19F8B390">
    <w:name w:val="6656E84FFBEF46E9A70CA84D19F8B390"/>
    <w:rsid w:val="00FC577E"/>
    <w:rPr>
      <w:rFonts w:eastAsiaTheme="minorHAnsi"/>
      <w:lang w:eastAsia="en-US"/>
    </w:rPr>
  </w:style>
  <w:style w:type="paragraph" w:customStyle="1" w:styleId="5EDBBC9DA0C542B4975677173F2C3303">
    <w:name w:val="5EDBBC9DA0C542B4975677173F2C3303"/>
    <w:rsid w:val="00FC577E"/>
    <w:rPr>
      <w:rFonts w:eastAsiaTheme="minorHAnsi"/>
      <w:lang w:eastAsia="en-US"/>
    </w:rPr>
  </w:style>
  <w:style w:type="paragraph" w:customStyle="1" w:styleId="1DE96C821F4340A4BFAA4F1225C26F1E">
    <w:name w:val="1DE96C821F4340A4BFAA4F1225C26F1E"/>
    <w:rsid w:val="00FC577E"/>
    <w:rPr>
      <w:rFonts w:eastAsiaTheme="minorHAnsi"/>
      <w:lang w:eastAsia="en-US"/>
    </w:rPr>
  </w:style>
  <w:style w:type="paragraph" w:customStyle="1" w:styleId="B8CCDBC784044B31AAF0B7D3FAB0427F">
    <w:name w:val="B8CCDBC784044B31AAF0B7D3FAB0427F"/>
    <w:rsid w:val="00FC577E"/>
    <w:rPr>
      <w:rFonts w:eastAsiaTheme="minorHAnsi"/>
      <w:lang w:eastAsia="en-US"/>
    </w:rPr>
  </w:style>
  <w:style w:type="paragraph" w:customStyle="1" w:styleId="2B49ECAE054C41A2AB49C189749F92A1">
    <w:name w:val="2B49ECAE054C41A2AB49C189749F92A1"/>
    <w:rsid w:val="00FC577E"/>
    <w:rPr>
      <w:rFonts w:eastAsiaTheme="minorHAnsi"/>
      <w:lang w:eastAsia="en-US"/>
    </w:rPr>
  </w:style>
  <w:style w:type="paragraph" w:customStyle="1" w:styleId="A9DCB9B7AC9F4C8B886CC95A97BADA90">
    <w:name w:val="A9DCB9B7AC9F4C8B886CC95A97BADA90"/>
    <w:rsid w:val="00FC577E"/>
    <w:rPr>
      <w:rFonts w:eastAsiaTheme="minorHAnsi"/>
      <w:lang w:eastAsia="en-US"/>
    </w:rPr>
  </w:style>
  <w:style w:type="paragraph" w:customStyle="1" w:styleId="2AB18C08F2A44C8D81EA61A92531A3D4">
    <w:name w:val="2AB18C08F2A44C8D81EA61A92531A3D4"/>
    <w:rsid w:val="00FC577E"/>
    <w:rPr>
      <w:rFonts w:eastAsiaTheme="minorHAnsi"/>
      <w:lang w:eastAsia="en-US"/>
    </w:rPr>
  </w:style>
  <w:style w:type="paragraph" w:customStyle="1" w:styleId="61B5ACDD7DBE438397B5FD3F56C593AB11">
    <w:name w:val="61B5ACDD7DBE438397B5FD3F56C593AB11"/>
    <w:rsid w:val="00FC577E"/>
    <w:rPr>
      <w:rFonts w:eastAsiaTheme="minorHAnsi"/>
      <w:lang w:eastAsia="en-US"/>
    </w:rPr>
  </w:style>
  <w:style w:type="paragraph" w:customStyle="1" w:styleId="36B8C88AFD1A44C4B5A112127ACB592211">
    <w:name w:val="36B8C88AFD1A44C4B5A112127ACB592211"/>
    <w:rsid w:val="00FC577E"/>
    <w:rPr>
      <w:rFonts w:eastAsiaTheme="minorHAnsi"/>
      <w:lang w:eastAsia="en-US"/>
    </w:rPr>
  </w:style>
  <w:style w:type="paragraph" w:customStyle="1" w:styleId="D20D2CE488E94759998457655D5694D111">
    <w:name w:val="D20D2CE488E94759998457655D5694D111"/>
    <w:rsid w:val="00FC577E"/>
    <w:rPr>
      <w:rFonts w:eastAsiaTheme="minorHAnsi"/>
      <w:lang w:eastAsia="en-US"/>
    </w:rPr>
  </w:style>
  <w:style w:type="paragraph" w:customStyle="1" w:styleId="621B63D8B781488285EB192E6ABD932A11">
    <w:name w:val="621B63D8B781488285EB192E6ABD932A11"/>
    <w:rsid w:val="00FC577E"/>
    <w:rPr>
      <w:rFonts w:eastAsiaTheme="minorHAnsi"/>
      <w:lang w:eastAsia="en-US"/>
    </w:rPr>
  </w:style>
  <w:style w:type="paragraph" w:customStyle="1" w:styleId="7BC80F0C80564AEDB2A937DADB55A75411">
    <w:name w:val="7BC80F0C80564AEDB2A937DADB55A75411"/>
    <w:rsid w:val="00FC577E"/>
    <w:rPr>
      <w:rFonts w:eastAsiaTheme="minorHAnsi"/>
      <w:lang w:eastAsia="en-US"/>
    </w:rPr>
  </w:style>
  <w:style w:type="paragraph" w:customStyle="1" w:styleId="D7E9228CBF674A4AAA284CCA74714A2E11">
    <w:name w:val="D7E9228CBF674A4AAA284CCA74714A2E11"/>
    <w:rsid w:val="00FC577E"/>
    <w:rPr>
      <w:rFonts w:eastAsiaTheme="minorHAnsi"/>
      <w:lang w:eastAsia="en-US"/>
    </w:rPr>
  </w:style>
  <w:style w:type="paragraph" w:customStyle="1" w:styleId="9C60F371035F40DA9C7D5CED2A69215B11">
    <w:name w:val="9C60F371035F40DA9C7D5CED2A69215B11"/>
    <w:rsid w:val="00FC577E"/>
    <w:rPr>
      <w:rFonts w:eastAsiaTheme="minorHAnsi"/>
      <w:lang w:eastAsia="en-US"/>
    </w:rPr>
  </w:style>
  <w:style w:type="paragraph" w:customStyle="1" w:styleId="BF1E879CBCA94E4E903628BB8CAF931511">
    <w:name w:val="BF1E879CBCA94E4E903628BB8CAF931511"/>
    <w:rsid w:val="00FC577E"/>
    <w:rPr>
      <w:rFonts w:eastAsiaTheme="minorHAnsi"/>
      <w:lang w:eastAsia="en-US"/>
    </w:rPr>
  </w:style>
  <w:style w:type="paragraph" w:customStyle="1" w:styleId="A13CA9548C2242E8A8EA4DC0286857A811">
    <w:name w:val="A13CA9548C2242E8A8EA4DC0286857A811"/>
    <w:rsid w:val="00FC577E"/>
    <w:rPr>
      <w:rFonts w:eastAsiaTheme="minorHAnsi"/>
      <w:lang w:eastAsia="en-US"/>
    </w:rPr>
  </w:style>
  <w:style w:type="paragraph" w:customStyle="1" w:styleId="C0BD0D5A789D482EAC528572E326D4C0">
    <w:name w:val="C0BD0D5A789D482EAC528572E326D4C0"/>
    <w:rsid w:val="00FC577E"/>
    <w:pPr>
      <w:ind w:left="720"/>
      <w:contextualSpacing/>
    </w:pPr>
    <w:rPr>
      <w:rFonts w:eastAsiaTheme="minorHAnsi"/>
      <w:lang w:eastAsia="en-US"/>
    </w:rPr>
  </w:style>
  <w:style w:type="paragraph" w:customStyle="1" w:styleId="FD46E0F0125943748FAF3AA179EFBBF111">
    <w:name w:val="FD46E0F0125943748FAF3AA179EFBBF111"/>
    <w:rsid w:val="00FC577E"/>
    <w:rPr>
      <w:rFonts w:eastAsiaTheme="minorHAnsi"/>
      <w:lang w:eastAsia="en-US"/>
    </w:rPr>
  </w:style>
  <w:style w:type="paragraph" w:customStyle="1" w:styleId="5AD53B10E7C94123B2270FDF0B8F916711">
    <w:name w:val="5AD53B10E7C94123B2270FDF0B8F916711"/>
    <w:rsid w:val="00FC577E"/>
    <w:rPr>
      <w:rFonts w:eastAsiaTheme="minorHAnsi"/>
      <w:lang w:eastAsia="en-US"/>
    </w:rPr>
  </w:style>
  <w:style w:type="paragraph" w:customStyle="1" w:styleId="A3F3E033C678478FB7D83CD6F7B7ED6B11">
    <w:name w:val="A3F3E033C678478FB7D83CD6F7B7ED6B11"/>
    <w:rsid w:val="00FC577E"/>
    <w:rPr>
      <w:rFonts w:eastAsiaTheme="minorHAnsi"/>
      <w:lang w:eastAsia="en-US"/>
    </w:rPr>
  </w:style>
  <w:style w:type="paragraph" w:customStyle="1" w:styleId="7FA2294163E34263B79B2A94956621BC11">
    <w:name w:val="7FA2294163E34263B79B2A94956621BC11"/>
    <w:rsid w:val="00FC577E"/>
    <w:rPr>
      <w:rFonts w:eastAsiaTheme="minorHAnsi"/>
      <w:lang w:eastAsia="en-US"/>
    </w:rPr>
  </w:style>
  <w:style w:type="paragraph" w:customStyle="1" w:styleId="DE0ED0032E8D46EF8094AEC19324DEB311">
    <w:name w:val="DE0ED0032E8D46EF8094AEC19324DEB311"/>
    <w:rsid w:val="00FC577E"/>
    <w:rPr>
      <w:rFonts w:eastAsiaTheme="minorHAnsi"/>
      <w:lang w:eastAsia="en-US"/>
    </w:rPr>
  </w:style>
  <w:style w:type="paragraph" w:customStyle="1" w:styleId="C484ED8FED344467917440331F9FF26A11">
    <w:name w:val="C484ED8FED344467917440331F9FF26A11"/>
    <w:rsid w:val="00FC577E"/>
    <w:rPr>
      <w:rFonts w:eastAsiaTheme="minorHAnsi"/>
      <w:lang w:eastAsia="en-US"/>
    </w:rPr>
  </w:style>
  <w:style w:type="paragraph" w:customStyle="1" w:styleId="016A10CC60D74A28BCF42CAD6A17C92111">
    <w:name w:val="016A10CC60D74A28BCF42CAD6A17C92111"/>
    <w:rsid w:val="00FC577E"/>
    <w:rPr>
      <w:rFonts w:eastAsiaTheme="minorHAnsi"/>
      <w:lang w:eastAsia="en-US"/>
    </w:rPr>
  </w:style>
  <w:style w:type="paragraph" w:customStyle="1" w:styleId="74F7FC64445E4B2382CA59919E781E8F11">
    <w:name w:val="74F7FC64445E4B2382CA59919E781E8F11"/>
    <w:rsid w:val="00FC577E"/>
    <w:rPr>
      <w:rFonts w:eastAsiaTheme="minorHAnsi"/>
      <w:lang w:eastAsia="en-US"/>
    </w:rPr>
  </w:style>
  <w:style w:type="paragraph" w:customStyle="1" w:styleId="F31F7EF654C44EBA9E823CEA6F8F5FF811">
    <w:name w:val="F31F7EF654C44EBA9E823CEA6F8F5FF811"/>
    <w:rsid w:val="00FC577E"/>
    <w:rPr>
      <w:rFonts w:eastAsiaTheme="minorHAnsi"/>
      <w:lang w:eastAsia="en-US"/>
    </w:rPr>
  </w:style>
  <w:style w:type="paragraph" w:customStyle="1" w:styleId="7E8F7601E3624A10A233128CEC4955B2">
    <w:name w:val="7E8F7601E3624A10A233128CEC4955B2"/>
    <w:rsid w:val="00FC577E"/>
  </w:style>
  <w:style w:type="paragraph" w:customStyle="1" w:styleId="A5A9FE49CBC84EE7AC6E2590BBD99712">
    <w:name w:val="A5A9FE49CBC84EE7AC6E2590BBD99712"/>
    <w:rsid w:val="00FC577E"/>
  </w:style>
  <w:style w:type="paragraph" w:customStyle="1" w:styleId="ABE1202A1EC04304A8ADF891F483FB65">
    <w:name w:val="ABE1202A1EC04304A8ADF891F483FB65"/>
    <w:rsid w:val="00FC577E"/>
  </w:style>
  <w:style w:type="paragraph" w:customStyle="1" w:styleId="0C6F4C3948694FB6BA3A7920B44B1297">
    <w:name w:val="0C6F4C3948694FB6BA3A7920B44B1297"/>
    <w:rsid w:val="00FC577E"/>
  </w:style>
  <w:style w:type="paragraph" w:customStyle="1" w:styleId="42B5CB91F9904D57883402B5BE1ADBC7">
    <w:name w:val="42B5CB91F9904D57883402B5BE1ADBC7"/>
    <w:rsid w:val="00FC577E"/>
  </w:style>
  <w:style w:type="paragraph" w:customStyle="1" w:styleId="C740CD1DA68A46D28B8A5253A61BF2D4">
    <w:name w:val="C740CD1DA68A46D28B8A5253A61BF2D4"/>
    <w:rsid w:val="00FC577E"/>
  </w:style>
  <w:style w:type="paragraph" w:customStyle="1" w:styleId="4993C4D5CC0746DAABAF0755E358FC5D">
    <w:name w:val="4993C4D5CC0746DAABAF0755E358FC5D"/>
    <w:rsid w:val="00FC577E"/>
  </w:style>
  <w:style w:type="paragraph" w:customStyle="1" w:styleId="D066E04E38A941C280C46D92693F310D">
    <w:name w:val="D066E04E38A941C280C46D92693F310D"/>
    <w:rsid w:val="00FC577E"/>
  </w:style>
  <w:style w:type="paragraph" w:customStyle="1" w:styleId="67118581A2684EB892D362EAA668C6CF">
    <w:name w:val="67118581A2684EB892D362EAA668C6CF"/>
    <w:rsid w:val="00FC577E"/>
  </w:style>
  <w:style w:type="paragraph" w:customStyle="1" w:styleId="C330293EC0FA4A9DB5F25E85A5E24647">
    <w:name w:val="C330293EC0FA4A9DB5F25E85A5E24647"/>
    <w:rsid w:val="00FC577E"/>
  </w:style>
  <w:style w:type="paragraph" w:customStyle="1" w:styleId="8F9B5BBBB88C4BCBB489B4BA02695A31">
    <w:name w:val="8F9B5BBBB88C4BCBB489B4BA02695A31"/>
    <w:rsid w:val="00FC577E"/>
  </w:style>
  <w:style w:type="paragraph" w:customStyle="1" w:styleId="6CA4BBFD02BD495A9DA30DC20CDA9D6B">
    <w:name w:val="6CA4BBFD02BD495A9DA30DC20CDA9D6B"/>
    <w:rsid w:val="00FC577E"/>
  </w:style>
  <w:style w:type="paragraph" w:customStyle="1" w:styleId="B991CE84BFCE4DD5B9385CC49CF93C96">
    <w:name w:val="B991CE84BFCE4DD5B9385CC49CF93C96"/>
    <w:rsid w:val="00FC577E"/>
  </w:style>
  <w:style w:type="paragraph" w:customStyle="1" w:styleId="545EB101B99342E0AB712372A42D5086">
    <w:name w:val="545EB101B99342E0AB712372A42D5086"/>
    <w:rsid w:val="00FC577E"/>
  </w:style>
  <w:style w:type="paragraph" w:customStyle="1" w:styleId="E5F3CF6164714A7CBFA7448826D41AA7">
    <w:name w:val="E5F3CF6164714A7CBFA7448826D41AA7"/>
    <w:rsid w:val="00FC577E"/>
  </w:style>
  <w:style w:type="paragraph" w:customStyle="1" w:styleId="9244A5C299EF4B9F87318757AFA98A74">
    <w:name w:val="9244A5C299EF4B9F87318757AFA98A74"/>
    <w:rsid w:val="00B55B84"/>
  </w:style>
  <w:style w:type="paragraph" w:customStyle="1" w:styleId="CCBBA33985064B9B8A3E87C595C23856">
    <w:name w:val="CCBBA33985064B9B8A3E87C595C23856"/>
    <w:rsid w:val="00B55B84"/>
  </w:style>
  <w:style w:type="paragraph" w:customStyle="1" w:styleId="C91AE0C8238E4C0D9654E082EFB72B1B">
    <w:name w:val="C91AE0C8238E4C0D9654E082EFB72B1B"/>
    <w:rsid w:val="00B55B84"/>
  </w:style>
  <w:style w:type="paragraph" w:customStyle="1" w:styleId="247AE6B81C6B4BAAA0C16071F4C36694">
    <w:name w:val="247AE6B81C6B4BAAA0C16071F4C36694"/>
    <w:rsid w:val="00B55B84"/>
  </w:style>
  <w:style w:type="paragraph" w:customStyle="1" w:styleId="3B6EB7F733584D2BAD60A1B4B1833D95">
    <w:name w:val="3B6EB7F733584D2BAD60A1B4B1833D95"/>
    <w:rsid w:val="00B55B84"/>
  </w:style>
  <w:style w:type="paragraph" w:customStyle="1" w:styleId="93963061D60A4320BD7722A9D4034E3F">
    <w:name w:val="93963061D60A4320BD7722A9D4034E3F"/>
    <w:rsid w:val="00B55B84"/>
  </w:style>
  <w:style w:type="paragraph" w:customStyle="1" w:styleId="1CA3803270AC47B383A95CD04BDC46F3">
    <w:name w:val="1CA3803270AC47B383A95CD04BDC46F3"/>
    <w:rsid w:val="00B55B84"/>
  </w:style>
  <w:style w:type="paragraph" w:customStyle="1" w:styleId="0FBA865505684E668DDC26D1921953CB2">
    <w:name w:val="0FBA865505684E668DDC26D1921953CB2"/>
    <w:rsid w:val="000D3CB3"/>
    <w:rPr>
      <w:rFonts w:eastAsiaTheme="minorHAnsi"/>
      <w:lang w:eastAsia="en-US"/>
    </w:rPr>
  </w:style>
  <w:style w:type="paragraph" w:customStyle="1" w:styleId="379A79C604494F10A13D5F3525083D4E7">
    <w:name w:val="379A79C604494F10A13D5F3525083D4E7"/>
    <w:rsid w:val="000D3CB3"/>
    <w:rPr>
      <w:rFonts w:eastAsiaTheme="minorHAnsi"/>
      <w:lang w:eastAsia="en-US"/>
    </w:rPr>
  </w:style>
  <w:style w:type="paragraph" w:customStyle="1" w:styleId="B9677FD285D64C31ACEC163EADFCF43B4">
    <w:name w:val="B9677FD285D64C31ACEC163EADFCF43B4"/>
    <w:rsid w:val="000D3CB3"/>
    <w:rPr>
      <w:rFonts w:eastAsiaTheme="minorHAnsi"/>
      <w:lang w:eastAsia="en-US"/>
    </w:rPr>
  </w:style>
  <w:style w:type="paragraph" w:customStyle="1" w:styleId="A62E9D411A6C404B9DC670AFAABF906215">
    <w:name w:val="A62E9D411A6C404B9DC670AFAABF906215"/>
    <w:rsid w:val="000D3CB3"/>
    <w:rPr>
      <w:rFonts w:eastAsiaTheme="minorHAnsi"/>
      <w:lang w:eastAsia="en-US"/>
    </w:rPr>
  </w:style>
  <w:style w:type="paragraph" w:customStyle="1" w:styleId="06D87844606D45DDBBBB1243DD5ED98F12">
    <w:name w:val="06D87844606D45DDBBBB1243DD5ED98F12"/>
    <w:rsid w:val="000D3CB3"/>
    <w:rPr>
      <w:rFonts w:eastAsiaTheme="minorHAnsi"/>
      <w:lang w:eastAsia="en-US"/>
    </w:rPr>
  </w:style>
  <w:style w:type="paragraph" w:customStyle="1" w:styleId="54825879407B4DC3B73DD80BDD53B4EB12">
    <w:name w:val="54825879407B4DC3B73DD80BDD53B4EB12"/>
    <w:rsid w:val="000D3CB3"/>
    <w:rPr>
      <w:rFonts w:eastAsiaTheme="minorHAnsi"/>
      <w:lang w:eastAsia="en-US"/>
    </w:rPr>
  </w:style>
  <w:style w:type="paragraph" w:customStyle="1" w:styleId="811E085D578E4E85813E1EDCBB01C49012">
    <w:name w:val="811E085D578E4E85813E1EDCBB01C49012"/>
    <w:rsid w:val="000D3CB3"/>
    <w:rPr>
      <w:rFonts w:eastAsiaTheme="minorHAnsi"/>
      <w:lang w:eastAsia="en-US"/>
    </w:rPr>
  </w:style>
  <w:style w:type="paragraph" w:customStyle="1" w:styleId="8468605C6D824177B61DBB0ED766931E12">
    <w:name w:val="8468605C6D824177B61DBB0ED766931E12"/>
    <w:rsid w:val="000D3CB3"/>
    <w:rPr>
      <w:rFonts w:eastAsiaTheme="minorHAnsi"/>
      <w:lang w:eastAsia="en-US"/>
    </w:rPr>
  </w:style>
  <w:style w:type="paragraph" w:customStyle="1" w:styleId="E610314A91E844DB8A7D6188E769101415">
    <w:name w:val="E610314A91E844DB8A7D6188E769101415"/>
    <w:rsid w:val="000D3CB3"/>
    <w:rPr>
      <w:rFonts w:eastAsiaTheme="minorHAnsi"/>
      <w:lang w:eastAsia="en-US"/>
    </w:rPr>
  </w:style>
  <w:style w:type="paragraph" w:customStyle="1" w:styleId="0E28E58322AC48B49AB84A12C1AEBCE112">
    <w:name w:val="0E28E58322AC48B49AB84A12C1AEBCE112"/>
    <w:rsid w:val="000D3CB3"/>
    <w:rPr>
      <w:rFonts w:eastAsiaTheme="minorHAnsi"/>
      <w:lang w:eastAsia="en-US"/>
    </w:rPr>
  </w:style>
  <w:style w:type="paragraph" w:customStyle="1" w:styleId="AE2B15C6ECD04545AD659F7127C3E87815">
    <w:name w:val="AE2B15C6ECD04545AD659F7127C3E87815"/>
    <w:rsid w:val="000D3CB3"/>
    <w:rPr>
      <w:rFonts w:eastAsiaTheme="minorHAnsi"/>
      <w:lang w:eastAsia="en-US"/>
    </w:rPr>
  </w:style>
  <w:style w:type="paragraph" w:customStyle="1" w:styleId="24B8667E1C7746DD9679097D25FFB88C15">
    <w:name w:val="24B8667E1C7746DD9679097D25FFB88C15"/>
    <w:rsid w:val="000D3CB3"/>
    <w:rPr>
      <w:rFonts w:eastAsiaTheme="minorHAnsi"/>
      <w:lang w:eastAsia="en-US"/>
    </w:rPr>
  </w:style>
  <w:style w:type="paragraph" w:customStyle="1" w:styleId="663F261677F54EFBACD523B3D58EC67D15">
    <w:name w:val="663F261677F54EFBACD523B3D58EC67D15"/>
    <w:rsid w:val="000D3CB3"/>
    <w:rPr>
      <w:rFonts w:eastAsiaTheme="minorHAnsi"/>
      <w:lang w:eastAsia="en-US"/>
    </w:rPr>
  </w:style>
  <w:style w:type="paragraph" w:customStyle="1" w:styleId="5BE22796E1344C59B09A2C6B68EE64532">
    <w:name w:val="5BE22796E1344C59B09A2C6B68EE64532"/>
    <w:rsid w:val="000D3CB3"/>
    <w:rPr>
      <w:rFonts w:eastAsiaTheme="minorHAnsi"/>
      <w:lang w:eastAsia="en-US"/>
    </w:rPr>
  </w:style>
  <w:style w:type="paragraph" w:customStyle="1" w:styleId="2A8BDF1861524458AEEAE810A05D50682">
    <w:name w:val="2A8BDF1861524458AEEAE810A05D50682"/>
    <w:rsid w:val="000D3CB3"/>
    <w:rPr>
      <w:rFonts w:eastAsiaTheme="minorHAnsi"/>
      <w:lang w:eastAsia="en-US"/>
    </w:rPr>
  </w:style>
  <w:style w:type="paragraph" w:customStyle="1" w:styleId="A41DA39F8B834FA1B997E4073189648C2">
    <w:name w:val="A41DA39F8B834FA1B997E4073189648C2"/>
    <w:rsid w:val="000D3CB3"/>
    <w:rPr>
      <w:rFonts w:eastAsiaTheme="minorHAnsi"/>
      <w:lang w:eastAsia="en-US"/>
    </w:rPr>
  </w:style>
  <w:style w:type="paragraph" w:customStyle="1" w:styleId="46330D5240E645BB93E2BD0631D522702">
    <w:name w:val="46330D5240E645BB93E2BD0631D522702"/>
    <w:rsid w:val="000D3CB3"/>
    <w:rPr>
      <w:rFonts w:eastAsiaTheme="minorHAnsi"/>
      <w:lang w:eastAsia="en-US"/>
    </w:rPr>
  </w:style>
  <w:style w:type="paragraph" w:customStyle="1" w:styleId="E2D4DDCDEEAF4522B9869326AC12865E2">
    <w:name w:val="E2D4DDCDEEAF4522B9869326AC12865E2"/>
    <w:rsid w:val="000D3CB3"/>
    <w:rPr>
      <w:rFonts w:eastAsiaTheme="minorHAnsi"/>
      <w:lang w:eastAsia="en-US"/>
    </w:rPr>
  </w:style>
  <w:style w:type="paragraph" w:customStyle="1" w:styleId="A96EE6CA6C494B2387761CA9297BED3C2">
    <w:name w:val="A96EE6CA6C494B2387761CA9297BED3C2"/>
    <w:rsid w:val="000D3CB3"/>
    <w:rPr>
      <w:rFonts w:eastAsiaTheme="minorHAnsi"/>
      <w:lang w:eastAsia="en-US"/>
    </w:rPr>
  </w:style>
  <w:style w:type="paragraph" w:customStyle="1" w:styleId="02947B0E38214FA28CA0F79BB3AE8E3F2">
    <w:name w:val="02947B0E38214FA28CA0F79BB3AE8E3F2"/>
    <w:rsid w:val="000D3CB3"/>
    <w:rPr>
      <w:rFonts w:eastAsiaTheme="minorHAnsi"/>
      <w:lang w:eastAsia="en-US"/>
    </w:rPr>
  </w:style>
  <w:style w:type="paragraph" w:customStyle="1" w:styleId="38E32783D8FA496D9E48285CD6B020E92">
    <w:name w:val="38E32783D8FA496D9E48285CD6B020E92"/>
    <w:rsid w:val="000D3CB3"/>
    <w:rPr>
      <w:rFonts w:eastAsiaTheme="minorHAnsi"/>
      <w:lang w:eastAsia="en-US"/>
    </w:rPr>
  </w:style>
  <w:style w:type="paragraph" w:customStyle="1" w:styleId="BE4809510DC04E9FA63982E93AFA6AFF2">
    <w:name w:val="BE4809510DC04E9FA63982E93AFA6AFF2"/>
    <w:rsid w:val="000D3CB3"/>
    <w:rPr>
      <w:rFonts w:eastAsiaTheme="minorHAnsi"/>
      <w:lang w:eastAsia="en-US"/>
    </w:rPr>
  </w:style>
  <w:style w:type="paragraph" w:customStyle="1" w:styleId="69DE4BAA1E2E479981019C35039C257D2">
    <w:name w:val="69DE4BAA1E2E479981019C35039C257D2"/>
    <w:rsid w:val="000D3CB3"/>
    <w:rPr>
      <w:rFonts w:eastAsiaTheme="minorHAnsi"/>
      <w:lang w:eastAsia="en-US"/>
    </w:rPr>
  </w:style>
  <w:style w:type="paragraph" w:customStyle="1" w:styleId="0604CE67D646465CA82A4689EC6FD2D62">
    <w:name w:val="0604CE67D646465CA82A4689EC6FD2D62"/>
    <w:rsid w:val="000D3CB3"/>
    <w:rPr>
      <w:rFonts w:eastAsiaTheme="minorHAnsi"/>
      <w:lang w:eastAsia="en-US"/>
    </w:rPr>
  </w:style>
  <w:style w:type="paragraph" w:customStyle="1" w:styleId="AB61ABEB8AC4471AA23027AD27BE2F0F12">
    <w:name w:val="AB61ABEB8AC4471AA23027AD27BE2F0F12"/>
    <w:rsid w:val="000D3CB3"/>
    <w:rPr>
      <w:rFonts w:eastAsiaTheme="minorHAnsi"/>
      <w:lang w:eastAsia="en-US"/>
    </w:rPr>
  </w:style>
  <w:style w:type="paragraph" w:customStyle="1" w:styleId="BAD68F0AF7214514B8167667FEA28EFE">
    <w:name w:val="BAD68F0AF7214514B8167667FEA28EFE"/>
    <w:rsid w:val="000D3CB3"/>
    <w:rPr>
      <w:rFonts w:eastAsiaTheme="minorHAnsi"/>
      <w:lang w:eastAsia="en-US"/>
    </w:rPr>
  </w:style>
  <w:style w:type="paragraph" w:customStyle="1" w:styleId="1289247263524ABD9690F20A8222375E">
    <w:name w:val="1289247263524ABD9690F20A8222375E"/>
    <w:rsid w:val="000D3CB3"/>
    <w:rPr>
      <w:rFonts w:eastAsiaTheme="minorHAnsi"/>
      <w:lang w:eastAsia="en-US"/>
    </w:rPr>
  </w:style>
  <w:style w:type="paragraph" w:customStyle="1" w:styleId="D48E47F3BCD942A48AF8CA2021439DD9">
    <w:name w:val="D48E47F3BCD942A48AF8CA2021439DD9"/>
    <w:rsid w:val="000D3CB3"/>
    <w:rPr>
      <w:rFonts w:eastAsiaTheme="minorHAnsi"/>
      <w:lang w:eastAsia="en-US"/>
    </w:rPr>
  </w:style>
  <w:style w:type="paragraph" w:customStyle="1" w:styleId="F773A17E4E784DB786B8AF29498B2501">
    <w:name w:val="F773A17E4E784DB786B8AF29498B2501"/>
    <w:rsid w:val="000D3CB3"/>
    <w:rPr>
      <w:rFonts w:eastAsiaTheme="minorHAnsi"/>
      <w:lang w:eastAsia="en-US"/>
    </w:rPr>
  </w:style>
  <w:style w:type="paragraph" w:customStyle="1" w:styleId="F127A9250EF449C6987CF0926AC74918">
    <w:name w:val="F127A9250EF449C6987CF0926AC74918"/>
    <w:rsid w:val="000D3CB3"/>
    <w:rPr>
      <w:rFonts w:eastAsiaTheme="minorHAnsi"/>
      <w:lang w:eastAsia="en-US"/>
    </w:rPr>
  </w:style>
  <w:style w:type="paragraph" w:customStyle="1" w:styleId="CB3B594112434E5E809B4E37FD7C12A0">
    <w:name w:val="CB3B594112434E5E809B4E37FD7C12A0"/>
    <w:rsid w:val="000D3CB3"/>
    <w:rPr>
      <w:rFonts w:eastAsiaTheme="minorHAnsi"/>
      <w:lang w:eastAsia="en-US"/>
    </w:rPr>
  </w:style>
  <w:style w:type="paragraph" w:customStyle="1" w:styleId="7B0B50665CB74777A7F4FB5E16676A3C">
    <w:name w:val="7B0B50665CB74777A7F4FB5E16676A3C"/>
    <w:rsid w:val="000D3CB3"/>
    <w:rPr>
      <w:rFonts w:eastAsiaTheme="minorHAnsi"/>
      <w:lang w:eastAsia="en-US"/>
    </w:rPr>
  </w:style>
  <w:style w:type="paragraph" w:customStyle="1" w:styleId="EDB2BF68837D4D4F96963472FE7579FA">
    <w:name w:val="EDB2BF68837D4D4F96963472FE7579FA"/>
    <w:rsid w:val="000D3CB3"/>
    <w:rPr>
      <w:rFonts w:eastAsiaTheme="minorHAnsi"/>
      <w:lang w:eastAsia="en-US"/>
    </w:rPr>
  </w:style>
  <w:style w:type="paragraph" w:customStyle="1" w:styleId="C27D72895133418794C9E1C29AF4112A">
    <w:name w:val="C27D72895133418794C9E1C29AF4112A"/>
    <w:rsid w:val="000D3CB3"/>
    <w:rPr>
      <w:rFonts w:eastAsiaTheme="minorHAnsi"/>
      <w:lang w:eastAsia="en-US"/>
    </w:rPr>
  </w:style>
  <w:style w:type="paragraph" w:customStyle="1" w:styleId="A58CAE8DFE764DA6BAFC2030367D01BF">
    <w:name w:val="A58CAE8DFE764DA6BAFC2030367D01BF"/>
    <w:rsid w:val="000D3CB3"/>
    <w:rPr>
      <w:rFonts w:eastAsiaTheme="minorHAnsi"/>
      <w:lang w:eastAsia="en-US"/>
    </w:rPr>
  </w:style>
  <w:style w:type="paragraph" w:customStyle="1" w:styleId="B0C2C85C7A3E4BA28602AD04EFCE5752">
    <w:name w:val="B0C2C85C7A3E4BA28602AD04EFCE5752"/>
    <w:rsid w:val="000D3CB3"/>
    <w:rPr>
      <w:rFonts w:eastAsiaTheme="minorHAnsi"/>
      <w:lang w:eastAsia="en-US"/>
    </w:rPr>
  </w:style>
  <w:style w:type="paragraph" w:customStyle="1" w:styleId="88C9BEAF83E04ACDB0CB3219DF6483E6">
    <w:name w:val="88C9BEAF83E04ACDB0CB3219DF6483E6"/>
    <w:rsid w:val="000D3CB3"/>
    <w:rPr>
      <w:rFonts w:eastAsiaTheme="minorHAnsi"/>
      <w:lang w:eastAsia="en-US"/>
    </w:rPr>
  </w:style>
  <w:style w:type="paragraph" w:customStyle="1" w:styleId="AA4C610AFC444ABAA9F9912684B798E5">
    <w:name w:val="AA4C610AFC444ABAA9F9912684B798E5"/>
    <w:rsid w:val="000D3CB3"/>
    <w:rPr>
      <w:rFonts w:eastAsiaTheme="minorHAnsi"/>
      <w:lang w:eastAsia="en-US"/>
    </w:rPr>
  </w:style>
  <w:style w:type="paragraph" w:customStyle="1" w:styleId="98BAED77C23B4FCD88CF5D3286E487DA">
    <w:name w:val="98BAED77C23B4FCD88CF5D3286E487DA"/>
    <w:rsid w:val="000D3CB3"/>
    <w:rPr>
      <w:rFonts w:eastAsiaTheme="minorHAnsi"/>
      <w:lang w:eastAsia="en-US"/>
    </w:rPr>
  </w:style>
  <w:style w:type="paragraph" w:customStyle="1" w:styleId="9B02E991C46841698C10BA1A56F3175E">
    <w:name w:val="9B02E991C46841698C10BA1A56F3175E"/>
    <w:rsid w:val="000D3CB3"/>
    <w:rPr>
      <w:rFonts w:eastAsiaTheme="minorHAnsi"/>
      <w:lang w:eastAsia="en-US"/>
    </w:rPr>
  </w:style>
  <w:style w:type="paragraph" w:customStyle="1" w:styleId="6F3A8C7AAEB24FDE8AB2A2E48F15E6A9">
    <w:name w:val="6F3A8C7AAEB24FDE8AB2A2E48F15E6A9"/>
    <w:rsid w:val="000D3CB3"/>
    <w:rPr>
      <w:rFonts w:eastAsiaTheme="minorHAnsi"/>
      <w:lang w:eastAsia="en-US"/>
    </w:rPr>
  </w:style>
  <w:style w:type="paragraph" w:customStyle="1" w:styleId="B786513155364476BA1DEC9559763943">
    <w:name w:val="B786513155364476BA1DEC9559763943"/>
    <w:rsid w:val="000D3CB3"/>
    <w:rPr>
      <w:rFonts w:eastAsiaTheme="minorHAnsi"/>
      <w:lang w:eastAsia="en-US"/>
    </w:rPr>
  </w:style>
  <w:style w:type="paragraph" w:customStyle="1" w:styleId="F593C536D4B3423ABA71AAB9490F9B02">
    <w:name w:val="F593C536D4B3423ABA71AAB9490F9B02"/>
    <w:rsid w:val="000D3CB3"/>
    <w:rPr>
      <w:rFonts w:eastAsiaTheme="minorHAnsi"/>
      <w:lang w:eastAsia="en-US"/>
    </w:rPr>
  </w:style>
  <w:style w:type="paragraph" w:customStyle="1" w:styleId="DD86E6D3B1F34A2D980A5C4378BD56E2">
    <w:name w:val="DD86E6D3B1F34A2D980A5C4378BD56E2"/>
    <w:rsid w:val="000D3CB3"/>
    <w:rPr>
      <w:rFonts w:eastAsiaTheme="minorHAnsi"/>
      <w:lang w:eastAsia="en-US"/>
    </w:rPr>
  </w:style>
  <w:style w:type="paragraph" w:customStyle="1" w:styleId="631825FDCD044DD386AD61B3B12963AF">
    <w:name w:val="631825FDCD044DD386AD61B3B12963AF"/>
    <w:rsid w:val="000D3CB3"/>
    <w:rPr>
      <w:rFonts w:eastAsiaTheme="minorHAnsi"/>
      <w:lang w:eastAsia="en-US"/>
    </w:rPr>
  </w:style>
  <w:style w:type="paragraph" w:customStyle="1" w:styleId="2A44F3B0ABF44DA191F22BA99A298F17">
    <w:name w:val="2A44F3B0ABF44DA191F22BA99A298F17"/>
    <w:rsid w:val="000D3CB3"/>
    <w:rPr>
      <w:rFonts w:eastAsiaTheme="minorHAnsi"/>
      <w:lang w:eastAsia="en-US"/>
    </w:rPr>
  </w:style>
  <w:style w:type="paragraph" w:customStyle="1" w:styleId="DE0AD0D685B241F08B86754ED5230DE2">
    <w:name w:val="DE0AD0D685B241F08B86754ED5230DE2"/>
    <w:rsid w:val="000D3CB3"/>
    <w:rPr>
      <w:rFonts w:eastAsiaTheme="minorHAnsi"/>
      <w:lang w:eastAsia="en-US"/>
    </w:rPr>
  </w:style>
  <w:style w:type="paragraph" w:customStyle="1" w:styleId="133CFB9A507F46DA8C7A7964E4EEE1BF">
    <w:name w:val="133CFB9A507F46DA8C7A7964E4EEE1BF"/>
    <w:rsid w:val="000D3CB3"/>
    <w:rPr>
      <w:rFonts w:eastAsiaTheme="minorHAnsi"/>
      <w:lang w:eastAsia="en-US"/>
    </w:rPr>
  </w:style>
  <w:style w:type="paragraph" w:customStyle="1" w:styleId="0AA88295A8E743FAB5D3D18BD723B29A">
    <w:name w:val="0AA88295A8E743FAB5D3D18BD723B29A"/>
    <w:rsid w:val="000D3CB3"/>
    <w:rPr>
      <w:rFonts w:eastAsiaTheme="minorHAnsi"/>
      <w:lang w:eastAsia="en-US"/>
    </w:rPr>
  </w:style>
  <w:style w:type="paragraph" w:customStyle="1" w:styleId="FDC276CF91AB46DAB6BF29615E051FE9">
    <w:name w:val="FDC276CF91AB46DAB6BF29615E051FE9"/>
    <w:rsid w:val="000D3CB3"/>
    <w:rPr>
      <w:rFonts w:eastAsiaTheme="minorHAnsi"/>
      <w:lang w:eastAsia="en-US"/>
    </w:rPr>
  </w:style>
  <w:style w:type="paragraph" w:customStyle="1" w:styleId="3531DAE1B6E84BB9810647732C5D91C3">
    <w:name w:val="3531DAE1B6E84BB9810647732C5D91C3"/>
    <w:rsid w:val="000D3CB3"/>
    <w:rPr>
      <w:rFonts w:eastAsiaTheme="minorHAnsi"/>
      <w:lang w:eastAsia="en-US"/>
    </w:rPr>
  </w:style>
  <w:style w:type="paragraph" w:customStyle="1" w:styleId="B65A116EACA44DB6A46299770843ACF4">
    <w:name w:val="B65A116EACA44DB6A46299770843ACF4"/>
    <w:rsid w:val="000D3CB3"/>
    <w:rPr>
      <w:rFonts w:eastAsiaTheme="minorHAnsi"/>
      <w:lang w:eastAsia="en-US"/>
    </w:rPr>
  </w:style>
  <w:style w:type="paragraph" w:customStyle="1" w:styleId="6C970D80A4634765893B7CD38E277994">
    <w:name w:val="6C970D80A4634765893B7CD38E277994"/>
    <w:rsid w:val="000D3CB3"/>
    <w:rPr>
      <w:rFonts w:eastAsiaTheme="minorHAnsi"/>
      <w:lang w:eastAsia="en-US"/>
    </w:rPr>
  </w:style>
  <w:style w:type="paragraph" w:customStyle="1" w:styleId="6F94AF350730442ABABA06B2A2F612AB">
    <w:name w:val="6F94AF350730442ABABA06B2A2F612AB"/>
    <w:rsid w:val="000D3CB3"/>
    <w:rPr>
      <w:rFonts w:eastAsiaTheme="minorHAnsi"/>
      <w:lang w:eastAsia="en-US"/>
    </w:rPr>
  </w:style>
  <w:style w:type="paragraph" w:customStyle="1" w:styleId="8639C9E0EA744B029AC3B5D653799E93">
    <w:name w:val="8639C9E0EA744B029AC3B5D653799E93"/>
    <w:rsid w:val="000D3CB3"/>
    <w:rPr>
      <w:rFonts w:eastAsiaTheme="minorHAnsi"/>
      <w:lang w:eastAsia="en-US"/>
    </w:rPr>
  </w:style>
  <w:style w:type="paragraph" w:customStyle="1" w:styleId="9513F02E11C64B5CA5B6E3FE786EF8AD">
    <w:name w:val="9513F02E11C64B5CA5B6E3FE786EF8AD"/>
    <w:rsid w:val="000D3CB3"/>
    <w:rPr>
      <w:rFonts w:eastAsiaTheme="minorHAnsi"/>
      <w:lang w:eastAsia="en-US"/>
    </w:rPr>
  </w:style>
  <w:style w:type="paragraph" w:customStyle="1" w:styleId="D9999BF87E3E4DCC839AB3376879F362">
    <w:name w:val="D9999BF87E3E4DCC839AB3376879F362"/>
    <w:rsid w:val="000D3CB3"/>
    <w:rPr>
      <w:rFonts w:eastAsiaTheme="minorHAnsi"/>
      <w:lang w:eastAsia="en-US"/>
    </w:rPr>
  </w:style>
  <w:style w:type="paragraph" w:customStyle="1" w:styleId="0A6CE683D7DC4F1C94D167BBBE3F60C9">
    <w:name w:val="0A6CE683D7DC4F1C94D167BBBE3F60C9"/>
    <w:rsid w:val="000D3CB3"/>
    <w:rPr>
      <w:rFonts w:eastAsiaTheme="minorHAnsi"/>
      <w:lang w:eastAsia="en-US"/>
    </w:rPr>
  </w:style>
  <w:style w:type="paragraph" w:customStyle="1" w:styleId="80A0489E467B4453830916DCD32F20B3">
    <w:name w:val="80A0489E467B4453830916DCD32F20B3"/>
    <w:rsid w:val="000D3CB3"/>
    <w:rPr>
      <w:rFonts w:eastAsiaTheme="minorHAnsi"/>
      <w:lang w:eastAsia="en-US"/>
    </w:rPr>
  </w:style>
  <w:style w:type="paragraph" w:customStyle="1" w:styleId="62527F50B71840528B2D7B7693134641">
    <w:name w:val="62527F50B71840528B2D7B7693134641"/>
    <w:rsid w:val="000D3CB3"/>
    <w:rPr>
      <w:rFonts w:eastAsiaTheme="minorHAnsi"/>
      <w:lang w:eastAsia="en-US"/>
    </w:rPr>
  </w:style>
  <w:style w:type="paragraph" w:customStyle="1" w:styleId="58B3455CF4F6410397691676C3AF255A">
    <w:name w:val="58B3455CF4F6410397691676C3AF255A"/>
    <w:rsid w:val="000D3CB3"/>
    <w:rPr>
      <w:rFonts w:eastAsiaTheme="minorHAnsi"/>
      <w:lang w:eastAsia="en-US"/>
    </w:rPr>
  </w:style>
  <w:style w:type="paragraph" w:customStyle="1" w:styleId="E76198F7B44343E1ACD13EA7215CF369">
    <w:name w:val="E76198F7B44343E1ACD13EA7215CF36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">
    <w:name w:val="0BF4A5392E554EA9B409A3D6AA409746"/>
    <w:rsid w:val="000D3CB3"/>
    <w:rPr>
      <w:rFonts w:eastAsiaTheme="minorHAnsi"/>
      <w:lang w:eastAsia="en-US"/>
    </w:rPr>
  </w:style>
  <w:style w:type="paragraph" w:customStyle="1" w:styleId="9B3E6D4607AB4F33A0CEA7E78057EE4E">
    <w:name w:val="9B3E6D4607AB4F33A0CEA7E78057EE4E"/>
    <w:rsid w:val="000D3CB3"/>
    <w:rPr>
      <w:rFonts w:eastAsiaTheme="minorHAnsi"/>
      <w:lang w:eastAsia="en-US"/>
    </w:rPr>
  </w:style>
  <w:style w:type="paragraph" w:customStyle="1" w:styleId="F07989A3446940FEA1DD73EB7D012E41">
    <w:name w:val="F07989A3446940FEA1DD73EB7D012E41"/>
    <w:rsid w:val="000D3CB3"/>
    <w:rPr>
      <w:rFonts w:eastAsiaTheme="minorHAnsi"/>
      <w:lang w:eastAsia="en-US"/>
    </w:rPr>
  </w:style>
  <w:style w:type="paragraph" w:customStyle="1" w:styleId="EDEB05DD09FC449BBB6BD8D372D0A540">
    <w:name w:val="EDEB05DD09FC449BBB6BD8D372D0A540"/>
    <w:rsid w:val="000D3CB3"/>
    <w:rPr>
      <w:rFonts w:eastAsiaTheme="minorHAnsi"/>
      <w:lang w:eastAsia="en-US"/>
    </w:rPr>
  </w:style>
  <w:style w:type="paragraph" w:customStyle="1" w:styleId="2136603BDA60476189FBE1C25AE1ABC9">
    <w:name w:val="2136603BDA60476189FBE1C25AE1ABC9"/>
    <w:rsid w:val="000D3CB3"/>
    <w:rPr>
      <w:rFonts w:eastAsiaTheme="minorHAnsi"/>
      <w:lang w:eastAsia="en-US"/>
    </w:rPr>
  </w:style>
  <w:style w:type="paragraph" w:customStyle="1" w:styleId="5F051642125344F19BAD0FBE0C8D4333">
    <w:name w:val="5F051642125344F19BAD0FBE0C8D4333"/>
    <w:rsid w:val="000D3CB3"/>
    <w:rPr>
      <w:rFonts w:eastAsiaTheme="minorHAnsi"/>
      <w:lang w:eastAsia="en-US"/>
    </w:rPr>
  </w:style>
  <w:style w:type="paragraph" w:customStyle="1" w:styleId="73FFB9C73ADC4F529A87A9C167537679">
    <w:name w:val="73FFB9C73ADC4F529A87A9C167537679"/>
    <w:rsid w:val="000D3CB3"/>
    <w:rPr>
      <w:rFonts w:eastAsiaTheme="minorHAnsi"/>
      <w:lang w:eastAsia="en-US"/>
    </w:rPr>
  </w:style>
  <w:style w:type="paragraph" w:customStyle="1" w:styleId="EDC05140EBCC472BB897EC7196284BCB">
    <w:name w:val="EDC05140EBCC472BB897EC7196284BCB"/>
    <w:rsid w:val="000D3CB3"/>
    <w:rPr>
      <w:rFonts w:eastAsiaTheme="minorHAnsi"/>
      <w:lang w:eastAsia="en-US"/>
    </w:rPr>
  </w:style>
  <w:style w:type="paragraph" w:customStyle="1" w:styleId="5159BA4475404951AD996BC01A07E289">
    <w:name w:val="5159BA4475404951AD996BC01A07E289"/>
    <w:rsid w:val="000D3CB3"/>
    <w:rPr>
      <w:rFonts w:eastAsiaTheme="minorHAnsi"/>
      <w:lang w:eastAsia="en-US"/>
    </w:rPr>
  </w:style>
  <w:style w:type="paragraph" w:customStyle="1" w:styleId="BD085B7F44054C9DB219D20F4B4BA277">
    <w:name w:val="BD085B7F44054C9DB219D20F4B4BA277"/>
    <w:rsid w:val="000D3CB3"/>
    <w:rPr>
      <w:rFonts w:eastAsiaTheme="minorHAnsi"/>
      <w:lang w:eastAsia="en-US"/>
    </w:rPr>
  </w:style>
  <w:style w:type="paragraph" w:customStyle="1" w:styleId="A36D93DF8F3E4B6DBED00C29CDFF7822">
    <w:name w:val="A36D93DF8F3E4B6DBED00C29CDFF7822"/>
    <w:rsid w:val="000D3CB3"/>
    <w:rPr>
      <w:rFonts w:eastAsiaTheme="minorHAnsi"/>
      <w:lang w:eastAsia="en-US"/>
    </w:rPr>
  </w:style>
  <w:style w:type="paragraph" w:customStyle="1" w:styleId="ED026DCE5DF6482CBB0730B1B58D7CD5">
    <w:name w:val="ED026DCE5DF6482CBB0730B1B58D7CD5"/>
    <w:rsid w:val="000D3CB3"/>
    <w:rPr>
      <w:rFonts w:eastAsiaTheme="minorHAnsi"/>
      <w:lang w:eastAsia="en-US"/>
    </w:rPr>
  </w:style>
  <w:style w:type="paragraph" w:customStyle="1" w:styleId="0706C57B3ECC4661926B057ECAE69F06">
    <w:name w:val="0706C57B3ECC4661926B057ECAE69F06"/>
    <w:rsid w:val="000D3CB3"/>
    <w:rPr>
      <w:rFonts w:eastAsiaTheme="minorHAnsi"/>
      <w:lang w:eastAsia="en-US"/>
    </w:rPr>
  </w:style>
  <w:style w:type="paragraph" w:customStyle="1" w:styleId="232E62A526BC40D8802236A239CE377B">
    <w:name w:val="232E62A526BC40D8802236A239CE377B"/>
    <w:rsid w:val="000D3CB3"/>
    <w:rPr>
      <w:rFonts w:eastAsiaTheme="minorHAnsi"/>
      <w:lang w:eastAsia="en-US"/>
    </w:rPr>
  </w:style>
  <w:style w:type="paragraph" w:customStyle="1" w:styleId="ACF4016AC5FE42ABAD3B05866C2A8A64">
    <w:name w:val="ACF4016AC5FE42ABAD3B05866C2A8A64"/>
    <w:rsid w:val="000D3CB3"/>
    <w:rPr>
      <w:rFonts w:eastAsiaTheme="minorHAnsi"/>
      <w:lang w:eastAsia="en-US"/>
    </w:rPr>
  </w:style>
  <w:style w:type="paragraph" w:customStyle="1" w:styleId="24B7B6B4F05449F0A07F365DD0CD6EE9">
    <w:name w:val="24B7B6B4F05449F0A07F365DD0CD6EE9"/>
    <w:rsid w:val="000D3CB3"/>
    <w:rPr>
      <w:rFonts w:eastAsiaTheme="minorHAnsi"/>
      <w:lang w:eastAsia="en-US"/>
    </w:rPr>
  </w:style>
  <w:style w:type="paragraph" w:customStyle="1" w:styleId="9C70D2D3879F4727AF26C007E6C10CAC">
    <w:name w:val="9C70D2D3879F4727AF26C007E6C10CAC"/>
    <w:rsid w:val="000D3CB3"/>
    <w:rPr>
      <w:rFonts w:eastAsiaTheme="minorHAnsi"/>
      <w:lang w:eastAsia="en-US"/>
    </w:rPr>
  </w:style>
  <w:style w:type="paragraph" w:customStyle="1" w:styleId="00ABF11B30574F1E8BFF220555A5108E">
    <w:name w:val="00ABF11B30574F1E8BFF220555A5108E"/>
    <w:rsid w:val="000D3CB3"/>
    <w:rPr>
      <w:rFonts w:eastAsiaTheme="minorHAnsi"/>
      <w:lang w:eastAsia="en-US"/>
    </w:rPr>
  </w:style>
  <w:style w:type="paragraph" w:customStyle="1" w:styleId="054879EFBDBA4BB3B2E81001B9EC3628">
    <w:name w:val="054879EFBDBA4BB3B2E81001B9EC3628"/>
    <w:rsid w:val="000D3CB3"/>
    <w:rPr>
      <w:rFonts w:eastAsiaTheme="minorHAnsi"/>
      <w:lang w:eastAsia="en-US"/>
    </w:rPr>
  </w:style>
  <w:style w:type="paragraph" w:customStyle="1" w:styleId="803D48D7BA18490AA98E100FD35D251C">
    <w:name w:val="803D48D7BA18490AA98E100FD35D251C"/>
    <w:rsid w:val="000D3CB3"/>
    <w:rPr>
      <w:rFonts w:eastAsiaTheme="minorHAnsi"/>
      <w:lang w:eastAsia="en-US"/>
    </w:rPr>
  </w:style>
  <w:style w:type="paragraph" w:customStyle="1" w:styleId="7731ECF8B9244EFBA6204DA127528F51">
    <w:name w:val="7731ECF8B9244EFBA6204DA127528F51"/>
    <w:rsid w:val="000D3CB3"/>
    <w:rPr>
      <w:rFonts w:eastAsiaTheme="minorHAnsi"/>
      <w:lang w:eastAsia="en-US"/>
    </w:rPr>
  </w:style>
  <w:style w:type="paragraph" w:customStyle="1" w:styleId="82E5D845344F49B486FAE33A7C3831CE">
    <w:name w:val="82E5D845344F49B486FAE33A7C3831CE"/>
    <w:rsid w:val="000D3CB3"/>
    <w:rPr>
      <w:rFonts w:eastAsiaTheme="minorHAnsi"/>
      <w:lang w:eastAsia="en-US"/>
    </w:rPr>
  </w:style>
  <w:style w:type="paragraph" w:customStyle="1" w:styleId="97BD9EF16DBA4A18A1EC541B7EC5303A">
    <w:name w:val="97BD9EF16DBA4A18A1EC541B7EC5303A"/>
    <w:rsid w:val="000D3CB3"/>
    <w:rPr>
      <w:rFonts w:eastAsiaTheme="minorHAnsi"/>
      <w:lang w:eastAsia="en-US"/>
    </w:rPr>
  </w:style>
  <w:style w:type="paragraph" w:customStyle="1" w:styleId="8EC5F925D536446C89E4E6B19C34FF8D">
    <w:name w:val="8EC5F925D536446C89E4E6B19C34FF8D"/>
    <w:rsid w:val="000D3CB3"/>
    <w:rPr>
      <w:rFonts w:eastAsiaTheme="minorHAnsi"/>
      <w:lang w:eastAsia="en-US"/>
    </w:rPr>
  </w:style>
  <w:style w:type="paragraph" w:customStyle="1" w:styleId="FE09DF64C278493BA6D2789C4BBDE590">
    <w:name w:val="FE09DF64C278493BA6D2789C4BBDE590"/>
    <w:rsid w:val="000D3CB3"/>
    <w:rPr>
      <w:rFonts w:eastAsiaTheme="minorHAnsi"/>
      <w:lang w:eastAsia="en-US"/>
    </w:rPr>
  </w:style>
  <w:style w:type="paragraph" w:customStyle="1" w:styleId="C7EF9F46AED440FEA085B6F5DCD72743">
    <w:name w:val="C7EF9F46AED440FEA085B6F5DCD72743"/>
    <w:rsid w:val="000D3CB3"/>
    <w:rPr>
      <w:rFonts w:eastAsiaTheme="minorHAnsi"/>
      <w:lang w:eastAsia="en-US"/>
    </w:rPr>
  </w:style>
  <w:style w:type="paragraph" w:customStyle="1" w:styleId="6496233BD17A45A5B4C44CF6E8155FA2">
    <w:name w:val="6496233BD17A45A5B4C44CF6E8155FA2"/>
    <w:rsid w:val="000D3CB3"/>
    <w:rPr>
      <w:rFonts w:eastAsiaTheme="minorHAnsi"/>
      <w:lang w:eastAsia="en-US"/>
    </w:rPr>
  </w:style>
  <w:style w:type="paragraph" w:customStyle="1" w:styleId="8405F45F3EA14600BF9B99968F400000">
    <w:name w:val="8405F45F3EA14600BF9B99968F400000"/>
    <w:rsid w:val="000D3CB3"/>
    <w:rPr>
      <w:rFonts w:eastAsiaTheme="minorHAnsi"/>
      <w:lang w:eastAsia="en-US"/>
    </w:rPr>
  </w:style>
  <w:style w:type="paragraph" w:customStyle="1" w:styleId="9C2E36AC4CB7445C820375D9F200E3F6">
    <w:name w:val="9C2E36AC4CB7445C820375D9F200E3F6"/>
    <w:rsid w:val="000D3CB3"/>
    <w:rPr>
      <w:rFonts w:eastAsiaTheme="minorHAnsi"/>
      <w:lang w:eastAsia="en-US"/>
    </w:rPr>
  </w:style>
  <w:style w:type="paragraph" w:customStyle="1" w:styleId="3C8F1A3E952B4AFAA9925C7378522C12">
    <w:name w:val="3C8F1A3E952B4AFAA9925C7378522C12"/>
    <w:rsid w:val="000D3CB3"/>
    <w:rPr>
      <w:rFonts w:eastAsiaTheme="minorHAnsi"/>
      <w:lang w:eastAsia="en-US"/>
    </w:rPr>
  </w:style>
  <w:style w:type="paragraph" w:customStyle="1" w:styleId="400C2D3B5AC349259D87B22F94279E57">
    <w:name w:val="400C2D3B5AC349259D87B22F94279E57"/>
    <w:rsid w:val="000D3CB3"/>
    <w:rPr>
      <w:rFonts w:eastAsiaTheme="minorHAnsi"/>
      <w:lang w:eastAsia="en-US"/>
    </w:rPr>
  </w:style>
  <w:style w:type="paragraph" w:customStyle="1" w:styleId="F83B63D86E1E4109BDD495F500C82115">
    <w:name w:val="F83B63D86E1E4109BDD495F500C82115"/>
    <w:rsid w:val="000D3CB3"/>
    <w:rPr>
      <w:rFonts w:eastAsiaTheme="minorHAnsi"/>
      <w:lang w:eastAsia="en-US"/>
    </w:rPr>
  </w:style>
  <w:style w:type="paragraph" w:customStyle="1" w:styleId="E456CC84298C40E2B3BEDB82733F75B6">
    <w:name w:val="E456CC84298C40E2B3BEDB82733F75B6"/>
    <w:rsid w:val="000D3CB3"/>
    <w:rPr>
      <w:rFonts w:eastAsiaTheme="minorHAnsi"/>
      <w:lang w:eastAsia="en-US"/>
    </w:rPr>
  </w:style>
  <w:style w:type="paragraph" w:customStyle="1" w:styleId="6EC65CCE459047A29E16E9E8DC0532B2">
    <w:name w:val="6EC65CCE459047A29E16E9E8DC0532B2"/>
    <w:rsid w:val="000D3CB3"/>
    <w:rPr>
      <w:rFonts w:eastAsiaTheme="minorHAnsi"/>
      <w:lang w:eastAsia="en-US"/>
    </w:rPr>
  </w:style>
  <w:style w:type="paragraph" w:customStyle="1" w:styleId="997D608D76C843EDB126273D33BB96B2">
    <w:name w:val="997D608D76C843EDB126273D33BB96B2"/>
    <w:rsid w:val="000D3CB3"/>
    <w:rPr>
      <w:rFonts w:eastAsiaTheme="minorHAnsi"/>
      <w:lang w:eastAsia="en-US"/>
    </w:rPr>
  </w:style>
  <w:style w:type="paragraph" w:customStyle="1" w:styleId="A4BF0062C73A4D59B9025EC7337F9A47">
    <w:name w:val="A4BF0062C73A4D59B9025EC7337F9A47"/>
    <w:rsid w:val="000D3CB3"/>
    <w:rPr>
      <w:rFonts w:eastAsiaTheme="minorHAnsi"/>
      <w:lang w:eastAsia="en-US"/>
    </w:rPr>
  </w:style>
  <w:style w:type="paragraph" w:customStyle="1" w:styleId="B4BA278D67DC4691BBDCFD0B60973B8C">
    <w:name w:val="B4BA278D67DC4691BBDCFD0B60973B8C"/>
    <w:rsid w:val="000D3CB3"/>
    <w:rPr>
      <w:rFonts w:eastAsiaTheme="minorHAnsi"/>
      <w:lang w:eastAsia="en-US"/>
    </w:rPr>
  </w:style>
  <w:style w:type="paragraph" w:customStyle="1" w:styleId="AEFEFC65DDC548A0BEF725799B546CAF">
    <w:name w:val="AEFEFC65DDC548A0BEF725799B546CAF"/>
    <w:rsid w:val="000D3CB3"/>
    <w:rPr>
      <w:rFonts w:eastAsiaTheme="minorHAnsi"/>
      <w:lang w:eastAsia="en-US"/>
    </w:rPr>
  </w:style>
  <w:style w:type="paragraph" w:customStyle="1" w:styleId="BFBF7376661847D498D003A0EB081684">
    <w:name w:val="BFBF7376661847D498D003A0EB081684"/>
    <w:rsid w:val="000D3CB3"/>
    <w:rPr>
      <w:rFonts w:eastAsiaTheme="minorHAnsi"/>
      <w:lang w:eastAsia="en-US"/>
    </w:rPr>
  </w:style>
  <w:style w:type="paragraph" w:customStyle="1" w:styleId="9208B840A17443E1B887E0C53302D8C1">
    <w:name w:val="9208B840A17443E1B887E0C53302D8C1"/>
    <w:rsid w:val="000D3CB3"/>
    <w:rPr>
      <w:rFonts w:eastAsiaTheme="minorHAnsi"/>
      <w:lang w:eastAsia="en-US"/>
    </w:rPr>
  </w:style>
  <w:style w:type="paragraph" w:customStyle="1" w:styleId="583311B9BF2349CC8DFF2F3FEA20ECA2">
    <w:name w:val="583311B9BF2349CC8DFF2F3FEA20ECA2"/>
    <w:rsid w:val="000D3CB3"/>
    <w:rPr>
      <w:rFonts w:eastAsiaTheme="minorHAnsi"/>
      <w:lang w:eastAsia="en-US"/>
    </w:rPr>
  </w:style>
  <w:style w:type="paragraph" w:customStyle="1" w:styleId="B35F6034D5C84075A3684B96BE94F35D">
    <w:name w:val="B35F6034D5C84075A3684B96BE94F35D"/>
    <w:rsid w:val="000D3CB3"/>
    <w:rPr>
      <w:rFonts w:eastAsiaTheme="minorHAnsi"/>
      <w:lang w:eastAsia="en-US"/>
    </w:rPr>
  </w:style>
  <w:style w:type="paragraph" w:customStyle="1" w:styleId="750D5822090A4EA19CA58168C3F65AC2">
    <w:name w:val="750D5822090A4EA19CA58168C3F65AC2"/>
    <w:rsid w:val="000D3CB3"/>
    <w:rPr>
      <w:rFonts w:eastAsiaTheme="minorHAnsi"/>
      <w:lang w:eastAsia="en-US"/>
    </w:rPr>
  </w:style>
  <w:style w:type="paragraph" w:customStyle="1" w:styleId="549243E6770949368256598ADD0918BF">
    <w:name w:val="549243E6770949368256598ADD0918BF"/>
    <w:rsid w:val="000D3CB3"/>
    <w:rPr>
      <w:rFonts w:eastAsiaTheme="minorHAnsi"/>
      <w:lang w:eastAsia="en-US"/>
    </w:rPr>
  </w:style>
  <w:style w:type="paragraph" w:customStyle="1" w:styleId="43189B26D61A4BB5B3C3DFAF49E2BC55">
    <w:name w:val="43189B26D61A4BB5B3C3DFAF49E2BC55"/>
    <w:rsid w:val="000D3CB3"/>
    <w:rPr>
      <w:rFonts w:eastAsiaTheme="minorHAnsi"/>
      <w:lang w:eastAsia="en-US"/>
    </w:rPr>
  </w:style>
  <w:style w:type="paragraph" w:customStyle="1" w:styleId="69703D889D054CC28E8C973AFE90F8DB">
    <w:name w:val="69703D889D054CC28E8C973AFE90F8DB"/>
    <w:rsid w:val="000D3CB3"/>
    <w:rPr>
      <w:rFonts w:eastAsiaTheme="minorHAnsi"/>
      <w:lang w:eastAsia="en-US"/>
    </w:rPr>
  </w:style>
  <w:style w:type="paragraph" w:customStyle="1" w:styleId="9D0ABC0E8BC2401A9D6883C2E27B6F6D">
    <w:name w:val="9D0ABC0E8BC2401A9D6883C2E27B6F6D"/>
    <w:rsid w:val="000D3CB3"/>
    <w:rPr>
      <w:rFonts w:eastAsiaTheme="minorHAnsi"/>
      <w:lang w:eastAsia="en-US"/>
    </w:rPr>
  </w:style>
  <w:style w:type="paragraph" w:customStyle="1" w:styleId="C2AE4EC541104C8B82C3DB13B0ACEA6E">
    <w:name w:val="C2AE4EC541104C8B82C3DB13B0ACEA6E"/>
    <w:rsid w:val="000D3CB3"/>
    <w:rPr>
      <w:rFonts w:eastAsiaTheme="minorHAnsi"/>
      <w:lang w:eastAsia="en-US"/>
    </w:rPr>
  </w:style>
  <w:style w:type="paragraph" w:customStyle="1" w:styleId="05AF9AF028C44460BC98510B9D37EC19">
    <w:name w:val="05AF9AF028C44460BC98510B9D37EC1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">
    <w:name w:val="4799B49703F747388E450BC3362A409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">
    <w:name w:val="5AF1FDEC9610413083A4863C32B27FE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">
    <w:name w:val="7A8D0D4CC2924733A310DCF18B36CDAD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">
    <w:name w:val="9DDE5D8DA3DB4739861E76DC62C8531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">
    <w:name w:val="7259987BA2F44F6B8E6D9871EE66663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">
    <w:name w:val="0CD146B442734172869889586531CE3F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">
    <w:name w:val="52E95B49E0594D0FAB514111DAFB42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">
    <w:name w:val="2F4D5F1D16894D50BE8FFF553EAF17D0"/>
    <w:rsid w:val="000D3CB3"/>
    <w:rPr>
      <w:rFonts w:eastAsiaTheme="minorHAnsi"/>
      <w:lang w:eastAsia="en-US"/>
    </w:rPr>
  </w:style>
  <w:style w:type="paragraph" w:customStyle="1" w:styleId="222EB70DC833477C9A3E503E1F4FA55A">
    <w:name w:val="222EB70DC833477C9A3E503E1F4FA55A"/>
    <w:rsid w:val="000D3CB3"/>
    <w:rPr>
      <w:rFonts w:eastAsiaTheme="minorHAnsi"/>
      <w:lang w:eastAsia="en-US"/>
    </w:rPr>
  </w:style>
  <w:style w:type="paragraph" w:customStyle="1" w:styleId="8097DFA63CB44A47AE725321F1F7B5AE">
    <w:name w:val="8097DFA63CB44A47AE725321F1F7B5AE"/>
    <w:rsid w:val="000D3CB3"/>
    <w:rPr>
      <w:rFonts w:eastAsiaTheme="minorHAnsi"/>
      <w:lang w:eastAsia="en-US"/>
    </w:rPr>
  </w:style>
  <w:style w:type="paragraph" w:customStyle="1" w:styleId="42588BFB15814C55AC57C9080F249E99">
    <w:name w:val="42588BFB15814C55AC57C9080F249E99"/>
    <w:rsid w:val="000D3CB3"/>
    <w:rPr>
      <w:rFonts w:eastAsiaTheme="minorHAnsi"/>
      <w:lang w:eastAsia="en-US"/>
    </w:rPr>
  </w:style>
  <w:style w:type="paragraph" w:customStyle="1" w:styleId="77555DE4BB0641019B57B76F2EF8F95D">
    <w:name w:val="77555DE4BB0641019B57B76F2EF8F95D"/>
    <w:rsid w:val="000D3CB3"/>
    <w:rPr>
      <w:rFonts w:eastAsiaTheme="minorHAnsi"/>
      <w:lang w:eastAsia="en-US"/>
    </w:rPr>
  </w:style>
  <w:style w:type="paragraph" w:customStyle="1" w:styleId="1F210FB03D3F40F08E4381A2FBC6D80F">
    <w:name w:val="1F210FB03D3F40F08E4381A2FBC6D80F"/>
    <w:rsid w:val="000D3CB3"/>
    <w:rPr>
      <w:rFonts w:eastAsiaTheme="minorHAnsi"/>
      <w:lang w:eastAsia="en-US"/>
    </w:rPr>
  </w:style>
  <w:style w:type="paragraph" w:customStyle="1" w:styleId="4C3C76DD365C4144A3503D88225C3939">
    <w:name w:val="4C3C76DD365C4144A3503D88225C3939"/>
    <w:rsid w:val="000D3CB3"/>
    <w:rPr>
      <w:rFonts w:eastAsiaTheme="minorHAnsi"/>
      <w:lang w:eastAsia="en-US"/>
    </w:rPr>
  </w:style>
  <w:style w:type="paragraph" w:customStyle="1" w:styleId="FDBB85C1155846FC9FF5EF4976A7D049">
    <w:name w:val="FDBB85C1155846FC9FF5EF4976A7D049"/>
    <w:rsid w:val="000D3CB3"/>
    <w:rPr>
      <w:rFonts w:eastAsiaTheme="minorHAnsi"/>
      <w:lang w:eastAsia="en-US"/>
    </w:rPr>
  </w:style>
  <w:style w:type="paragraph" w:customStyle="1" w:styleId="F74AC82815B447AD8F295943824B726C">
    <w:name w:val="F74AC82815B447AD8F295943824B726C"/>
    <w:rsid w:val="000D3CB3"/>
    <w:rPr>
      <w:rFonts w:eastAsiaTheme="minorHAnsi"/>
      <w:lang w:eastAsia="en-US"/>
    </w:rPr>
  </w:style>
  <w:style w:type="paragraph" w:customStyle="1" w:styleId="582F91734C0E499A83D23355B1401A15">
    <w:name w:val="582F91734C0E499A83D23355B1401A15"/>
    <w:rsid w:val="000D3CB3"/>
    <w:rPr>
      <w:rFonts w:eastAsiaTheme="minorHAnsi"/>
      <w:lang w:eastAsia="en-US"/>
    </w:rPr>
  </w:style>
  <w:style w:type="paragraph" w:customStyle="1" w:styleId="E843FF34B2A845B6B990DB6528F25F76">
    <w:name w:val="E843FF34B2A845B6B990DB6528F25F76"/>
    <w:rsid w:val="000D3CB3"/>
    <w:rPr>
      <w:rFonts w:eastAsiaTheme="minorHAnsi"/>
      <w:lang w:eastAsia="en-US"/>
    </w:rPr>
  </w:style>
  <w:style w:type="paragraph" w:customStyle="1" w:styleId="912309AAC2C946A880F3B2FE3039E25D">
    <w:name w:val="912309AAC2C946A880F3B2FE3039E25D"/>
    <w:rsid w:val="000D3CB3"/>
    <w:rPr>
      <w:rFonts w:eastAsiaTheme="minorHAnsi"/>
      <w:lang w:eastAsia="en-US"/>
    </w:rPr>
  </w:style>
  <w:style w:type="paragraph" w:customStyle="1" w:styleId="DC69BA860D3B410AA001C80F0748B94D">
    <w:name w:val="DC69BA860D3B410AA001C80F0748B94D"/>
    <w:rsid w:val="000D3CB3"/>
    <w:rPr>
      <w:rFonts w:eastAsiaTheme="minorHAnsi"/>
      <w:lang w:eastAsia="en-US"/>
    </w:rPr>
  </w:style>
  <w:style w:type="paragraph" w:customStyle="1" w:styleId="2876B6B8BC2C494DABB59C413D574524">
    <w:name w:val="2876B6B8BC2C494DABB59C413D574524"/>
    <w:rsid w:val="000D3CB3"/>
    <w:rPr>
      <w:rFonts w:eastAsiaTheme="minorHAnsi"/>
      <w:lang w:eastAsia="en-US"/>
    </w:rPr>
  </w:style>
  <w:style w:type="paragraph" w:customStyle="1" w:styleId="1FAA6FCC17E547DCA1C5BF58E40D34E9">
    <w:name w:val="1FAA6FCC17E547DCA1C5BF58E40D34E9"/>
    <w:rsid w:val="000D3CB3"/>
    <w:rPr>
      <w:rFonts w:eastAsiaTheme="minorHAnsi"/>
      <w:lang w:eastAsia="en-US"/>
    </w:rPr>
  </w:style>
  <w:style w:type="paragraph" w:customStyle="1" w:styleId="0FBA865505684E668DDC26D1921953CB3">
    <w:name w:val="0FBA865505684E668DDC26D1921953CB3"/>
    <w:rsid w:val="000D3CB3"/>
    <w:rPr>
      <w:rFonts w:eastAsiaTheme="minorHAnsi"/>
      <w:lang w:eastAsia="en-US"/>
    </w:rPr>
  </w:style>
  <w:style w:type="paragraph" w:customStyle="1" w:styleId="379A79C604494F10A13D5F3525083D4E8">
    <w:name w:val="379A79C604494F10A13D5F3525083D4E8"/>
    <w:rsid w:val="000D3CB3"/>
    <w:rPr>
      <w:rFonts w:eastAsiaTheme="minorHAnsi"/>
      <w:lang w:eastAsia="en-US"/>
    </w:rPr>
  </w:style>
  <w:style w:type="paragraph" w:customStyle="1" w:styleId="B9677FD285D64C31ACEC163EADFCF43B5">
    <w:name w:val="B9677FD285D64C31ACEC163EADFCF43B5"/>
    <w:rsid w:val="000D3CB3"/>
    <w:rPr>
      <w:rFonts w:eastAsiaTheme="minorHAnsi"/>
      <w:lang w:eastAsia="en-US"/>
    </w:rPr>
  </w:style>
  <w:style w:type="paragraph" w:customStyle="1" w:styleId="A62E9D411A6C404B9DC670AFAABF906216">
    <w:name w:val="A62E9D411A6C404B9DC670AFAABF906216"/>
    <w:rsid w:val="000D3CB3"/>
    <w:rPr>
      <w:rFonts w:eastAsiaTheme="minorHAnsi"/>
      <w:lang w:eastAsia="en-US"/>
    </w:rPr>
  </w:style>
  <w:style w:type="paragraph" w:customStyle="1" w:styleId="06D87844606D45DDBBBB1243DD5ED98F13">
    <w:name w:val="06D87844606D45DDBBBB1243DD5ED98F13"/>
    <w:rsid w:val="000D3CB3"/>
    <w:rPr>
      <w:rFonts w:eastAsiaTheme="minorHAnsi"/>
      <w:lang w:eastAsia="en-US"/>
    </w:rPr>
  </w:style>
  <w:style w:type="paragraph" w:customStyle="1" w:styleId="54825879407B4DC3B73DD80BDD53B4EB13">
    <w:name w:val="54825879407B4DC3B73DD80BDD53B4EB13"/>
    <w:rsid w:val="000D3CB3"/>
    <w:rPr>
      <w:rFonts w:eastAsiaTheme="minorHAnsi"/>
      <w:lang w:eastAsia="en-US"/>
    </w:rPr>
  </w:style>
  <w:style w:type="paragraph" w:customStyle="1" w:styleId="811E085D578E4E85813E1EDCBB01C49013">
    <w:name w:val="811E085D578E4E85813E1EDCBB01C49013"/>
    <w:rsid w:val="000D3CB3"/>
    <w:rPr>
      <w:rFonts w:eastAsiaTheme="minorHAnsi"/>
      <w:lang w:eastAsia="en-US"/>
    </w:rPr>
  </w:style>
  <w:style w:type="paragraph" w:customStyle="1" w:styleId="8468605C6D824177B61DBB0ED766931E13">
    <w:name w:val="8468605C6D824177B61DBB0ED766931E13"/>
    <w:rsid w:val="000D3CB3"/>
    <w:rPr>
      <w:rFonts w:eastAsiaTheme="minorHAnsi"/>
      <w:lang w:eastAsia="en-US"/>
    </w:rPr>
  </w:style>
  <w:style w:type="paragraph" w:customStyle="1" w:styleId="E610314A91E844DB8A7D6188E769101416">
    <w:name w:val="E610314A91E844DB8A7D6188E769101416"/>
    <w:rsid w:val="000D3CB3"/>
    <w:rPr>
      <w:rFonts w:eastAsiaTheme="minorHAnsi"/>
      <w:lang w:eastAsia="en-US"/>
    </w:rPr>
  </w:style>
  <w:style w:type="paragraph" w:customStyle="1" w:styleId="0E28E58322AC48B49AB84A12C1AEBCE113">
    <w:name w:val="0E28E58322AC48B49AB84A12C1AEBCE113"/>
    <w:rsid w:val="000D3CB3"/>
    <w:rPr>
      <w:rFonts w:eastAsiaTheme="minorHAnsi"/>
      <w:lang w:eastAsia="en-US"/>
    </w:rPr>
  </w:style>
  <w:style w:type="paragraph" w:customStyle="1" w:styleId="AE2B15C6ECD04545AD659F7127C3E87816">
    <w:name w:val="AE2B15C6ECD04545AD659F7127C3E87816"/>
    <w:rsid w:val="000D3CB3"/>
    <w:rPr>
      <w:rFonts w:eastAsiaTheme="minorHAnsi"/>
      <w:lang w:eastAsia="en-US"/>
    </w:rPr>
  </w:style>
  <w:style w:type="paragraph" w:customStyle="1" w:styleId="24B8667E1C7746DD9679097D25FFB88C16">
    <w:name w:val="24B8667E1C7746DD9679097D25FFB88C16"/>
    <w:rsid w:val="000D3CB3"/>
    <w:rPr>
      <w:rFonts w:eastAsiaTheme="minorHAnsi"/>
      <w:lang w:eastAsia="en-US"/>
    </w:rPr>
  </w:style>
  <w:style w:type="paragraph" w:customStyle="1" w:styleId="663F261677F54EFBACD523B3D58EC67D16">
    <w:name w:val="663F261677F54EFBACD523B3D58EC67D16"/>
    <w:rsid w:val="000D3CB3"/>
    <w:rPr>
      <w:rFonts w:eastAsiaTheme="minorHAnsi"/>
      <w:lang w:eastAsia="en-US"/>
    </w:rPr>
  </w:style>
  <w:style w:type="paragraph" w:customStyle="1" w:styleId="5BE22796E1344C59B09A2C6B68EE64533">
    <w:name w:val="5BE22796E1344C59B09A2C6B68EE64533"/>
    <w:rsid w:val="000D3CB3"/>
    <w:rPr>
      <w:rFonts w:eastAsiaTheme="minorHAnsi"/>
      <w:lang w:eastAsia="en-US"/>
    </w:rPr>
  </w:style>
  <w:style w:type="paragraph" w:customStyle="1" w:styleId="2A8BDF1861524458AEEAE810A05D50683">
    <w:name w:val="2A8BDF1861524458AEEAE810A05D50683"/>
    <w:rsid w:val="000D3CB3"/>
    <w:rPr>
      <w:rFonts w:eastAsiaTheme="minorHAnsi"/>
      <w:lang w:eastAsia="en-US"/>
    </w:rPr>
  </w:style>
  <w:style w:type="paragraph" w:customStyle="1" w:styleId="A41DA39F8B834FA1B997E4073189648C3">
    <w:name w:val="A41DA39F8B834FA1B997E4073189648C3"/>
    <w:rsid w:val="000D3CB3"/>
    <w:rPr>
      <w:rFonts w:eastAsiaTheme="minorHAnsi"/>
      <w:lang w:eastAsia="en-US"/>
    </w:rPr>
  </w:style>
  <w:style w:type="paragraph" w:customStyle="1" w:styleId="46330D5240E645BB93E2BD0631D522703">
    <w:name w:val="46330D5240E645BB93E2BD0631D522703"/>
    <w:rsid w:val="000D3CB3"/>
    <w:rPr>
      <w:rFonts w:eastAsiaTheme="minorHAnsi"/>
      <w:lang w:eastAsia="en-US"/>
    </w:rPr>
  </w:style>
  <w:style w:type="paragraph" w:customStyle="1" w:styleId="E2D4DDCDEEAF4522B9869326AC12865E3">
    <w:name w:val="E2D4DDCDEEAF4522B9869326AC12865E3"/>
    <w:rsid w:val="000D3CB3"/>
    <w:rPr>
      <w:rFonts w:eastAsiaTheme="minorHAnsi"/>
      <w:lang w:eastAsia="en-US"/>
    </w:rPr>
  </w:style>
  <w:style w:type="paragraph" w:customStyle="1" w:styleId="A96EE6CA6C494B2387761CA9297BED3C3">
    <w:name w:val="A96EE6CA6C494B2387761CA9297BED3C3"/>
    <w:rsid w:val="000D3CB3"/>
    <w:rPr>
      <w:rFonts w:eastAsiaTheme="minorHAnsi"/>
      <w:lang w:eastAsia="en-US"/>
    </w:rPr>
  </w:style>
  <w:style w:type="paragraph" w:customStyle="1" w:styleId="02947B0E38214FA28CA0F79BB3AE8E3F3">
    <w:name w:val="02947B0E38214FA28CA0F79BB3AE8E3F3"/>
    <w:rsid w:val="000D3CB3"/>
    <w:rPr>
      <w:rFonts w:eastAsiaTheme="minorHAnsi"/>
      <w:lang w:eastAsia="en-US"/>
    </w:rPr>
  </w:style>
  <w:style w:type="paragraph" w:customStyle="1" w:styleId="38E32783D8FA496D9E48285CD6B020E93">
    <w:name w:val="38E32783D8FA496D9E48285CD6B020E93"/>
    <w:rsid w:val="000D3CB3"/>
    <w:rPr>
      <w:rFonts w:eastAsiaTheme="minorHAnsi"/>
      <w:lang w:eastAsia="en-US"/>
    </w:rPr>
  </w:style>
  <w:style w:type="paragraph" w:customStyle="1" w:styleId="BE4809510DC04E9FA63982E93AFA6AFF3">
    <w:name w:val="BE4809510DC04E9FA63982E93AFA6AFF3"/>
    <w:rsid w:val="000D3CB3"/>
    <w:rPr>
      <w:rFonts w:eastAsiaTheme="minorHAnsi"/>
      <w:lang w:eastAsia="en-US"/>
    </w:rPr>
  </w:style>
  <w:style w:type="paragraph" w:customStyle="1" w:styleId="69DE4BAA1E2E479981019C35039C257D3">
    <w:name w:val="69DE4BAA1E2E479981019C35039C257D3"/>
    <w:rsid w:val="000D3CB3"/>
    <w:rPr>
      <w:rFonts w:eastAsiaTheme="minorHAnsi"/>
      <w:lang w:eastAsia="en-US"/>
    </w:rPr>
  </w:style>
  <w:style w:type="paragraph" w:customStyle="1" w:styleId="0604CE67D646465CA82A4689EC6FD2D63">
    <w:name w:val="0604CE67D646465CA82A4689EC6FD2D63"/>
    <w:rsid w:val="000D3CB3"/>
    <w:rPr>
      <w:rFonts w:eastAsiaTheme="minorHAnsi"/>
      <w:lang w:eastAsia="en-US"/>
    </w:rPr>
  </w:style>
  <w:style w:type="paragraph" w:customStyle="1" w:styleId="AB61ABEB8AC4471AA23027AD27BE2F0F13">
    <w:name w:val="AB61ABEB8AC4471AA23027AD27BE2F0F13"/>
    <w:rsid w:val="000D3CB3"/>
    <w:rPr>
      <w:rFonts w:eastAsiaTheme="minorHAnsi"/>
      <w:lang w:eastAsia="en-US"/>
    </w:rPr>
  </w:style>
  <w:style w:type="paragraph" w:customStyle="1" w:styleId="BAD68F0AF7214514B8167667FEA28EFE1">
    <w:name w:val="BAD68F0AF7214514B8167667FEA28EFE1"/>
    <w:rsid w:val="000D3CB3"/>
    <w:rPr>
      <w:rFonts w:eastAsiaTheme="minorHAnsi"/>
      <w:lang w:eastAsia="en-US"/>
    </w:rPr>
  </w:style>
  <w:style w:type="paragraph" w:customStyle="1" w:styleId="1289247263524ABD9690F20A8222375E1">
    <w:name w:val="1289247263524ABD9690F20A8222375E1"/>
    <w:rsid w:val="000D3CB3"/>
    <w:rPr>
      <w:rFonts w:eastAsiaTheme="minorHAnsi"/>
      <w:lang w:eastAsia="en-US"/>
    </w:rPr>
  </w:style>
  <w:style w:type="paragraph" w:customStyle="1" w:styleId="D48E47F3BCD942A48AF8CA2021439DD91">
    <w:name w:val="D48E47F3BCD942A48AF8CA2021439DD91"/>
    <w:rsid w:val="000D3CB3"/>
    <w:rPr>
      <w:rFonts w:eastAsiaTheme="minorHAnsi"/>
      <w:lang w:eastAsia="en-US"/>
    </w:rPr>
  </w:style>
  <w:style w:type="paragraph" w:customStyle="1" w:styleId="F773A17E4E784DB786B8AF29498B25011">
    <w:name w:val="F773A17E4E784DB786B8AF29498B25011"/>
    <w:rsid w:val="000D3CB3"/>
    <w:rPr>
      <w:rFonts w:eastAsiaTheme="minorHAnsi"/>
      <w:lang w:eastAsia="en-US"/>
    </w:rPr>
  </w:style>
  <w:style w:type="paragraph" w:customStyle="1" w:styleId="F127A9250EF449C6987CF0926AC749181">
    <w:name w:val="F127A9250EF449C6987CF0926AC749181"/>
    <w:rsid w:val="000D3CB3"/>
    <w:rPr>
      <w:rFonts w:eastAsiaTheme="minorHAnsi"/>
      <w:lang w:eastAsia="en-US"/>
    </w:rPr>
  </w:style>
  <w:style w:type="paragraph" w:customStyle="1" w:styleId="CB3B594112434E5E809B4E37FD7C12A01">
    <w:name w:val="CB3B594112434E5E809B4E37FD7C12A01"/>
    <w:rsid w:val="000D3CB3"/>
    <w:rPr>
      <w:rFonts w:eastAsiaTheme="minorHAnsi"/>
      <w:lang w:eastAsia="en-US"/>
    </w:rPr>
  </w:style>
  <w:style w:type="paragraph" w:customStyle="1" w:styleId="7B0B50665CB74777A7F4FB5E16676A3C1">
    <w:name w:val="7B0B50665CB74777A7F4FB5E16676A3C1"/>
    <w:rsid w:val="000D3CB3"/>
    <w:rPr>
      <w:rFonts w:eastAsiaTheme="minorHAnsi"/>
      <w:lang w:eastAsia="en-US"/>
    </w:rPr>
  </w:style>
  <w:style w:type="paragraph" w:customStyle="1" w:styleId="EDB2BF68837D4D4F96963472FE7579FA1">
    <w:name w:val="EDB2BF68837D4D4F96963472FE7579FA1"/>
    <w:rsid w:val="000D3CB3"/>
    <w:rPr>
      <w:rFonts w:eastAsiaTheme="minorHAnsi"/>
      <w:lang w:eastAsia="en-US"/>
    </w:rPr>
  </w:style>
  <w:style w:type="paragraph" w:customStyle="1" w:styleId="C27D72895133418794C9E1C29AF4112A1">
    <w:name w:val="C27D72895133418794C9E1C29AF4112A1"/>
    <w:rsid w:val="000D3CB3"/>
    <w:rPr>
      <w:rFonts w:eastAsiaTheme="minorHAnsi"/>
      <w:lang w:eastAsia="en-US"/>
    </w:rPr>
  </w:style>
  <w:style w:type="paragraph" w:customStyle="1" w:styleId="A58CAE8DFE764DA6BAFC2030367D01BF1">
    <w:name w:val="A58CAE8DFE764DA6BAFC2030367D01BF1"/>
    <w:rsid w:val="000D3CB3"/>
    <w:rPr>
      <w:rFonts w:eastAsiaTheme="minorHAnsi"/>
      <w:lang w:eastAsia="en-US"/>
    </w:rPr>
  </w:style>
  <w:style w:type="paragraph" w:customStyle="1" w:styleId="B0C2C85C7A3E4BA28602AD04EFCE57521">
    <w:name w:val="B0C2C85C7A3E4BA28602AD04EFCE57521"/>
    <w:rsid w:val="000D3CB3"/>
    <w:rPr>
      <w:rFonts w:eastAsiaTheme="minorHAnsi"/>
      <w:lang w:eastAsia="en-US"/>
    </w:rPr>
  </w:style>
  <w:style w:type="paragraph" w:customStyle="1" w:styleId="88C9BEAF83E04ACDB0CB3219DF6483E61">
    <w:name w:val="88C9BEAF83E04ACDB0CB3219DF6483E61"/>
    <w:rsid w:val="000D3CB3"/>
    <w:rPr>
      <w:rFonts w:eastAsiaTheme="minorHAnsi"/>
      <w:lang w:eastAsia="en-US"/>
    </w:rPr>
  </w:style>
  <w:style w:type="paragraph" w:customStyle="1" w:styleId="AA4C610AFC444ABAA9F9912684B798E51">
    <w:name w:val="AA4C610AFC444ABAA9F9912684B798E51"/>
    <w:rsid w:val="000D3CB3"/>
    <w:rPr>
      <w:rFonts w:eastAsiaTheme="minorHAnsi"/>
      <w:lang w:eastAsia="en-US"/>
    </w:rPr>
  </w:style>
  <w:style w:type="paragraph" w:customStyle="1" w:styleId="98BAED77C23B4FCD88CF5D3286E487DA1">
    <w:name w:val="98BAED77C23B4FCD88CF5D3286E487DA1"/>
    <w:rsid w:val="000D3CB3"/>
    <w:rPr>
      <w:rFonts w:eastAsiaTheme="minorHAnsi"/>
      <w:lang w:eastAsia="en-US"/>
    </w:rPr>
  </w:style>
  <w:style w:type="paragraph" w:customStyle="1" w:styleId="9B02E991C46841698C10BA1A56F3175E1">
    <w:name w:val="9B02E991C46841698C10BA1A56F3175E1"/>
    <w:rsid w:val="000D3CB3"/>
    <w:rPr>
      <w:rFonts w:eastAsiaTheme="minorHAnsi"/>
      <w:lang w:eastAsia="en-US"/>
    </w:rPr>
  </w:style>
  <w:style w:type="paragraph" w:customStyle="1" w:styleId="6F3A8C7AAEB24FDE8AB2A2E48F15E6A91">
    <w:name w:val="6F3A8C7AAEB24FDE8AB2A2E48F15E6A91"/>
    <w:rsid w:val="000D3CB3"/>
    <w:rPr>
      <w:rFonts w:eastAsiaTheme="minorHAnsi"/>
      <w:lang w:eastAsia="en-US"/>
    </w:rPr>
  </w:style>
  <w:style w:type="paragraph" w:customStyle="1" w:styleId="B786513155364476BA1DEC95597639431">
    <w:name w:val="B786513155364476BA1DEC95597639431"/>
    <w:rsid w:val="000D3CB3"/>
    <w:rPr>
      <w:rFonts w:eastAsiaTheme="minorHAnsi"/>
      <w:lang w:eastAsia="en-US"/>
    </w:rPr>
  </w:style>
  <w:style w:type="paragraph" w:customStyle="1" w:styleId="F593C536D4B3423ABA71AAB9490F9B021">
    <w:name w:val="F593C536D4B3423ABA71AAB9490F9B021"/>
    <w:rsid w:val="000D3CB3"/>
    <w:rPr>
      <w:rFonts w:eastAsiaTheme="minorHAnsi"/>
      <w:lang w:eastAsia="en-US"/>
    </w:rPr>
  </w:style>
  <w:style w:type="paragraph" w:customStyle="1" w:styleId="DD86E6D3B1F34A2D980A5C4378BD56E21">
    <w:name w:val="DD86E6D3B1F34A2D980A5C4378BD56E21"/>
    <w:rsid w:val="000D3CB3"/>
    <w:rPr>
      <w:rFonts w:eastAsiaTheme="minorHAnsi"/>
      <w:lang w:eastAsia="en-US"/>
    </w:rPr>
  </w:style>
  <w:style w:type="paragraph" w:customStyle="1" w:styleId="631825FDCD044DD386AD61B3B12963AF1">
    <w:name w:val="631825FDCD044DD386AD61B3B12963AF1"/>
    <w:rsid w:val="000D3CB3"/>
    <w:rPr>
      <w:rFonts w:eastAsiaTheme="minorHAnsi"/>
      <w:lang w:eastAsia="en-US"/>
    </w:rPr>
  </w:style>
  <w:style w:type="paragraph" w:customStyle="1" w:styleId="2A44F3B0ABF44DA191F22BA99A298F171">
    <w:name w:val="2A44F3B0ABF44DA191F22BA99A298F171"/>
    <w:rsid w:val="000D3CB3"/>
    <w:rPr>
      <w:rFonts w:eastAsiaTheme="minorHAnsi"/>
      <w:lang w:eastAsia="en-US"/>
    </w:rPr>
  </w:style>
  <w:style w:type="paragraph" w:customStyle="1" w:styleId="DE0AD0D685B241F08B86754ED5230DE21">
    <w:name w:val="DE0AD0D685B241F08B86754ED5230DE21"/>
    <w:rsid w:val="000D3CB3"/>
    <w:rPr>
      <w:rFonts w:eastAsiaTheme="minorHAnsi"/>
      <w:lang w:eastAsia="en-US"/>
    </w:rPr>
  </w:style>
  <w:style w:type="paragraph" w:customStyle="1" w:styleId="133CFB9A507F46DA8C7A7964E4EEE1BF1">
    <w:name w:val="133CFB9A507F46DA8C7A7964E4EEE1BF1"/>
    <w:rsid w:val="000D3CB3"/>
    <w:rPr>
      <w:rFonts w:eastAsiaTheme="minorHAnsi"/>
      <w:lang w:eastAsia="en-US"/>
    </w:rPr>
  </w:style>
  <w:style w:type="paragraph" w:customStyle="1" w:styleId="0AA88295A8E743FAB5D3D18BD723B29A1">
    <w:name w:val="0AA88295A8E743FAB5D3D18BD723B29A1"/>
    <w:rsid w:val="000D3CB3"/>
    <w:rPr>
      <w:rFonts w:eastAsiaTheme="minorHAnsi"/>
      <w:lang w:eastAsia="en-US"/>
    </w:rPr>
  </w:style>
  <w:style w:type="paragraph" w:customStyle="1" w:styleId="FDC276CF91AB46DAB6BF29615E051FE91">
    <w:name w:val="FDC276CF91AB46DAB6BF29615E051FE91"/>
    <w:rsid w:val="000D3CB3"/>
    <w:rPr>
      <w:rFonts w:eastAsiaTheme="minorHAnsi"/>
      <w:lang w:eastAsia="en-US"/>
    </w:rPr>
  </w:style>
  <w:style w:type="paragraph" w:customStyle="1" w:styleId="3531DAE1B6E84BB9810647732C5D91C31">
    <w:name w:val="3531DAE1B6E84BB9810647732C5D91C31"/>
    <w:rsid w:val="000D3CB3"/>
    <w:rPr>
      <w:rFonts w:eastAsiaTheme="minorHAnsi"/>
      <w:lang w:eastAsia="en-US"/>
    </w:rPr>
  </w:style>
  <w:style w:type="paragraph" w:customStyle="1" w:styleId="B65A116EACA44DB6A46299770843ACF41">
    <w:name w:val="B65A116EACA44DB6A46299770843ACF41"/>
    <w:rsid w:val="000D3CB3"/>
    <w:rPr>
      <w:rFonts w:eastAsiaTheme="minorHAnsi"/>
      <w:lang w:eastAsia="en-US"/>
    </w:rPr>
  </w:style>
  <w:style w:type="paragraph" w:customStyle="1" w:styleId="6C970D80A4634765893B7CD38E2779941">
    <w:name w:val="6C970D80A4634765893B7CD38E2779941"/>
    <w:rsid w:val="000D3CB3"/>
    <w:rPr>
      <w:rFonts w:eastAsiaTheme="minorHAnsi"/>
      <w:lang w:eastAsia="en-US"/>
    </w:rPr>
  </w:style>
  <w:style w:type="paragraph" w:customStyle="1" w:styleId="6F94AF350730442ABABA06B2A2F612AB1">
    <w:name w:val="6F94AF350730442ABABA06B2A2F612AB1"/>
    <w:rsid w:val="000D3CB3"/>
    <w:rPr>
      <w:rFonts w:eastAsiaTheme="minorHAnsi"/>
      <w:lang w:eastAsia="en-US"/>
    </w:rPr>
  </w:style>
  <w:style w:type="paragraph" w:customStyle="1" w:styleId="8639C9E0EA744B029AC3B5D653799E931">
    <w:name w:val="8639C9E0EA744B029AC3B5D653799E931"/>
    <w:rsid w:val="000D3CB3"/>
    <w:rPr>
      <w:rFonts w:eastAsiaTheme="minorHAnsi"/>
      <w:lang w:eastAsia="en-US"/>
    </w:rPr>
  </w:style>
  <w:style w:type="paragraph" w:customStyle="1" w:styleId="9513F02E11C64B5CA5B6E3FE786EF8AD1">
    <w:name w:val="9513F02E11C64B5CA5B6E3FE786EF8AD1"/>
    <w:rsid w:val="000D3CB3"/>
    <w:rPr>
      <w:rFonts w:eastAsiaTheme="minorHAnsi"/>
      <w:lang w:eastAsia="en-US"/>
    </w:rPr>
  </w:style>
  <w:style w:type="paragraph" w:customStyle="1" w:styleId="D9999BF87E3E4DCC839AB3376879F3621">
    <w:name w:val="D9999BF87E3E4DCC839AB3376879F3621"/>
    <w:rsid w:val="000D3CB3"/>
    <w:rPr>
      <w:rFonts w:eastAsiaTheme="minorHAnsi"/>
      <w:lang w:eastAsia="en-US"/>
    </w:rPr>
  </w:style>
  <w:style w:type="paragraph" w:customStyle="1" w:styleId="0A6CE683D7DC4F1C94D167BBBE3F60C91">
    <w:name w:val="0A6CE683D7DC4F1C94D167BBBE3F60C91"/>
    <w:rsid w:val="000D3CB3"/>
    <w:rPr>
      <w:rFonts w:eastAsiaTheme="minorHAnsi"/>
      <w:lang w:eastAsia="en-US"/>
    </w:rPr>
  </w:style>
  <w:style w:type="paragraph" w:customStyle="1" w:styleId="80A0489E467B4453830916DCD32F20B31">
    <w:name w:val="80A0489E467B4453830916DCD32F20B31"/>
    <w:rsid w:val="000D3CB3"/>
    <w:rPr>
      <w:rFonts w:eastAsiaTheme="minorHAnsi"/>
      <w:lang w:eastAsia="en-US"/>
    </w:rPr>
  </w:style>
  <w:style w:type="paragraph" w:customStyle="1" w:styleId="62527F50B71840528B2D7B76931346411">
    <w:name w:val="62527F50B71840528B2D7B76931346411"/>
    <w:rsid w:val="000D3CB3"/>
    <w:rPr>
      <w:rFonts w:eastAsiaTheme="minorHAnsi"/>
      <w:lang w:eastAsia="en-US"/>
    </w:rPr>
  </w:style>
  <w:style w:type="paragraph" w:customStyle="1" w:styleId="58B3455CF4F6410397691676C3AF255A1">
    <w:name w:val="58B3455CF4F6410397691676C3AF255A1"/>
    <w:rsid w:val="000D3CB3"/>
    <w:rPr>
      <w:rFonts w:eastAsiaTheme="minorHAnsi"/>
      <w:lang w:eastAsia="en-US"/>
    </w:rPr>
  </w:style>
  <w:style w:type="paragraph" w:customStyle="1" w:styleId="E76198F7B44343E1ACD13EA7215CF3691">
    <w:name w:val="E76198F7B44343E1ACD13EA7215CF36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1">
    <w:name w:val="0BF4A5392E554EA9B409A3D6AA4097461"/>
    <w:rsid w:val="000D3CB3"/>
    <w:rPr>
      <w:rFonts w:eastAsiaTheme="minorHAnsi"/>
      <w:lang w:eastAsia="en-US"/>
    </w:rPr>
  </w:style>
  <w:style w:type="paragraph" w:customStyle="1" w:styleId="9B3E6D4607AB4F33A0CEA7E78057EE4E1">
    <w:name w:val="9B3E6D4607AB4F33A0CEA7E78057EE4E1"/>
    <w:rsid w:val="000D3CB3"/>
    <w:rPr>
      <w:rFonts w:eastAsiaTheme="minorHAnsi"/>
      <w:lang w:eastAsia="en-US"/>
    </w:rPr>
  </w:style>
  <w:style w:type="paragraph" w:customStyle="1" w:styleId="F07989A3446940FEA1DD73EB7D012E411">
    <w:name w:val="F07989A3446940FEA1DD73EB7D012E411"/>
    <w:rsid w:val="000D3CB3"/>
    <w:rPr>
      <w:rFonts w:eastAsiaTheme="minorHAnsi"/>
      <w:lang w:eastAsia="en-US"/>
    </w:rPr>
  </w:style>
  <w:style w:type="paragraph" w:customStyle="1" w:styleId="EDEB05DD09FC449BBB6BD8D372D0A5401">
    <w:name w:val="EDEB05DD09FC449BBB6BD8D372D0A5401"/>
    <w:rsid w:val="000D3CB3"/>
    <w:rPr>
      <w:rFonts w:eastAsiaTheme="minorHAnsi"/>
      <w:lang w:eastAsia="en-US"/>
    </w:rPr>
  </w:style>
  <w:style w:type="paragraph" w:customStyle="1" w:styleId="2136603BDA60476189FBE1C25AE1ABC91">
    <w:name w:val="2136603BDA60476189FBE1C25AE1ABC91"/>
    <w:rsid w:val="000D3CB3"/>
    <w:rPr>
      <w:rFonts w:eastAsiaTheme="minorHAnsi"/>
      <w:lang w:eastAsia="en-US"/>
    </w:rPr>
  </w:style>
  <w:style w:type="paragraph" w:customStyle="1" w:styleId="5F051642125344F19BAD0FBE0C8D43331">
    <w:name w:val="5F051642125344F19BAD0FBE0C8D43331"/>
    <w:rsid w:val="000D3CB3"/>
    <w:rPr>
      <w:rFonts w:eastAsiaTheme="minorHAnsi"/>
      <w:lang w:eastAsia="en-US"/>
    </w:rPr>
  </w:style>
  <w:style w:type="paragraph" w:customStyle="1" w:styleId="73FFB9C73ADC4F529A87A9C1675376791">
    <w:name w:val="73FFB9C73ADC4F529A87A9C1675376791"/>
    <w:rsid w:val="000D3CB3"/>
    <w:rPr>
      <w:rFonts w:eastAsiaTheme="minorHAnsi"/>
      <w:lang w:eastAsia="en-US"/>
    </w:rPr>
  </w:style>
  <w:style w:type="paragraph" w:customStyle="1" w:styleId="EDC05140EBCC472BB897EC7196284BCB1">
    <w:name w:val="EDC05140EBCC472BB897EC7196284BCB1"/>
    <w:rsid w:val="000D3CB3"/>
    <w:rPr>
      <w:rFonts w:eastAsiaTheme="minorHAnsi"/>
      <w:lang w:eastAsia="en-US"/>
    </w:rPr>
  </w:style>
  <w:style w:type="paragraph" w:customStyle="1" w:styleId="E002AAC634984814A9A13BEB656DE6D6">
    <w:name w:val="E002AAC634984814A9A13BEB656DE6D6"/>
    <w:rsid w:val="000D3CB3"/>
    <w:rPr>
      <w:rFonts w:eastAsiaTheme="minorHAnsi"/>
      <w:lang w:eastAsia="en-US"/>
    </w:rPr>
  </w:style>
  <w:style w:type="paragraph" w:customStyle="1" w:styleId="5159BA4475404951AD996BC01A07E2891">
    <w:name w:val="5159BA4475404951AD996BC01A07E2891"/>
    <w:rsid w:val="000D3CB3"/>
    <w:rPr>
      <w:rFonts w:eastAsiaTheme="minorHAnsi"/>
      <w:lang w:eastAsia="en-US"/>
    </w:rPr>
  </w:style>
  <w:style w:type="paragraph" w:customStyle="1" w:styleId="BD085B7F44054C9DB219D20F4B4BA2771">
    <w:name w:val="BD085B7F44054C9DB219D20F4B4BA2771"/>
    <w:rsid w:val="000D3CB3"/>
    <w:rPr>
      <w:rFonts w:eastAsiaTheme="minorHAnsi"/>
      <w:lang w:eastAsia="en-US"/>
    </w:rPr>
  </w:style>
  <w:style w:type="paragraph" w:customStyle="1" w:styleId="A36D93DF8F3E4B6DBED00C29CDFF78221">
    <w:name w:val="A36D93DF8F3E4B6DBED00C29CDFF78221"/>
    <w:rsid w:val="000D3CB3"/>
    <w:rPr>
      <w:rFonts w:eastAsiaTheme="minorHAnsi"/>
      <w:lang w:eastAsia="en-US"/>
    </w:rPr>
  </w:style>
  <w:style w:type="paragraph" w:customStyle="1" w:styleId="ED026DCE5DF6482CBB0730B1B58D7CD51">
    <w:name w:val="ED026DCE5DF6482CBB0730B1B58D7CD51"/>
    <w:rsid w:val="000D3CB3"/>
    <w:rPr>
      <w:rFonts w:eastAsiaTheme="minorHAnsi"/>
      <w:lang w:eastAsia="en-US"/>
    </w:rPr>
  </w:style>
  <w:style w:type="paragraph" w:customStyle="1" w:styleId="0706C57B3ECC4661926B057ECAE69F061">
    <w:name w:val="0706C57B3ECC4661926B057ECAE69F061"/>
    <w:rsid w:val="000D3CB3"/>
    <w:rPr>
      <w:rFonts w:eastAsiaTheme="minorHAnsi"/>
      <w:lang w:eastAsia="en-US"/>
    </w:rPr>
  </w:style>
  <w:style w:type="paragraph" w:customStyle="1" w:styleId="232E62A526BC40D8802236A239CE377B1">
    <w:name w:val="232E62A526BC40D8802236A239CE377B1"/>
    <w:rsid w:val="000D3CB3"/>
    <w:rPr>
      <w:rFonts w:eastAsiaTheme="minorHAnsi"/>
      <w:lang w:eastAsia="en-US"/>
    </w:rPr>
  </w:style>
  <w:style w:type="paragraph" w:customStyle="1" w:styleId="ACF4016AC5FE42ABAD3B05866C2A8A641">
    <w:name w:val="ACF4016AC5FE42ABAD3B05866C2A8A641"/>
    <w:rsid w:val="000D3CB3"/>
    <w:rPr>
      <w:rFonts w:eastAsiaTheme="minorHAnsi"/>
      <w:lang w:eastAsia="en-US"/>
    </w:rPr>
  </w:style>
  <w:style w:type="paragraph" w:customStyle="1" w:styleId="24B7B6B4F05449F0A07F365DD0CD6EE91">
    <w:name w:val="24B7B6B4F05449F0A07F365DD0CD6EE91"/>
    <w:rsid w:val="000D3CB3"/>
    <w:rPr>
      <w:rFonts w:eastAsiaTheme="minorHAnsi"/>
      <w:lang w:eastAsia="en-US"/>
    </w:rPr>
  </w:style>
  <w:style w:type="paragraph" w:customStyle="1" w:styleId="9C70D2D3879F4727AF26C007E6C10CAC1">
    <w:name w:val="9C70D2D3879F4727AF26C007E6C10CAC1"/>
    <w:rsid w:val="000D3CB3"/>
    <w:rPr>
      <w:rFonts w:eastAsiaTheme="minorHAnsi"/>
      <w:lang w:eastAsia="en-US"/>
    </w:rPr>
  </w:style>
  <w:style w:type="paragraph" w:customStyle="1" w:styleId="00ABF11B30574F1E8BFF220555A5108E1">
    <w:name w:val="00ABF11B30574F1E8BFF220555A5108E1"/>
    <w:rsid w:val="000D3CB3"/>
    <w:rPr>
      <w:rFonts w:eastAsiaTheme="minorHAnsi"/>
      <w:lang w:eastAsia="en-US"/>
    </w:rPr>
  </w:style>
  <w:style w:type="paragraph" w:customStyle="1" w:styleId="054879EFBDBA4BB3B2E81001B9EC36281">
    <w:name w:val="054879EFBDBA4BB3B2E81001B9EC36281"/>
    <w:rsid w:val="000D3CB3"/>
    <w:rPr>
      <w:rFonts w:eastAsiaTheme="minorHAnsi"/>
      <w:lang w:eastAsia="en-US"/>
    </w:rPr>
  </w:style>
  <w:style w:type="paragraph" w:customStyle="1" w:styleId="803D48D7BA18490AA98E100FD35D251C1">
    <w:name w:val="803D48D7BA18490AA98E100FD35D251C1"/>
    <w:rsid w:val="000D3CB3"/>
    <w:rPr>
      <w:rFonts w:eastAsiaTheme="minorHAnsi"/>
      <w:lang w:eastAsia="en-US"/>
    </w:rPr>
  </w:style>
  <w:style w:type="paragraph" w:customStyle="1" w:styleId="7731ECF8B9244EFBA6204DA127528F511">
    <w:name w:val="7731ECF8B9244EFBA6204DA127528F511"/>
    <w:rsid w:val="000D3CB3"/>
    <w:rPr>
      <w:rFonts w:eastAsiaTheme="minorHAnsi"/>
      <w:lang w:eastAsia="en-US"/>
    </w:rPr>
  </w:style>
  <w:style w:type="paragraph" w:customStyle="1" w:styleId="82E5D845344F49B486FAE33A7C3831CE1">
    <w:name w:val="82E5D845344F49B486FAE33A7C3831CE1"/>
    <w:rsid w:val="000D3CB3"/>
    <w:rPr>
      <w:rFonts w:eastAsiaTheme="minorHAnsi"/>
      <w:lang w:eastAsia="en-US"/>
    </w:rPr>
  </w:style>
  <w:style w:type="paragraph" w:customStyle="1" w:styleId="97BD9EF16DBA4A18A1EC541B7EC5303A1">
    <w:name w:val="97BD9EF16DBA4A18A1EC541B7EC5303A1"/>
    <w:rsid w:val="000D3CB3"/>
    <w:rPr>
      <w:rFonts w:eastAsiaTheme="minorHAnsi"/>
      <w:lang w:eastAsia="en-US"/>
    </w:rPr>
  </w:style>
  <w:style w:type="paragraph" w:customStyle="1" w:styleId="8EC5F925D536446C89E4E6B19C34FF8D1">
    <w:name w:val="8EC5F925D536446C89E4E6B19C34FF8D1"/>
    <w:rsid w:val="000D3CB3"/>
    <w:rPr>
      <w:rFonts w:eastAsiaTheme="minorHAnsi"/>
      <w:lang w:eastAsia="en-US"/>
    </w:rPr>
  </w:style>
  <w:style w:type="paragraph" w:customStyle="1" w:styleId="FE09DF64C278493BA6D2789C4BBDE5901">
    <w:name w:val="FE09DF64C278493BA6D2789C4BBDE5901"/>
    <w:rsid w:val="000D3CB3"/>
    <w:rPr>
      <w:rFonts w:eastAsiaTheme="minorHAnsi"/>
      <w:lang w:eastAsia="en-US"/>
    </w:rPr>
  </w:style>
  <w:style w:type="paragraph" w:customStyle="1" w:styleId="C7EF9F46AED440FEA085B6F5DCD727431">
    <w:name w:val="C7EF9F46AED440FEA085B6F5DCD727431"/>
    <w:rsid w:val="000D3CB3"/>
    <w:rPr>
      <w:rFonts w:eastAsiaTheme="minorHAnsi"/>
      <w:lang w:eastAsia="en-US"/>
    </w:rPr>
  </w:style>
  <w:style w:type="paragraph" w:customStyle="1" w:styleId="6496233BD17A45A5B4C44CF6E8155FA21">
    <w:name w:val="6496233BD17A45A5B4C44CF6E8155FA21"/>
    <w:rsid w:val="000D3CB3"/>
    <w:rPr>
      <w:rFonts w:eastAsiaTheme="minorHAnsi"/>
      <w:lang w:eastAsia="en-US"/>
    </w:rPr>
  </w:style>
  <w:style w:type="paragraph" w:customStyle="1" w:styleId="8405F45F3EA14600BF9B99968F4000001">
    <w:name w:val="8405F45F3EA14600BF9B99968F4000001"/>
    <w:rsid w:val="000D3CB3"/>
    <w:rPr>
      <w:rFonts w:eastAsiaTheme="minorHAnsi"/>
      <w:lang w:eastAsia="en-US"/>
    </w:rPr>
  </w:style>
  <w:style w:type="paragraph" w:customStyle="1" w:styleId="9C2E36AC4CB7445C820375D9F200E3F61">
    <w:name w:val="9C2E36AC4CB7445C820375D9F200E3F61"/>
    <w:rsid w:val="000D3CB3"/>
    <w:rPr>
      <w:rFonts w:eastAsiaTheme="minorHAnsi"/>
      <w:lang w:eastAsia="en-US"/>
    </w:rPr>
  </w:style>
  <w:style w:type="paragraph" w:customStyle="1" w:styleId="3C8F1A3E952B4AFAA9925C7378522C121">
    <w:name w:val="3C8F1A3E952B4AFAA9925C7378522C121"/>
    <w:rsid w:val="000D3CB3"/>
    <w:rPr>
      <w:rFonts w:eastAsiaTheme="minorHAnsi"/>
      <w:lang w:eastAsia="en-US"/>
    </w:rPr>
  </w:style>
  <w:style w:type="paragraph" w:customStyle="1" w:styleId="400C2D3B5AC349259D87B22F94279E571">
    <w:name w:val="400C2D3B5AC349259D87B22F94279E571"/>
    <w:rsid w:val="000D3CB3"/>
    <w:rPr>
      <w:rFonts w:eastAsiaTheme="minorHAnsi"/>
      <w:lang w:eastAsia="en-US"/>
    </w:rPr>
  </w:style>
  <w:style w:type="paragraph" w:customStyle="1" w:styleId="F83B63D86E1E4109BDD495F500C821151">
    <w:name w:val="F83B63D86E1E4109BDD495F500C821151"/>
    <w:rsid w:val="000D3CB3"/>
    <w:rPr>
      <w:rFonts w:eastAsiaTheme="minorHAnsi"/>
      <w:lang w:eastAsia="en-US"/>
    </w:rPr>
  </w:style>
  <w:style w:type="paragraph" w:customStyle="1" w:styleId="E456CC84298C40E2B3BEDB82733F75B61">
    <w:name w:val="E456CC84298C40E2B3BEDB82733F75B61"/>
    <w:rsid w:val="000D3CB3"/>
    <w:rPr>
      <w:rFonts w:eastAsiaTheme="minorHAnsi"/>
      <w:lang w:eastAsia="en-US"/>
    </w:rPr>
  </w:style>
  <w:style w:type="paragraph" w:customStyle="1" w:styleId="6EC65CCE459047A29E16E9E8DC0532B21">
    <w:name w:val="6EC65CCE459047A29E16E9E8DC0532B21"/>
    <w:rsid w:val="000D3CB3"/>
    <w:rPr>
      <w:rFonts w:eastAsiaTheme="minorHAnsi"/>
      <w:lang w:eastAsia="en-US"/>
    </w:rPr>
  </w:style>
  <w:style w:type="paragraph" w:customStyle="1" w:styleId="997D608D76C843EDB126273D33BB96B21">
    <w:name w:val="997D608D76C843EDB126273D33BB96B21"/>
    <w:rsid w:val="000D3CB3"/>
    <w:rPr>
      <w:rFonts w:eastAsiaTheme="minorHAnsi"/>
      <w:lang w:eastAsia="en-US"/>
    </w:rPr>
  </w:style>
  <w:style w:type="paragraph" w:customStyle="1" w:styleId="A4BF0062C73A4D59B9025EC7337F9A471">
    <w:name w:val="A4BF0062C73A4D59B9025EC7337F9A471"/>
    <w:rsid w:val="000D3CB3"/>
    <w:rPr>
      <w:rFonts w:eastAsiaTheme="minorHAnsi"/>
      <w:lang w:eastAsia="en-US"/>
    </w:rPr>
  </w:style>
  <w:style w:type="paragraph" w:customStyle="1" w:styleId="B4BA278D67DC4691BBDCFD0B60973B8C1">
    <w:name w:val="B4BA278D67DC4691BBDCFD0B60973B8C1"/>
    <w:rsid w:val="000D3CB3"/>
    <w:rPr>
      <w:rFonts w:eastAsiaTheme="minorHAnsi"/>
      <w:lang w:eastAsia="en-US"/>
    </w:rPr>
  </w:style>
  <w:style w:type="paragraph" w:customStyle="1" w:styleId="AEFEFC65DDC548A0BEF725799B546CAF1">
    <w:name w:val="AEFEFC65DDC548A0BEF725799B546CAF1"/>
    <w:rsid w:val="000D3CB3"/>
    <w:rPr>
      <w:rFonts w:eastAsiaTheme="minorHAnsi"/>
      <w:lang w:eastAsia="en-US"/>
    </w:rPr>
  </w:style>
  <w:style w:type="paragraph" w:customStyle="1" w:styleId="BFBF7376661847D498D003A0EB0816841">
    <w:name w:val="BFBF7376661847D498D003A0EB0816841"/>
    <w:rsid w:val="000D3CB3"/>
    <w:rPr>
      <w:rFonts w:eastAsiaTheme="minorHAnsi"/>
      <w:lang w:eastAsia="en-US"/>
    </w:rPr>
  </w:style>
  <w:style w:type="paragraph" w:customStyle="1" w:styleId="9208B840A17443E1B887E0C53302D8C11">
    <w:name w:val="9208B840A17443E1B887E0C53302D8C11"/>
    <w:rsid w:val="000D3CB3"/>
    <w:rPr>
      <w:rFonts w:eastAsiaTheme="minorHAnsi"/>
      <w:lang w:eastAsia="en-US"/>
    </w:rPr>
  </w:style>
  <w:style w:type="paragraph" w:customStyle="1" w:styleId="583311B9BF2349CC8DFF2F3FEA20ECA21">
    <w:name w:val="583311B9BF2349CC8DFF2F3FEA20ECA21"/>
    <w:rsid w:val="000D3CB3"/>
    <w:rPr>
      <w:rFonts w:eastAsiaTheme="minorHAnsi"/>
      <w:lang w:eastAsia="en-US"/>
    </w:rPr>
  </w:style>
  <w:style w:type="paragraph" w:customStyle="1" w:styleId="B35F6034D5C84075A3684B96BE94F35D1">
    <w:name w:val="B35F6034D5C84075A3684B96BE94F35D1"/>
    <w:rsid w:val="000D3CB3"/>
    <w:rPr>
      <w:rFonts w:eastAsiaTheme="minorHAnsi"/>
      <w:lang w:eastAsia="en-US"/>
    </w:rPr>
  </w:style>
  <w:style w:type="paragraph" w:customStyle="1" w:styleId="750D5822090A4EA19CA58168C3F65AC21">
    <w:name w:val="750D5822090A4EA19CA58168C3F65AC21"/>
    <w:rsid w:val="000D3CB3"/>
    <w:rPr>
      <w:rFonts w:eastAsiaTheme="minorHAnsi"/>
      <w:lang w:eastAsia="en-US"/>
    </w:rPr>
  </w:style>
  <w:style w:type="paragraph" w:customStyle="1" w:styleId="549243E6770949368256598ADD0918BF1">
    <w:name w:val="549243E6770949368256598ADD0918BF1"/>
    <w:rsid w:val="000D3CB3"/>
    <w:rPr>
      <w:rFonts w:eastAsiaTheme="minorHAnsi"/>
      <w:lang w:eastAsia="en-US"/>
    </w:rPr>
  </w:style>
  <w:style w:type="paragraph" w:customStyle="1" w:styleId="43189B26D61A4BB5B3C3DFAF49E2BC551">
    <w:name w:val="43189B26D61A4BB5B3C3DFAF49E2BC551"/>
    <w:rsid w:val="000D3CB3"/>
    <w:rPr>
      <w:rFonts w:eastAsiaTheme="minorHAnsi"/>
      <w:lang w:eastAsia="en-US"/>
    </w:rPr>
  </w:style>
  <w:style w:type="paragraph" w:customStyle="1" w:styleId="69703D889D054CC28E8C973AFE90F8DB1">
    <w:name w:val="69703D889D054CC28E8C973AFE90F8DB1"/>
    <w:rsid w:val="000D3CB3"/>
    <w:rPr>
      <w:rFonts w:eastAsiaTheme="minorHAnsi"/>
      <w:lang w:eastAsia="en-US"/>
    </w:rPr>
  </w:style>
  <w:style w:type="paragraph" w:customStyle="1" w:styleId="9D0ABC0E8BC2401A9D6883C2E27B6F6D1">
    <w:name w:val="9D0ABC0E8BC2401A9D6883C2E27B6F6D1"/>
    <w:rsid w:val="000D3CB3"/>
    <w:rPr>
      <w:rFonts w:eastAsiaTheme="minorHAnsi"/>
      <w:lang w:eastAsia="en-US"/>
    </w:rPr>
  </w:style>
  <w:style w:type="paragraph" w:customStyle="1" w:styleId="C2AE4EC541104C8B82C3DB13B0ACEA6E1">
    <w:name w:val="C2AE4EC541104C8B82C3DB13B0ACEA6E1"/>
    <w:rsid w:val="000D3CB3"/>
    <w:rPr>
      <w:rFonts w:eastAsiaTheme="minorHAnsi"/>
      <w:lang w:eastAsia="en-US"/>
    </w:rPr>
  </w:style>
  <w:style w:type="paragraph" w:customStyle="1" w:styleId="05AF9AF028C44460BC98510B9D37EC191">
    <w:name w:val="05AF9AF028C44460BC98510B9D37EC1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1">
    <w:name w:val="4799B49703F747388E450BC3362A409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1">
    <w:name w:val="5AF1FDEC9610413083A4863C32B27FE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1">
    <w:name w:val="7A8D0D4CC2924733A310DCF18B36CDAD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1">
    <w:name w:val="9DDE5D8DA3DB4739861E76DC62C8531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1">
    <w:name w:val="7259987BA2F44F6B8E6D9871EE66663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1">
    <w:name w:val="0CD146B442734172869889586531CE3F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1">
    <w:name w:val="52E95B49E0594D0FAB514111DAFB421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1">
    <w:name w:val="2F4D5F1D16894D50BE8FFF553EAF17D01"/>
    <w:rsid w:val="000D3CB3"/>
    <w:rPr>
      <w:rFonts w:eastAsiaTheme="minorHAnsi"/>
      <w:lang w:eastAsia="en-US"/>
    </w:rPr>
  </w:style>
  <w:style w:type="paragraph" w:customStyle="1" w:styleId="222EB70DC833477C9A3E503E1F4FA55A1">
    <w:name w:val="222EB70DC833477C9A3E503E1F4FA55A1"/>
    <w:rsid w:val="000D3CB3"/>
    <w:rPr>
      <w:rFonts w:eastAsiaTheme="minorHAnsi"/>
      <w:lang w:eastAsia="en-US"/>
    </w:rPr>
  </w:style>
  <w:style w:type="paragraph" w:customStyle="1" w:styleId="8097DFA63CB44A47AE725321F1F7B5AE1">
    <w:name w:val="8097DFA63CB44A47AE725321F1F7B5AE1"/>
    <w:rsid w:val="000D3CB3"/>
    <w:rPr>
      <w:rFonts w:eastAsiaTheme="minorHAnsi"/>
      <w:lang w:eastAsia="en-US"/>
    </w:rPr>
  </w:style>
  <w:style w:type="paragraph" w:customStyle="1" w:styleId="42588BFB15814C55AC57C9080F249E991">
    <w:name w:val="42588BFB15814C55AC57C9080F249E991"/>
    <w:rsid w:val="000D3CB3"/>
    <w:rPr>
      <w:rFonts w:eastAsiaTheme="minorHAnsi"/>
      <w:lang w:eastAsia="en-US"/>
    </w:rPr>
  </w:style>
  <w:style w:type="paragraph" w:customStyle="1" w:styleId="77555DE4BB0641019B57B76F2EF8F95D1">
    <w:name w:val="77555DE4BB0641019B57B76F2EF8F95D1"/>
    <w:rsid w:val="000D3CB3"/>
    <w:rPr>
      <w:rFonts w:eastAsiaTheme="minorHAnsi"/>
      <w:lang w:eastAsia="en-US"/>
    </w:rPr>
  </w:style>
  <w:style w:type="paragraph" w:customStyle="1" w:styleId="1F210FB03D3F40F08E4381A2FBC6D80F1">
    <w:name w:val="1F210FB03D3F40F08E4381A2FBC6D80F1"/>
    <w:rsid w:val="000D3CB3"/>
    <w:rPr>
      <w:rFonts w:eastAsiaTheme="minorHAnsi"/>
      <w:lang w:eastAsia="en-US"/>
    </w:rPr>
  </w:style>
  <w:style w:type="paragraph" w:customStyle="1" w:styleId="4C3C76DD365C4144A3503D88225C39391">
    <w:name w:val="4C3C76DD365C4144A3503D88225C39391"/>
    <w:rsid w:val="000D3CB3"/>
    <w:rPr>
      <w:rFonts w:eastAsiaTheme="minorHAnsi"/>
      <w:lang w:eastAsia="en-US"/>
    </w:rPr>
  </w:style>
  <w:style w:type="paragraph" w:customStyle="1" w:styleId="FDBB85C1155846FC9FF5EF4976A7D0491">
    <w:name w:val="FDBB85C1155846FC9FF5EF4976A7D0491"/>
    <w:rsid w:val="000D3CB3"/>
    <w:rPr>
      <w:rFonts w:eastAsiaTheme="minorHAnsi"/>
      <w:lang w:eastAsia="en-US"/>
    </w:rPr>
  </w:style>
  <w:style w:type="paragraph" w:customStyle="1" w:styleId="F74AC82815B447AD8F295943824B726C1">
    <w:name w:val="F74AC82815B447AD8F295943824B726C1"/>
    <w:rsid w:val="000D3CB3"/>
    <w:rPr>
      <w:rFonts w:eastAsiaTheme="minorHAnsi"/>
      <w:lang w:eastAsia="en-US"/>
    </w:rPr>
  </w:style>
  <w:style w:type="paragraph" w:customStyle="1" w:styleId="582F91734C0E499A83D23355B1401A151">
    <w:name w:val="582F91734C0E499A83D23355B1401A151"/>
    <w:rsid w:val="000D3CB3"/>
    <w:rPr>
      <w:rFonts w:eastAsiaTheme="minorHAnsi"/>
      <w:lang w:eastAsia="en-US"/>
    </w:rPr>
  </w:style>
  <w:style w:type="paragraph" w:customStyle="1" w:styleId="E843FF34B2A845B6B990DB6528F25F761">
    <w:name w:val="E843FF34B2A845B6B990DB6528F25F761"/>
    <w:rsid w:val="000D3CB3"/>
    <w:rPr>
      <w:rFonts w:eastAsiaTheme="minorHAnsi"/>
      <w:lang w:eastAsia="en-US"/>
    </w:rPr>
  </w:style>
  <w:style w:type="paragraph" w:customStyle="1" w:styleId="912309AAC2C946A880F3B2FE3039E25D1">
    <w:name w:val="912309AAC2C946A880F3B2FE3039E25D1"/>
    <w:rsid w:val="000D3CB3"/>
    <w:rPr>
      <w:rFonts w:eastAsiaTheme="minorHAnsi"/>
      <w:lang w:eastAsia="en-US"/>
    </w:rPr>
  </w:style>
  <w:style w:type="paragraph" w:customStyle="1" w:styleId="DC69BA860D3B410AA001C80F0748B94D1">
    <w:name w:val="DC69BA860D3B410AA001C80F0748B94D1"/>
    <w:rsid w:val="000D3CB3"/>
    <w:rPr>
      <w:rFonts w:eastAsiaTheme="minorHAnsi"/>
      <w:lang w:eastAsia="en-US"/>
    </w:rPr>
  </w:style>
  <w:style w:type="paragraph" w:customStyle="1" w:styleId="2876B6B8BC2C494DABB59C413D5745241">
    <w:name w:val="2876B6B8BC2C494DABB59C413D5745241"/>
    <w:rsid w:val="000D3CB3"/>
    <w:rPr>
      <w:rFonts w:eastAsiaTheme="minorHAnsi"/>
      <w:lang w:eastAsia="en-US"/>
    </w:rPr>
  </w:style>
  <w:style w:type="paragraph" w:customStyle="1" w:styleId="1FAA6FCC17E547DCA1C5BF58E40D34E91">
    <w:name w:val="1FAA6FCC17E547DCA1C5BF58E40D34E91"/>
    <w:rsid w:val="000D3CB3"/>
    <w:rPr>
      <w:rFonts w:eastAsiaTheme="minorHAnsi"/>
      <w:lang w:eastAsia="en-US"/>
    </w:rPr>
  </w:style>
  <w:style w:type="paragraph" w:customStyle="1" w:styleId="54353D3A98EA4914B8933D8167120B26">
    <w:name w:val="54353D3A98EA4914B8933D8167120B26"/>
    <w:rsid w:val="000D3CB3"/>
  </w:style>
  <w:style w:type="paragraph" w:customStyle="1" w:styleId="157E33A49B5246EFB7A4E5BA0997A599">
    <w:name w:val="157E33A49B5246EFB7A4E5BA0997A599"/>
    <w:rsid w:val="000D3CB3"/>
  </w:style>
  <w:style w:type="paragraph" w:customStyle="1" w:styleId="8EF9B1D83F7E4A148B7DE2C9F6B8E1EA">
    <w:name w:val="8EF9B1D83F7E4A148B7DE2C9F6B8E1EA"/>
    <w:rsid w:val="000D3CB3"/>
  </w:style>
  <w:style w:type="paragraph" w:customStyle="1" w:styleId="C1C70C72EAB04CA7AAD018FFC65B7C5A">
    <w:name w:val="C1C70C72EAB04CA7AAD018FFC65B7C5A"/>
    <w:rsid w:val="000D3CB3"/>
  </w:style>
  <w:style w:type="paragraph" w:customStyle="1" w:styleId="D0E666072A2340D084A7C51F250ADEBA">
    <w:name w:val="D0E666072A2340D084A7C51F250ADEBA"/>
    <w:rsid w:val="000D3CB3"/>
  </w:style>
  <w:style w:type="paragraph" w:customStyle="1" w:styleId="B2FCF74AA9A04B21870DE7EADC3B345C">
    <w:name w:val="B2FCF74AA9A04B21870DE7EADC3B345C"/>
    <w:rsid w:val="000D3CB3"/>
  </w:style>
  <w:style w:type="paragraph" w:customStyle="1" w:styleId="53C23B8FBEE9494C9080CE7EF125D5E2">
    <w:name w:val="53C23B8FBEE9494C9080CE7EF125D5E2"/>
    <w:rsid w:val="000D3CB3"/>
  </w:style>
  <w:style w:type="paragraph" w:customStyle="1" w:styleId="B8D0461E4DC0444DAE2494789C7039E3">
    <w:name w:val="B8D0461E4DC0444DAE2494789C7039E3"/>
    <w:rsid w:val="000D3CB3"/>
  </w:style>
  <w:style w:type="paragraph" w:customStyle="1" w:styleId="AD1F0566948E4B8784BF8BB6EFCE6F23">
    <w:name w:val="AD1F0566948E4B8784BF8BB6EFCE6F23"/>
    <w:rsid w:val="000D3CB3"/>
  </w:style>
  <w:style w:type="paragraph" w:customStyle="1" w:styleId="92F8367C7C4549D6A239216EA2BA4683">
    <w:name w:val="92F8367C7C4549D6A239216EA2BA4683"/>
    <w:rsid w:val="000D3CB3"/>
  </w:style>
  <w:style w:type="paragraph" w:customStyle="1" w:styleId="0452D003A4914127B2E3C961EA4A1A7F">
    <w:name w:val="0452D003A4914127B2E3C961EA4A1A7F"/>
    <w:rsid w:val="000D3CB3"/>
  </w:style>
  <w:style w:type="paragraph" w:customStyle="1" w:styleId="6B8844FCBC5A4553ADD2DD3F5ACF706C">
    <w:name w:val="6B8844FCBC5A4553ADD2DD3F5ACF706C"/>
    <w:rsid w:val="000D3CB3"/>
  </w:style>
  <w:style w:type="paragraph" w:customStyle="1" w:styleId="B34595FC08754571849BA5D556E7D4C2">
    <w:name w:val="B34595FC08754571849BA5D556E7D4C2"/>
    <w:rsid w:val="000D3CB3"/>
  </w:style>
  <w:style w:type="paragraph" w:customStyle="1" w:styleId="FE4993CC161B4ECB98E4AADDFAC64377">
    <w:name w:val="FE4993CC161B4ECB98E4AADDFAC64377"/>
    <w:rsid w:val="000D3CB3"/>
  </w:style>
  <w:style w:type="paragraph" w:customStyle="1" w:styleId="C57DA7E449BD43E1A0FB2415B2AC7B81">
    <w:name w:val="C57DA7E449BD43E1A0FB2415B2AC7B81"/>
    <w:rsid w:val="000D3CB3"/>
  </w:style>
  <w:style w:type="paragraph" w:customStyle="1" w:styleId="758AF212992B4BA5B91DC08396F6D7A3">
    <w:name w:val="758AF212992B4BA5B91DC08396F6D7A3"/>
    <w:rsid w:val="000D3CB3"/>
  </w:style>
  <w:style w:type="paragraph" w:customStyle="1" w:styleId="034EB95159EF4778B3C80F6DDB02DF1B">
    <w:name w:val="034EB95159EF4778B3C80F6DDB02DF1B"/>
    <w:rsid w:val="000D3CB3"/>
  </w:style>
  <w:style w:type="paragraph" w:customStyle="1" w:styleId="DDC84871FD4D46D78334B85CE9EF37B6">
    <w:name w:val="DDC84871FD4D46D78334B85CE9EF37B6"/>
    <w:rsid w:val="000D3CB3"/>
  </w:style>
  <w:style w:type="paragraph" w:customStyle="1" w:styleId="0BC4FBAA0AF94834AA0A7BFEFE6396F6">
    <w:name w:val="0BC4FBAA0AF94834AA0A7BFEFE6396F6"/>
    <w:rsid w:val="000D3CB3"/>
  </w:style>
  <w:style w:type="paragraph" w:customStyle="1" w:styleId="8E87A374B8544A028174415EFC1B1691">
    <w:name w:val="8E87A374B8544A028174415EFC1B1691"/>
    <w:rsid w:val="000D3CB3"/>
  </w:style>
  <w:style w:type="paragraph" w:customStyle="1" w:styleId="07ECBD891A6046F8B92DFE3FB06EAD02">
    <w:name w:val="07ECBD891A6046F8B92DFE3FB06EAD02"/>
    <w:rsid w:val="000D3CB3"/>
  </w:style>
  <w:style w:type="paragraph" w:customStyle="1" w:styleId="06A1544C3B79489B8D12AC8FE346044E">
    <w:name w:val="06A1544C3B79489B8D12AC8FE346044E"/>
    <w:rsid w:val="000D3CB3"/>
  </w:style>
  <w:style w:type="paragraph" w:customStyle="1" w:styleId="8721D998A1F9454597851B87A272066D">
    <w:name w:val="8721D998A1F9454597851B87A272066D"/>
    <w:rsid w:val="000D3CB3"/>
  </w:style>
  <w:style w:type="paragraph" w:customStyle="1" w:styleId="132BD467BA3A4DD3A1E4AA9B743D917E">
    <w:name w:val="132BD467BA3A4DD3A1E4AA9B743D917E"/>
    <w:rsid w:val="000D3CB3"/>
  </w:style>
  <w:style w:type="paragraph" w:customStyle="1" w:styleId="CAA1AED08FD147F0970E3EE1DF1106DB">
    <w:name w:val="CAA1AED08FD147F0970E3EE1DF1106DB"/>
    <w:rsid w:val="000D3CB3"/>
  </w:style>
  <w:style w:type="paragraph" w:customStyle="1" w:styleId="2AD0D1080E1148AF81130CCDC4A577D7">
    <w:name w:val="2AD0D1080E1148AF81130CCDC4A577D7"/>
    <w:rsid w:val="000D3CB3"/>
  </w:style>
  <w:style w:type="paragraph" w:customStyle="1" w:styleId="E0578BD4E59242FF90226C6048F094E4">
    <w:name w:val="E0578BD4E59242FF90226C6048F094E4"/>
    <w:rsid w:val="000D3CB3"/>
  </w:style>
  <w:style w:type="paragraph" w:customStyle="1" w:styleId="993652B360BF4A20B2960758C8F24AD6">
    <w:name w:val="993652B360BF4A20B2960758C8F24AD6"/>
    <w:rsid w:val="000D3CB3"/>
  </w:style>
  <w:style w:type="paragraph" w:customStyle="1" w:styleId="25E749DC98064E4F95A2E2C8B678522C">
    <w:name w:val="25E749DC98064E4F95A2E2C8B678522C"/>
    <w:rsid w:val="000D3CB3"/>
  </w:style>
  <w:style w:type="paragraph" w:customStyle="1" w:styleId="4D36AB029EF84303BB712D91F76E12CB">
    <w:name w:val="4D36AB029EF84303BB712D91F76E12CB"/>
    <w:rsid w:val="000D3CB3"/>
  </w:style>
  <w:style w:type="paragraph" w:customStyle="1" w:styleId="9C3F29EC7F98473C93EBE722A33DC70C">
    <w:name w:val="9C3F29EC7F98473C93EBE722A33DC70C"/>
    <w:rsid w:val="000D3CB3"/>
  </w:style>
  <w:style w:type="paragraph" w:customStyle="1" w:styleId="014B0C71F393444191DF432CE100E197">
    <w:name w:val="014B0C71F393444191DF432CE100E197"/>
    <w:rsid w:val="000D3CB3"/>
  </w:style>
  <w:style w:type="paragraph" w:customStyle="1" w:styleId="DA060DA2330E4711AA89C22BEB336423">
    <w:name w:val="DA060DA2330E4711AA89C22BEB336423"/>
    <w:rsid w:val="000D3CB3"/>
  </w:style>
  <w:style w:type="paragraph" w:customStyle="1" w:styleId="BCE72015908F44EB8CFAC39172C15915">
    <w:name w:val="BCE72015908F44EB8CFAC39172C15915"/>
    <w:rsid w:val="000D3CB3"/>
  </w:style>
  <w:style w:type="paragraph" w:customStyle="1" w:styleId="5570C953D9A0492681D1497776A4DA95">
    <w:name w:val="5570C953D9A0492681D1497776A4DA95"/>
    <w:rsid w:val="000D3CB3"/>
  </w:style>
  <w:style w:type="paragraph" w:customStyle="1" w:styleId="1BF69DBA7E5A4F2DA06F4FB4CF64CFD1">
    <w:name w:val="1BF69DBA7E5A4F2DA06F4FB4CF64CFD1"/>
    <w:rsid w:val="000D3CB3"/>
  </w:style>
  <w:style w:type="paragraph" w:customStyle="1" w:styleId="D3C50D26DC6C475397E4D978D12DC672">
    <w:name w:val="D3C50D26DC6C475397E4D978D12DC672"/>
    <w:rsid w:val="000D3CB3"/>
  </w:style>
  <w:style w:type="paragraph" w:customStyle="1" w:styleId="D55E23B7D8E64E5494B9FC9CA2D4135D">
    <w:name w:val="D55E23B7D8E64E5494B9FC9CA2D4135D"/>
    <w:rsid w:val="000D3CB3"/>
  </w:style>
  <w:style w:type="paragraph" w:customStyle="1" w:styleId="3E00C24378084ACCBD020D5F7CDB6192">
    <w:name w:val="3E00C24378084ACCBD020D5F7CDB6192"/>
    <w:rsid w:val="000D3CB3"/>
  </w:style>
  <w:style w:type="paragraph" w:customStyle="1" w:styleId="0F93788F69AF420B899CEE0B6ADACC9E">
    <w:name w:val="0F93788F69AF420B899CEE0B6ADACC9E"/>
    <w:rsid w:val="000D3CB3"/>
  </w:style>
  <w:style w:type="paragraph" w:customStyle="1" w:styleId="D66F53008BCB48A6A6310B71F30FFD2C">
    <w:name w:val="D66F53008BCB48A6A6310B71F30FFD2C"/>
    <w:rsid w:val="000D3CB3"/>
  </w:style>
  <w:style w:type="paragraph" w:customStyle="1" w:styleId="A7789F87A80C41B588E54A4516BAD67F">
    <w:name w:val="A7789F87A80C41B588E54A4516BAD67F"/>
    <w:rsid w:val="000D3CB3"/>
  </w:style>
  <w:style w:type="paragraph" w:customStyle="1" w:styleId="EBBBAAF19D304B28803AEA1D6EE3EA3C">
    <w:name w:val="EBBBAAF19D304B28803AEA1D6EE3EA3C"/>
    <w:rsid w:val="000D3CB3"/>
  </w:style>
  <w:style w:type="paragraph" w:customStyle="1" w:styleId="FA9A513CA843443D9810282EB4542BEB">
    <w:name w:val="FA9A513CA843443D9810282EB4542BEB"/>
    <w:rsid w:val="000D3CB3"/>
  </w:style>
  <w:style w:type="paragraph" w:customStyle="1" w:styleId="D50BA07940D5444F8DD4AD469947CB5D">
    <w:name w:val="D50BA07940D5444F8DD4AD469947CB5D"/>
    <w:rsid w:val="000D3CB3"/>
  </w:style>
  <w:style w:type="paragraph" w:customStyle="1" w:styleId="F1739234790C4C2BAE9F56F6EAE2270A">
    <w:name w:val="F1739234790C4C2BAE9F56F6EAE2270A"/>
    <w:rsid w:val="000D3CB3"/>
  </w:style>
  <w:style w:type="paragraph" w:customStyle="1" w:styleId="C7A92FAA77414CB78E4250279075B95D">
    <w:name w:val="C7A92FAA77414CB78E4250279075B95D"/>
    <w:rsid w:val="000D3CB3"/>
  </w:style>
  <w:style w:type="paragraph" w:customStyle="1" w:styleId="E41ED51142674DF6B47F24253613F81C">
    <w:name w:val="E41ED51142674DF6B47F24253613F81C"/>
    <w:rsid w:val="000D3CB3"/>
  </w:style>
  <w:style w:type="paragraph" w:customStyle="1" w:styleId="0FBA865505684E668DDC26D1921953CB4">
    <w:name w:val="0FBA865505684E668DDC26D1921953CB4"/>
    <w:rsid w:val="000D3CB3"/>
    <w:rPr>
      <w:rFonts w:eastAsiaTheme="minorHAnsi"/>
      <w:lang w:eastAsia="en-US"/>
    </w:rPr>
  </w:style>
  <w:style w:type="paragraph" w:customStyle="1" w:styleId="379A79C604494F10A13D5F3525083D4E9">
    <w:name w:val="379A79C604494F10A13D5F3525083D4E9"/>
    <w:rsid w:val="000D3CB3"/>
    <w:rPr>
      <w:rFonts w:eastAsiaTheme="minorHAnsi"/>
      <w:lang w:eastAsia="en-US"/>
    </w:rPr>
  </w:style>
  <w:style w:type="paragraph" w:customStyle="1" w:styleId="B9677FD285D64C31ACEC163EADFCF43B6">
    <w:name w:val="B9677FD285D64C31ACEC163EADFCF43B6"/>
    <w:rsid w:val="000D3CB3"/>
    <w:rPr>
      <w:rFonts w:eastAsiaTheme="minorHAnsi"/>
      <w:lang w:eastAsia="en-US"/>
    </w:rPr>
  </w:style>
  <w:style w:type="paragraph" w:customStyle="1" w:styleId="A62E9D411A6C404B9DC670AFAABF906217">
    <w:name w:val="A62E9D411A6C404B9DC670AFAABF906217"/>
    <w:rsid w:val="000D3CB3"/>
    <w:rPr>
      <w:rFonts w:eastAsiaTheme="minorHAnsi"/>
      <w:lang w:eastAsia="en-US"/>
    </w:rPr>
  </w:style>
  <w:style w:type="paragraph" w:customStyle="1" w:styleId="06D87844606D45DDBBBB1243DD5ED98F14">
    <w:name w:val="06D87844606D45DDBBBB1243DD5ED98F14"/>
    <w:rsid w:val="000D3CB3"/>
    <w:rPr>
      <w:rFonts w:eastAsiaTheme="minorHAnsi"/>
      <w:lang w:eastAsia="en-US"/>
    </w:rPr>
  </w:style>
  <w:style w:type="paragraph" w:customStyle="1" w:styleId="54825879407B4DC3B73DD80BDD53B4EB14">
    <w:name w:val="54825879407B4DC3B73DD80BDD53B4EB14"/>
    <w:rsid w:val="000D3CB3"/>
    <w:rPr>
      <w:rFonts w:eastAsiaTheme="minorHAnsi"/>
      <w:lang w:eastAsia="en-US"/>
    </w:rPr>
  </w:style>
  <w:style w:type="paragraph" w:customStyle="1" w:styleId="811E085D578E4E85813E1EDCBB01C49014">
    <w:name w:val="811E085D578E4E85813E1EDCBB01C49014"/>
    <w:rsid w:val="000D3CB3"/>
    <w:rPr>
      <w:rFonts w:eastAsiaTheme="minorHAnsi"/>
      <w:lang w:eastAsia="en-US"/>
    </w:rPr>
  </w:style>
  <w:style w:type="paragraph" w:customStyle="1" w:styleId="8468605C6D824177B61DBB0ED766931E14">
    <w:name w:val="8468605C6D824177B61DBB0ED766931E14"/>
    <w:rsid w:val="000D3CB3"/>
    <w:rPr>
      <w:rFonts w:eastAsiaTheme="minorHAnsi"/>
      <w:lang w:eastAsia="en-US"/>
    </w:rPr>
  </w:style>
  <w:style w:type="paragraph" w:customStyle="1" w:styleId="E610314A91E844DB8A7D6188E769101417">
    <w:name w:val="E610314A91E844DB8A7D6188E769101417"/>
    <w:rsid w:val="000D3CB3"/>
    <w:rPr>
      <w:rFonts w:eastAsiaTheme="minorHAnsi"/>
      <w:lang w:eastAsia="en-US"/>
    </w:rPr>
  </w:style>
  <w:style w:type="paragraph" w:customStyle="1" w:styleId="0E28E58322AC48B49AB84A12C1AEBCE114">
    <w:name w:val="0E28E58322AC48B49AB84A12C1AEBCE114"/>
    <w:rsid w:val="000D3CB3"/>
    <w:rPr>
      <w:rFonts w:eastAsiaTheme="minorHAnsi"/>
      <w:lang w:eastAsia="en-US"/>
    </w:rPr>
  </w:style>
  <w:style w:type="paragraph" w:customStyle="1" w:styleId="AE2B15C6ECD04545AD659F7127C3E87817">
    <w:name w:val="AE2B15C6ECD04545AD659F7127C3E87817"/>
    <w:rsid w:val="000D3CB3"/>
    <w:rPr>
      <w:rFonts w:eastAsiaTheme="minorHAnsi"/>
      <w:lang w:eastAsia="en-US"/>
    </w:rPr>
  </w:style>
  <w:style w:type="paragraph" w:customStyle="1" w:styleId="24B8667E1C7746DD9679097D25FFB88C17">
    <w:name w:val="24B8667E1C7746DD9679097D25FFB88C17"/>
    <w:rsid w:val="000D3CB3"/>
    <w:rPr>
      <w:rFonts w:eastAsiaTheme="minorHAnsi"/>
      <w:lang w:eastAsia="en-US"/>
    </w:rPr>
  </w:style>
  <w:style w:type="paragraph" w:customStyle="1" w:styleId="663F261677F54EFBACD523B3D58EC67D17">
    <w:name w:val="663F261677F54EFBACD523B3D58EC67D17"/>
    <w:rsid w:val="000D3CB3"/>
    <w:rPr>
      <w:rFonts w:eastAsiaTheme="minorHAnsi"/>
      <w:lang w:eastAsia="en-US"/>
    </w:rPr>
  </w:style>
  <w:style w:type="paragraph" w:customStyle="1" w:styleId="5BE22796E1344C59B09A2C6B68EE64534">
    <w:name w:val="5BE22796E1344C59B09A2C6B68EE64534"/>
    <w:rsid w:val="000D3CB3"/>
    <w:rPr>
      <w:rFonts w:eastAsiaTheme="minorHAnsi"/>
      <w:lang w:eastAsia="en-US"/>
    </w:rPr>
  </w:style>
  <w:style w:type="paragraph" w:customStyle="1" w:styleId="2A8BDF1861524458AEEAE810A05D50684">
    <w:name w:val="2A8BDF1861524458AEEAE810A05D50684"/>
    <w:rsid w:val="000D3CB3"/>
    <w:rPr>
      <w:rFonts w:eastAsiaTheme="minorHAnsi"/>
      <w:lang w:eastAsia="en-US"/>
    </w:rPr>
  </w:style>
  <w:style w:type="paragraph" w:customStyle="1" w:styleId="A41DA39F8B834FA1B997E4073189648C4">
    <w:name w:val="A41DA39F8B834FA1B997E4073189648C4"/>
    <w:rsid w:val="000D3CB3"/>
    <w:rPr>
      <w:rFonts w:eastAsiaTheme="minorHAnsi"/>
      <w:lang w:eastAsia="en-US"/>
    </w:rPr>
  </w:style>
  <w:style w:type="paragraph" w:customStyle="1" w:styleId="46330D5240E645BB93E2BD0631D522704">
    <w:name w:val="46330D5240E645BB93E2BD0631D522704"/>
    <w:rsid w:val="000D3CB3"/>
    <w:rPr>
      <w:rFonts w:eastAsiaTheme="minorHAnsi"/>
      <w:lang w:eastAsia="en-US"/>
    </w:rPr>
  </w:style>
  <w:style w:type="paragraph" w:customStyle="1" w:styleId="E2D4DDCDEEAF4522B9869326AC12865E4">
    <w:name w:val="E2D4DDCDEEAF4522B9869326AC12865E4"/>
    <w:rsid w:val="000D3CB3"/>
    <w:rPr>
      <w:rFonts w:eastAsiaTheme="minorHAnsi"/>
      <w:lang w:eastAsia="en-US"/>
    </w:rPr>
  </w:style>
  <w:style w:type="paragraph" w:customStyle="1" w:styleId="A96EE6CA6C494B2387761CA9297BED3C4">
    <w:name w:val="A96EE6CA6C494B2387761CA9297BED3C4"/>
    <w:rsid w:val="000D3CB3"/>
    <w:rPr>
      <w:rFonts w:eastAsiaTheme="minorHAnsi"/>
      <w:lang w:eastAsia="en-US"/>
    </w:rPr>
  </w:style>
  <w:style w:type="paragraph" w:customStyle="1" w:styleId="02947B0E38214FA28CA0F79BB3AE8E3F4">
    <w:name w:val="02947B0E38214FA28CA0F79BB3AE8E3F4"/>
    <w:rsid w:val="000D3CB3"/>
    <w:rPr>
      <w:rFonts w:eastAsiaTheme="minorHAnsi"/>
      <w:lang w:eastAsia="en-US"/>
    </w:rPr>
  </w:style>
  <w:style w:type="paragraph" w:customStyle="1" w:styleId="38E32783D8FA496D9E48285CD6B020E94">
    <w:name w:val="38E32783D8FA496D9E48285CD6B020E94"/>
    <w:rsid w:val="000D3CB3"/>
    <w:rPr>
      <w:rFonts w:eastAsiaTheme="minorHAnsi"/>
      <w:lang w:eastAsia="en-US"/>
    </w:rPr>
  </w:style>
  <w:style w:type="paragraph" w:customStyle="1" w:styleId="BE4809510DC04E9FA63982E93AFA6AFF4">
    <w:name w:val="BE4809510DC04E9FA63982E93AFA6AFF4"/>
    <w:rsid w:val="000D3CB3"/>
    <w:rPr>
      <w:rFonts w:eastAsiaTheme="minorHAnsi"/>
      <w:lang w:eastAsia="en-US"/>
    </w:rPr>
  </w:style>
  <w:style w:type="paragraph" w:customStyle="1" w:styleId="69DE4BAA1E2E479981019C35039C257D4">
    <w:name w:val="69DE4BAA1E2E479981019C35039C257D4"/>
    <w:rsid w:val="000D3CB3"/>
    <w:rPr>
      <w:rFonts w:eastAsiaTheme="minorHAnsi"/>
      <w:lang w:eastAsia="en-US"/>
    </w:rPr>
  </w:style>
  <w:style w:type="paragraph" w:customStyle="1" w:styleId="0604CE67D646465CA82A4689EC6FD2D64">
    <w:name w:val="0604CE67D646465CA82A4689EC6FD2D64"/>
    <w:rsid w:val="000D3CB3"/>
    <w:rPr>
      <w:rFonts w:eastAsiaTheme="minorHAnsi"/>
      <w:lang w:eastAsia="en-US"/>
    </w:rPr>
  </w:style>
  <w:style w:type="paragraph" w:customStyle="1" w:styleId="AB61ABEB8AC4471AA23027AD27BE2F0F14">
    <w:name w:val="AB61ABEB8AC4471AA23027AD27BE2F0F14"/>
    <w:rsid w:val="000D3CB3"/>
    <w:rPr>
      <w:rFonts w:eastAsiaTheme="minorHAnsi"/>
      <w:lang w:eastAsia="en-US"/>
    </w:rPr>
  </w:style>
  <w:style w:type="paragraph" w:customStyle="1" w:styleId="BAD68F0AF7214514B8167667FEA28EFE2">
    <w:name w:val="BAD68F0AF7214514B8167667FEA28EFE2"/>
    <w:rsid w:val="000D3CB3"/>
    <w:rPr>
      <w:rFonts w:eastAsiaTheme="minorHAnsi"/>
      <w:lang w:eastAsia="en-US"/>
    </w:rPr>
  </w:style>
  <w:style w:type="paragraph" w:customStyle="1" w:styleId="1289247263524ABD9690F20A8222375E2">
    <w:name w:val="1289247263524ABD9690F20A8222375E2"/>
    <w:rsid w:val="000D3CB3"/>
    <w:rPr>
      <w:rFonts w:eastAsiaTheme="minorHAnsi"/>
      <w:lang w:eastAsia="en-US"/>
    </w:rPr>
  </w:style>
  <w:style w:type="paragraph" w:customStyle="1" w:styleId="D48E47F3BCD942A48AF8CA2021439DD92">
    <w:name w:val="D48E47F3BCD942A48AF8CA2021439DD92"/>
    <w:rsid w:val="000D3CB3"/>
    <w:rPr>
      <w:rFonts w:eastAsiaTheme="minorHAnsi"/>
      <w:lang w:eastAsia="en-US"/>
    </w:rPr>
  </w:style>
  <w:style w:type="paragraph" w:customStyle="1" w:styleId="F773A17E4E784DB786B8AF29498B25012">
    <w:name w:val="F773A17E4E784DB786B8AF29498B25012"/>
    <w:rsid w:val="000D3CB3"/>
    <w:rPr>
      <w:rFonts w:eastAsiaTheme="minorHAnsi"/>
      <w:lang w:eastAsia="en-US"/>
    </w:rPr>
  </w:style>
  <w:style w:type="paragraph" w:customStyle="1" w:styleId="F127A9250EF449C6987CF0926AC749182">
    <w:name w:val="F127A9250EF449C6987CF0926AC749182"/>
    <w:rsid w:val="000D3CB3"/>
    <w:rPr>
      <w:rFonts w:eastAsiaTheme="minorHAnsi"/>
      <w:lang w:eastAsia="en-US"/>
    </w:rPr>
  </w:style>
  <w:style w:type="paragraph" w:customStyle="1" w:styleId="CB3B594112434E5E809B4E37FD7C12A02">
    <w:name w:val="CB3B594112434E5E809B4E37FD7C12A02"/>
    <w:rsid w:val="000D3CB3"/>
    <w:rPr>
      <w:rFonts w:eastAsiaTheme="minorHAnsi"/>
      <w:lang w:eastAsia="en-US"/>
    </w:rPr>
  </w:style>
  <w:style w:type="paragraph" w:customStyle="1" w:styleId="7B0B50665CB74777A7F4FB5E16676A3C2">
    <w:name w:val="7B0B50665CB74777A7F4FB5E16676A3C2"/>
    <w:rsid w:val="000D3CB3"/>
    <w:rPr>
      <w:rFonts w:eastAsiaTheme="minorHAnsi"/>
      <w:lang w:eastAsia="en-US"/>
    </w:rPr>
  </w:style>
  <w:style w:type="paragraph" w:customStyle="1" w:styleId="EDB2BF68837D4D4F96963472FE7579FA2">
    <w:name w:val="EDB2BF68837D4D4F96963472FE7579FA2"/>
    <w:rsid w:val="000D3CB3"/>
    <w:rPr>
      <w:rFonts w:eastAsiaTheme="minorHAnsi"/>
      <w:lang w:eastAsia="en-US"/>
    </w:rPr>
  </w:style>
  <w:style w:type="paragraph" w:customStyle="1" w:styleId="C27D72895133418794C9E1C29AF4112A2">
    <w:name w:val="C27D72895133418794C9E1C29AF4112A2"/>
    <w:rsid w:val="000D3CB3"/>
    <w:rPr>
      <w:rFonts w:eastAsiaTheme="minorHAnsi"/>
      <w:lang w:eastAsia="en-US"/>
    </w:rPr>
  </w:style>
  <w:style w:type="paragraph" w:customStyle="1" w:styleId="A58CAE8DFE764DA6BAFC2030367D01BF2">
    <w:name w:val="A58CAE8DFE764DA6BAFC2030367D01BF2"/>
    <w:rsid w:val="000D3CB3"/>
    <w:rPr>
      <w:rFonts w:eastAsiaTheme="minorHAnsi"/>
      <w:lang w:eastAsia="en-US"/>
    </w:rPr>
  </w:style>
  <w:style w:type="paragraph" w:customStyle="1" w:styleId="B0C2C85C7A3E4BA28602AD04EFCE57522">
    <w:name w:val="B0C2C85C7A3E4BA28602AD04EFCE57522"/>
    <w:rsid w:val="000D3CB3"/>
    <w:rPr>
      <w:rFonts w:eastAsiaTheme="minorHAnsi"/>
      <w:lang w:eastAsia="en-US"/>
    </w:rPr>
  </w:style>
  <w:style w:type="paragraph" w:customStyle="1" w:styleId="88C9BEAF83E04ACDB0CB3219DF6483E62">
    <w:name w:val="88C9BEAF83E04ACDB0CB3219DF6483E62"/>
    <w:rsid w:val="000D3CB3"/>
    <w:rPr>
      <w:rFonts w:eastAsiaTheme="minorHAnsi"/>
      <w:lang w:eastAsia="en-US"/>
    </w:rPr>
  </w:style>
  <w:style w:type="paragraph" w:customStyle="1" w:styleId="AA4C610AFC444ABAA9F9912684B798E52">
    <w:name w:val="AA4C610AFC444ABAA9F9912684B798E52"/>
    <w:rsid w:val="000D3CB3"/>
    <w:rPr>
      <w:rFonts w:eastAsiaTheme="minorHAnsi"/>
      <w:lang w:eastAsia="en-US"/>
    </w:rPr>
  </w:style>
  <w:style w:type="paragraph" w:customStyle="1" w:styleId="98BAED77C23B4FCD88CF5D3286E487DA2">
    <w:name w:val="98BAED77C23B4FCD88CF5D3286E487DA2"/>
    <w:rsid w:val="000D3CB3"/>
    <w:rPr>
      <w:rFonts w:eastAsiaTheme="minorHAnsi"/>
      <w:lang w:eastAsia="en-US"/>
    </w:rPr>
  </w:style>
  <w:style w:type="paragraph" w:customStyle="1" w:styleId="9B02E991C46841698C10BA1A56F3175E2">
    <w:name w:val="9B02E991C46841698C10BA1A56F3175E2"/>
    <w:rsid w:val="000D3CB3"/>
    <w:rPr>
      <w:rFonts w:eastAsiaTheme="minorHAnsi"/>
      <w:lang w:eastAsia="en-US"/>
    </w:rPr>
  </w:style>
  <w:style w:type="paragraph" w:customStyle="1" w:styleId="6F3A8C7AAEB24FDE8AB2A2E48F15E6A92">
    <w:name w:val="6F3A8C7AAEB24FDE8AB2A2E48F15E6A92"/>
    <w:rsid w:val="000D3CB3"/>
    <w:rPr>
      <w:rFonts w:eastAsiaTheme="minorHAnsi"/>
      <w:lang w:eastAsia="en-US"/>
    </w:rPr>
  </w:style>
  <w:style w:type="paragraph" w:customStyle="1" w:styleId="B786513155364476BA1DEC95597639432">
    <w:name w:val="B786513155364476BA1DEC95597639432"/>
    <w:rsid w:val="000D3CB3"/>
    <w:rPr>
      <w:rFonts w:eastAsiaTheme="minorHAnsi"/>
      <w:lang w:eastAsia="en-US"/>
    </w:rPr>
  </w:style>
  <w:style w:type="paragraph" w:customStyle="1" w:styleId="F593C536D4B3423ABA71AAB9490F9B022">
    <w:name w:val="F593C536D4B3423ABA71AAB9490F9B022"/>
    <w:rsid w:val="000D3CB3"/>
    <w:rPr>
      <w:rFonts w:eastAsiaTheme="minorHAnsi"/>
      <w:lang w:eastAsia="en-US"/>
    </w:rPr>
  </w:style>
  <w:style w:type="paragraph" w:customStyle="1" w:styleId="DD86E6D3B1F34A2D980A5C4378BD56E22">
    <w:name w:val="DD86E6D3B1F34A2D980A5C4378BD56E22"/>
    <w:rsid w:val="000D3CB3"/>
    <w:rPr>
      <w:rFonts w:eastAsiaTheme="minorHAnsi"/>
      <w:lang w:eastAsia="en-US"/>
    </w:rPr>
  </w:style>
  <w:style w:type="paragraph" w:customStyle="1" w:styleId="631825FDCD044DD386AD61B3B12963AF2">
    <w:name w:val="631825FDCD044DD386AD61B3B12963AF2"/>
    <w:rsid w:val="000D3CB3"/>
    <w:rPr>
      <w:rFonts w:eastAsiaTheme="minorHAnsi"/>
      <w:lang w:eastAsia="en-US"/>
    </w:rPr>
  </w:style>
  <w:style w:type="paragraph" w:customStyle="1" w:styleId="2A44F3B0ABF44DA191F22BA99A298F172">
    <w:name w:val="2A44F3B0ABF44DA191F22BA99A298F172"/>
    <w:rsid w:val="000D3CB3"/>
    <w:rPr>
      <w:rFonts w:eastAsiaTheme="minorHAnsi"/>
      <w:lang w:eastAsia="en-US"/>
    </w:rPr>
  </w:style>
  <w:style w:type="paragraph" w:customStyle="1" w:styleId="DE0AD0D685B241F08B86754ED5230DE22">
    <w:name w:val="DE0AD0D685B241F08B86754ED5230DE22"/>
    <w:rsid w:val="000D3CB3"/>
    <w:rPr>
      <w:rFonts w:eastAsiaTheme="minorHAnsi"/>
      <w:lang w:eastAsia="en-US"/>
    </w:rPr>
  </w:style>
  <w:style w:type="paragraph" w:customStyle="1" w:styleId="133CFB9A507F46DA8C7A7964E4EEE1BF2">
    <w:name w:val="133CFB9A507F46DA8C7A7964E4EEE1BF2"/>
    <w:rsid w:val="000D3CB3"/>
    <w:rPr>
      <w:rFonts w:eastAsiaTheme="minorHAnsi"/>
      <w:lang w:eastAsia="en-US"/>
    </w:rPr>
  </w:style>
  <w:style w:type="paragraph" w:customStyle="1" w:styleId="0AA88295A8E743FAB5D3D18BD723B29A2">
    <w:name w:val="0AA88295A8E743FAB5D3D18BD723B29A2"/>
    <w:rsid w:val="000D3CB3"/>
    <w:rPr>
      <w:rFonts w:eastAsiaTheme="minorHAnsi"/>
      <w:lang w:eastAsia="en-US"/>
    </w:rPr>
  </w:style>
  <w:style w:type="paragraph" w:customStyle="1" w:styleId="FDC276CF91AB46DAB6BF29615E051FE92">
    <w:name w:val="FDC276CF91AB46DAB6BF29615E051FE92"/>
    <w:rsid w:val="000D3CB3"/>
    <w:rPr>
      <w:rFonts w:eastAsiaTheme="minorHAnsi"/>
      <w:lang w:eastAsia="en-US"/>
    </w:rPr>
  </w:style>
  <w:style w:type="paragraph" w:customStyle="1" w:styleId="3531DAE1B6E84BB9810647732C5D91C32">
    <w:name w:val="3531DAE1B6E84BB9810647732C5D91C32"/>
    <w:rsid w:val="000D3CB3"/>
    <w:rPr>
      <w:rFonts w:eastAsiaTheme="minorHAnsi"/>
      <w:lang w:eastAsia="en-US"/>
    </w:rPr>
  </w:style>
  <w:style w:type="paragraph" w:customStyle="1" w:styleId="B65A116EACA44DB6A46299770843ACF42">
    <w:name w:val="B65A116EACA44DB6A46299770843ACF42"/>
    <w:rsid w:val="000D3CB3"/>
    <w:rPr>
      <w:rFonts w:eastAsiaTheme="minorHAnsi"/>
      <w:lang w:eastAsia="en-US"/>
    </w:rPr>
  </w:style>
  <w:style w:type="paragraph" w:customStyle="1" w:styleId="6C970D80A4634765893B7CD38E2779942">
    <w:name w:val="6C970D80A4634765893B7CD38E2779942"/>
    <w:rsid w:val="000D3CB3"/>
    <w:rPr>
      <w:rFonts w:eastAsiaTheme="minorHAnsi"/>
      <w:lang w:eastAsia="en-US"/>
    </w:rPr>
  </w:style>
  <w:style w:type="paragraph" w:customStyle="1" w:styleId="6F94AF350730442ABABA06B2A2F612AB2">
    <w:name w:val="6F94AF350730442ABABA06B2A2F612AB2"/>
    <w:rsid w:val="000D3CB3"/>
    <w:rPr>
      <w:rFonts w:eastAsiaTheme="minorHAnsi"/>
      <w:lang w:eastAsia="en-US"/>
    </w:rPr>
  </w:style>
  <w:style w:type="paragraph" w:customStyle="1" w:styleId="8639C9E0EA744B029AC3B5D653799E932">
    <w:name w:val="8639C9E0EA744B029AC3B5D653799E932"/>
    <w:rsid w:val="000D3CB3"/>
    <w:rPr>
      <w:rFonts w:eastAsiaTheme="minorHAnsi"/>
      <w:lang w:eastAsia="en-US"/>
    </w:rPr>
  </w:style>
  <w:style w:type="paragraph" w:customStyle="1" w:styleId="9513F02E11C64B5CA5B6E3FE786EF8AD2">
    <w:name w:val="9513F02E11C64B5CA5B6E3FE786EF8AD2"/>
    <w:rsid w:val="000D3CB3"/>
    <w:rPr>
      <w:rFonts w:eastAsiaTheme="minorHAnsi"/>
      <w:lang w:eastAsia="en-US"/>
    </w:rPr>
  </w:style>
  <w:style w:type="paragraph" w:customStyle="1" w:styleId="D9999BF87E3E4DCC839AB3376879F3622">
    <w:name w:val="D9999BF87E3E4DCC839AB3376879F3622"/>
    <w:rsid w:val="000D3CB3"/>
    <w:rPr>
      <w:rFonts w:eastAsiaTheme="minorHAnsi"/>
      <w:lang w:eastAsia="en-US"/>
    </w:rPr>
  </w:style>
  <w:style w:type="paragraph" w:customStyle="1" w:styleId="0A6CE683D7DC4F1C94D167BBBE3F60C92">
    <w:name w:val="0A6CE683D7DC4F1C94D167BBBE3F60C92"/>
    <w:rsid w:val="000D3CB3"/>
    <w:rPr>
      <w:rFonts w:eastAsiaTheme="minorHAnsi"/>
      <w:lang w:eastAsia="en-US"/>
    </w:rPr>
  </w:style>
  <w:style w:type="paragraph" w:customStyle="1" w:styleId="80A0489E467B4453830916DCD32F20B32">
    <w:name w:val="80A0489E467B4453830916DCD32F20B32"/>
    <w:rsid w:val="000D3CB3"/>
    <w:rPr>
      <w:rFonts w:eastAsiaTheme="minorHAnsi"/>
      <w:lang w:eastAsia="en-US"/>
    </w:rPr>
  </w:style>
  <w:style w:type="paragraph" w:customStyle="1" w:styleId="62527F50B71840528B2D7B76931346412">
    <w:name w:val="62527F50B71840528B2D7B76931346412"/>
    <w:rsid w:val="000D3CB3"/>
    <w:rPr>
      <w:rFonts w:eastAsiaTheme="minorHAnsi"/>
      <w:lang w:eastAsia="en-US"/>
    </w:rPr>
  </w:style>
  <w:style w:type="paragraph" w:customStyle="1" w:styleId="58B3455CF4F6410397691676C3AF255A2">
    <w:name w:val="58B3455CF4F6410397691676C3AF255A2"/>
    <w:rsid w:val="000D3CB3"/>
    <w:rPr>
      <w:rFonts w:eastAsiaTheme="minorHAnsi"/>
      <w:lang w:eastAsia="en-US"/>
    </w:rPr>
  </w:style>
  <w:style w:type="paragraph" w:customStyle="1" w:styleId="E76198F7B44343E1ACD13EA7215CF3692">
    <w:name w:val="E76198F7B44343E1ACD13EA7215CF36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2">
    <w:name w:val="0BF4A5392E554EA9B409A3D6AA4097462"/>
    <w:rsid w:val="000D3CB3"/>
    <w:rPr>
      <w:rFonts w:eastAsiaTheme="minorHAnsi"/>
      <w:lang w:eastAsia="en-US"/>
    </w:rPr>
  </w:style>
  <w:style w:type="paragraph" w:customStyle="1" w:styleId="9B3E6D4607AB4F33A0CEA7E78057EE4E2">
    <w:name w:val="9B3E6D4607AB4F33A0CEA7E78057EE4E2"/>
    <w:rsid w:val="000D3CB3"/>
    <w:rPr>
      <w:rFonts w:eastAsiaTheme="minorHAnsi"/>
      <w:lang w:eastAsia="en-US"/>
    </w:rPr>
  </w:style>
  <w:style w:type="paragraph" w:customStyle="1" w:styleId="F07989A3446940FEA1DD73EB7D012E412">
    <w:name w:val="F07989A3446940FEA1DD73EB7D012E412"/>
    <w:rsid w:val="000D3CB3"/>
    <w:rPr>
      <w:rFonts w:eastAsiaTheme="minorHAnsi"/>
      <w:lang w:eastAsia="en-US"/>
    </w:rPr>
  </w:style>
  <w:style w:type="paragraph" w:customStyle="1" w:styleId="EDEB05DD09FC449BBB6BD8D372D0A5402">
    <w:name w:val="EDEB05DD09FC449BBB6BD8D372D0A5402"/>
    <w:rsid w:val="000D3CB3"/>
    <w:rPr>
      <w:rFonts w:eastAsiaTheme="minorHAnsi"/>
      <w:lang w:eastAsia="en-US"/>
    </w:rPr>
  </w:style>
  <w:style w:type="paragraph" w:customStyle="1" w:styleId="2136603BDA60476189FBE1C25AE1ABC92">
    <w:name w:val="2136603BDA60476189FBE1C25AE1ABC92"/>
    <w:rsid w:val="000D3CB3"/>
    <w:rPr>
      <w:rFonts w:eastAsiaTheme="minorHAnsi"/>
      <w:lang w:eastAsia="en-US"/>
    </w:rPr>
  </w:style>
  <w:style w:type="paragraph" w:customStyle="1" w:styleId="5F051642125344F19BAD0FBE0C8D43332">
    <w:name w:val="5F051642125344F19BAD0FBE0C8D43332"/>
    <w:rsid w:val="000D3CB3"/>
    <w:rPr>
      <w:rFonts w:eastAsiaTheme="minorHAnsi"/>
      <w:lang w:eastAsia="en-US"/>
    </w:rPr>
  </w:style>
  <w:style w:type="paragraph" w:customStyle="1" w:styleId="73FFB9C73ADC4F529A87A9C1675376792">
    <w:name w:val="73FFB9C73ADC4F529A87A9C1675376792"/>
    <w:rsid w:val="000D3CB3"/>
    <w:rPr>
      <w:rFonts w:eastAsiaTheme="minorHAnsi"/>
      <w:lang w:eastAsia="en-US"/>
    </w:rPr>
  </w:style>
  <w:style w:type="paragraph" w:customStyle="1" w:styleId="EDC05140EBCC472BB897EC7196284BCB2">
    <w:name w:val="EDC05140EBCC472BB897EC7196284BCB2"/>
    <w:rsid w:val="000D3CB3"/>
    <w:rPr>
      <w:rFonts w:eastAsiaTheme="minorHAnsi"/>
      <w:lang w:eastAsia="en-US"/>
    </w:rPr>
  </w:style>
  <w:style w:type="paragraph" w:customStyle="1" w:styleId="E523169AF03648F39792D5DEED0EBD2D">
    <w:name w:val="E523169AF03648F39792D5DEED0EBD2D"/>
    <w:rsid w:val="000D3CB3"/>
    <w:rPr>
      <w:rFonts w:eastAsiaTheme="minorHAnsi"/>
      <w:lang w:eastAsia="en-US"/>
    </w:rPr>
  </w:style>
  <w:style w:type="paragraph" w:customStyle="1" w:styleId="54353D3A98EA4914B8933D8167120B261">
    <w:name w:val="54353D3A98EA4914B8933D8167120B261"/>
    <w:rsid w:val="000D3CB3"/>
    <w:rPr>
      <w:rFonts w:eastAsiaTheme="minorHAnsi"/>
      <w:lang w:eastAsia="en-US"/>
    </w:rPr>
  </w:style>
  <w:style w:type="paragraph" w:customStyle="1" w:styleId="157E33A49B5246EFB7A4E5BA0997A5991">
    <w:name w:val="157E33A49B5246EFB7A4E5BA0997A5991"/>
    <w:rsid w:val="000D3CB3"/>
    <w:rPr>
      <w:rFonts w:eastAsiaTheme="minorHAnsi"/>
      <w:lang w:eastAsia="en-US"/>
    </w:rPr>
  </w:style>
  <w:style w:type="paragraph" w:customStyle="1" w:styleId="8EF9B1D83F7E4A148B7DE2C9F6B8E1EA1">
    <w:name w:val="8EF9B1D83F7E4A148B7DE2C9F6B8E1EA1"/>
    <w:rsid w:val="000D3CB3"/>
    <w:rPr>
      <w:rFonts w:eastAsiaTheme="minorHAnsi"/>
      <w:lang w:eastAsia="en-US"/>
    </w:rPr>
  </w:style>
  <w:style w:type="paragraph" w:customStyle="1" w:styleId="C1C70C72EAB04CA7AAD018FFC65B7C5A1">
    <w:name w:val="C1C70C72EAB04CA7AAD018FFC65B7C5A1"/>
    <w:rsid w:val="000D3CB3"/>
    <w:rPr>
      <w:rFonts w:eastAsiaTheme="minorHAnsi"/>
      <w:lang w:eastAsia="en-US"/>
    </w:rPr>
  </w:style>
  <w:style w:type="paragraph" w:customStyle="1" w:styleId="D0E666072A2340D084A7C51F250ADEBA1">
    <w:name w:val="D0E666072A2340D084A7C51F250ADEBA1"/>
    <w:rsid w:val="000D3CB3"/>
    <w:rPr>
      <w:rFonts w:eastAsiaTheme="minorHAnsi"/>
      <w:lang w:eastAsia="en-US"/>
    </w:rPr>
  </w:style>
  <w:style w:type="paragraph" w:customStyle="1" w:styleId="B2FCF74AA9A04B21870DE7EADC3B345C1">
    <w:name w:val="B2FCF74AA9A04B21870DE7EADC3B345C1"/>
    <w:rsid w:val="000D3CB3"/>
    <w:rPr>
      <w:rFonts w:eastAsiaTheme="minorHAnsi"/>
      <w:lang w:eastAsia="en-US"/>
    </w:rPr>
  </w:style>
  <w:style w:type="paragraph" w:customStyle="1" w:styleId="53C23B8FBEE9494C9080CE7EF125D5E21">
    <w:name w:val="53C23B8FBEE9494C9080CE7EF125D5E21"/>
    <w:rsid w:val="000D3CB3"/>
    <w:rPr>
      <w:rFonts w:eastAsiaTheme="minorHAnsi"/>
      <w:lang w:eastAsia="en-US"/>
    </w:rPr>
  </w:style>
  <w:style w:type="paragraph" w:customStyle="1" w:styleId="B8D0461E4DC0444DAE2494789C7039E31">
    <w:name w:val="B8D0461E4DC0444DAE2494789C7039E31"/>
    <w:rsid w:val="000D3CB3"/>
    <w:rPr>
      <w:rFonts w:eastAsiaTheme="minorHAnsi"/>
      <w:lang w:eastAsia="en-US"/>
    </w:rPr>
  </w:style>
  <w:style w:type="paragraph" w:customStyle="1" w:styleId="AD1F0566948E4B8784BF8BB6EFCE6F231">
    <w:name w:val="AD1F0566948E4B8784BF8BB6EFCE6F231"/>
    <w:rsid w:val="000D3CB3"/>
    <w:rPr>
      <w:rFonts w:eastAsiaTheme="minorHAnsi"/>
      <w:lang w:eastAsia="en-US"/>
    </w:rPr>
  </w:style>
  <w:style w:type="paragraph" w:customStyle="1" w:styleId="92F8367C7C4549D6A239216EA2BA46831">
    <w:name w:val="92F8367C7C4549D6A239216EA2BA46831"/>
    <w:rsid w:val="000D3CB3"/>
    <w:rPr>
      <w:rFonts w:eastAsiaTheme="minorHAnsi"/>
      <w:lang w:eastAsia="en-US"/>
    </w:rPr>
  </w:style>
  <w:style w:type="paragraph" w:customStyle="1" w:styleId="0452D003A4914127B2E3C961EA4A1A7F1">
    <w:name w:val="0452D003A4914127B2E3C961EA4A1A7F1"/>
    <w:rsid w:val="000D3CB3"/>
    <w:rPr>
      <w:rFonts w:eastAsiaTheme="minorHAnsi"/>
      <w:lang w:eastAsia="en-US"/>
    </w:rPr>
  </w:style>
  <w:style w:type="paragraph" w:customStyle="1" w:styleId="6B8844FCBC5A4553ADD2DD3F5ACF706C1">
    <w:name w:val="6B8844FCBC5A4553ADD2DD3F5ACF706C1"/>
    <w:rsid w:val="000D3CB3"/>
    <w:rPr>
      <w:rFonts w:eastAsiaTheme="minorHAnsi"/>
      <w:lang w:eastAsia="en-US"/>
    </w:rPr>
  </w:style>
  <w:style w:type="paragraph" w:customStyle="1" w:styleId="B34595FC08754571849BA5D556E7D4C21">
    <w:name w:val="B34595FC08754571849BA5D556E7D4C21"/>
    <w:rsid w:val="000D3CB3"/>
    <w:rPr>
      <w:rFonts w:eastAsiaTheme="minorHAnsi"/>
      <w:lang w:eastAsia="en-US"/>
    </w:rPr>
  </w:style>
  <w:style w:type="paragraph" w:customStyle="1" w:styleId="FE4993CC161B4ECB98E4AADDFAC643771">
    <w:name w:val="FE4993CC161B4ECB98E4AADDFAC643771"/>
    <w:rsid w:val="000D3CB3"/>
    <w:rPr>
      <w:rFonts w:eastAsiaTheme="minorHAnsi"/>
      <w:lang w:eastAsia="en-US"/>
    </w:rPr>
  </w:style>
  <w:style w:type="paragraph" w:customStyle="1" w:styleId="C57DA7E449BD43E1A0FB2415B2AC7B811">
    <w:name w:val="C57DA7E449BD43E1A0FB2415B2AC7B811"/>
    <w:rsid w:val="000D3CB3"/>
    <w:rPr>
      <w:rFonts w:eastAsiaTheme="minorHAnsi"/>
      <w:lang w:eastAsia="en-US"/>
    </w:rPr>
  </w:style>
  <w:style w:type="paragraph" w:customStyle="1" w:styleId="758AF212992B4BA5B91DC08396F6D7A31">
    <w:name w:val="758AF212992B4BA5B91DC08396F6D7A31"/>
    <w:rsid w:val="000D3CB3"/>
    <w:rPr>
      <w:rFonts w:eastAsiaTheme="minorHAnsi"/>
      <w:lang w:eastAsia="en-US"/>
    </w:rPr>
  </w:style>
  <w:style w:type="paragraph" w:customStyle="1" w:styleId="034EB95159EF4778B3C80F6DDB02DF1B1">
    <w:name w:val="034EB95159EF4778B3C80F6DDB02DF1B1"/>
    <w:rsid w:val="000D3CB3"/>
    <w:rPr>
      <w:rFonts w:eastAsiaTheme="minorHAnsi"/>
      <w:lang w:eastAsia="en-US"/>
    </w:rPr>
  </w:style>
  <w:style w:type="paragraph" w:customStyle="1" w:styleId="DDC84871FD4D46D78334B85CE9EF37B61">
    <w:name w:val="DDC84871FD4D46D78334B85CE9EF37B61"/>
    <w:rsid w:val="000D3CB3"/>
    <w:rPr>
      <w:rFonts w:eastAsiaTheme="minorHAnsi"/>
      <w:lang w:eastAsia="en-US"/>
    </w:rPr>
  </w:style>
  <w:style w:type="paragraph" w:customStyle="1" w:styleId="0BC4FBAA0AF94834AA0A7BFEFE6396F61">
    <w:name w:val="0BC4FBAA0AF94834AA0A7BFEFE6396F61"/>
    <w:rsid w:val="000D3CB3"/>
    <w:rPr>
      <w:rFonts w:eastAsiaTheme="minorHAnsi"/>
      <w:lang w:eastAsia="en-US"/>
    </w:rPr>
  </w:style>
  <w:style w:type="paragraph" w:customStyle="1" w:styleId="8E87A374B8544A028174415EFC1B16911">
    <w:name w:val="8E87A374B8544A028174415EFC1B16911"/>
    <w:rsid w:val="000D3CB3"/>
    <w:rPr>
      <w:rFonts w:eastAsiaTheme="minorHAnsi"/>
      <w:lang w:eastAsia="en-US"/>
    </w:rPr>
  </w:style>
  <w:style w:type="paragraph" w:customStyle="1" w:styleId="07ECBD891A6046F8B92DFE3FB06EAD021">
    <w:name w:val="07ECBD891A6046F8B92DFE3FB06EAD021"/>
    <w:rsid w:val="000D3CB3"/>
    <w:rPr>
      <w:rFonts w:eastAsiaTheme="minorHAnsi"/>
      <w:lang w:eastAsia="en-US"/>
    </w:rPr>
  </w:style>
  <w:style w:type="paragraph" w:customStyle="1" w:styleId="06A1544C3B79489B8D12AC8FE346044E1">
    <w:name w:val="06A1544C3B79489B8D12AC8FE346044E1"/>
    <w:rsid w:val="000D3CB3"/>
    <w:rPr>
      <w:rFonts w:eastAsiaTheme="minorHAnsi"/>
      <w:lang w:eastAsia="en-US"/>
    </w:rPr>
  </w:style>
  <w:style w:type="paragraph" w:customStyle="1" w:styleId="8721D998A1F9454597851B87A272066D1">
    <w:name w:val="8721D998A1F9454597851B87A272066D1"/>
    <w:rsid w:val="000D3CB3"/>
    <w:rPr>
      <w:rFonts w:eastAsiaTheme="minorHAnsi"/>
      <w:lang w:eastAsia="en-US"/>
    </w:rPr>
  </w:style>
  <w:style w:type="paragraph" w:customStyle="1" w:styleId="132BD467BA3A4DD3A1E4AA9B743D917E1">
    <w:name w:val="132BD467BA3A4DD3A1E4AA9B743D917E1"/>
    <w:rsid w:val="000D3CB3"/>
    <w:rPr>
      <w:rFonts w:eastAsiaTheme="minorHAnsi"/>
      <w:lang w:eastAsia="en-US"/>
    </w:rPr>
  </w:style>
  <w:style w:type="paragraph" w:customStyle="1" w:styleId="CAA1AED08FD147F0970E3EE1DF1106DB1">
    <w:name w:val="CAA1AED08FD147F0970E3EE1DF1106DB1"/>
    <w:rsid w:val="000D3CB3"/>
    <w:rPr>
      <w:rFonts w:eastAsiaTheme="minorHAnsi"/>
      <w:lang w:eastAsia="en-US"/>
    </w:rPr>
  </w:style>
  <w:style w:type="paragraph" w:customStyle="1" w:styleId="2AD0D1080E1148AF81130CCDC4A577D71">
    <w:name w:val="2AD0D1080E1148AF81130CCDC4A577D71"/>
    <w:rsid w:val="000D3CB3"/>
    <w:rPr>
      <w:rFonts w:eastAsiaTheme="minorHAnsi"/>
      <w:lang w:eastAsia="en-US"/>
    </w:rPr>
  </w:style>
  <w:style w:type="paragraph" w:customStyle="1" w:styleId="E0578BD4E59242FF90226C6048F094E41">
    <w:name w:val="E0578BD4E59242FF90226C6048F094E41"/>
    <w:rsid w:val="000D3CB3"/>
    <w:rPr>
      <w:rFonts w:eastAsiaTheme="minorHAnsi"/>
      <w:lang w:eastAsia="en-US"/>
    </w:rPr>
  </w:style>
  <w:style w:type="paragraph" w:customStyle="1" w:styleId="993652B360BF4A20B2960758C8F24AD61">
    <w:name w:val="993652B360BF4A20B2960758C8F24AD61"/>
    <w:rsid w:val="000D3CB3"/>
    <w:rPr>
      <w:rFonts w:eastAsiaTheme="minorHAnsi"/>
      <w:lang w:eastAsia="en-US"/>
    </w:rPr>
  </w:style>
  <w:style w:type="paragraph" w:customStyle="1" w:styleId="25E749DC98064E4F95A2E2C8B678522C1">
    <w:name w:val="25E749DC98064E4F95A2E2C8B678522C1"/>
    <w:rsid w:val="000D3CB3"/>
    <w:rPr>
      <w:rFonts w:eastAsiaTheme="minorHAnsi"/>
      <w:lang w:eastAsia="en-US"/>
    </w:rPr>
  </w:style>
  <w:style w:type="paragraph" w:customStyle="1" w:styleId="4D36AB029EF84303BB712D91F76E12CB1">
    <w:name w:val="4D36AB029EF84303BB712D91F76E12CB1"/>
    <w:rsid w:val="000D3CB3"/>
    <w:rPr>
      <w:rFonts w:eastAsiaTheme="minorHAnsi"/>
      <w:lang w:eastAsia="en-US"/>
    </w:rPr>
  </w:style>
  <w:style w:type="paragraph" w:customStyle="1" w:styleId="9C3F29EC7F98473C93EBE722A33DC70C1">
    <w:name w:val="9C3F29EC7F98473C93EBE722A33DC70C1"/>
    <w:rsid w:val="000D3CB3"/>
    <w:rPr>
      <w:rFonts w:eastAsiaTheme="minorHAnsi"/>
      <w:lang w:eastAsia="en-US"/>
    </w:rPr>
  </w:style>
  <w:style w:type="paragraph" w:customStyle="1" w:styleId="014B0C71F393444191DF432CE100E1971">
    <w:name w:val="014B0C71F393444191DF432CE100E1971"/>
    <w:rsid w:val="000D3CB3"/>
    <w:rPr>
      <w:rFonts w:eastAsiaTheme="minorHAnsi"/>
      <w:lang w:eastAsia="en-US"/>
    </w:rPr>
  </w:style>
  <w:style w:type="paragraph" w:customStyle="1" w:styleId="DA060DA2330E4711AA89C22BEB3364231">
    <w:name w:val="DA060DA2330E4711AA89C22BEB3364231"/>
    <w:rsid w:val="000D3CB3"/>
    <w:rPr>
      <w:rFonts w:eastAsiaTheme="minorHAnsi"/>
      <w:lang w:eastAsia="en-US"/>
    </w:rPr>
  </w:style>
  <w:style w:type="paragraph" w:customStyle="1" w:styleId="BCE72015908F44EB8CFAC39172C159151">
    <w:name w:val="BCE72015908F44EB8CFAC39172C159151"/>
    <w:rsid w:val="000D3CB3"/>
    <w:rPr>
      <w:rFonts w:eastAsiaTheme="minorHAnsi"/>
      <w:lang w:eastAsia="en-US"/>
    </w:rPr>
  </w:style>
  <w:style w:type="paragraph" w:customStyle="1" w:styleId="5570C953D9A0492681D1497776A4DA951">
    <w:name w:val="5570C953D9A0492681D1497776A4DA951"/>
    <w:rsid w:val="000D3CB3"/>
    <w:rPr>
      <w:rFonts w:eastAsiaTheme="minorHAnsi"/>
      <w:lang w:eastAsia="en-US"/>
    </w:rPr>
  </w:style>
  <w:style w:type="paragraph" w:customStyle="1" w:styleId="1BF69DBA7E5A4F2DA06F4FB4CF64CFD11">
    <w:name w:val="1BF69DBA7E5A4F2DA06F4FB4CF64CFD11"/>
    <w:rsid w:val="000D3CB3"/>
    <w:rPr>
      <w:rFonts w:eastAsiaTheme="minorHAnsi"/>
      <w:lang w:eastAsia="en-US"/>
    </w:rPr>
  </w:style>
  <w:style w:type="paragraph" w:customStyle="1" w:styleId="D3C50D26DC6C475397E4D978D12DC6721">
    <w:name w:val="D3C50D26DC6C475397E4D978D12DC6721"/>
    <w:rsid w:val="000D3CB3"/>
    <w:rPr>
      <w:rFonts w:eastAsiaTheme="minorHAnsi"/>
      <w:lang w:eastAsia="en-US"/>
    </w:rPr>
  </w:style>
  <w:style w:type="paragraph" w:customStyle="1" w:styleId="D55E23B7D8E64E5494B9FC9CA2D4135D1">
    <w:name w:val="D55E23B7D8E64E5494B9FC9CA2D4135D1"/>
    <w:rsid w:val="000D3CB3"/>
    <w:rPr>
      <w:rFonts w:eastAsiaTheme="minorHAnsi"/>
      <w:lang w:eastAsia="en-US"/>
    </w:rPr>
  </w:style>
  <w:style w:type="paragraph" w:customStyle="1" w:styleId="3E00C24378084ACCBD020D5F7CDB61921">
    <w:name w:val="3E00C24378084ACCBD020D5F7CDB61921"/>
    <w:rsid w:val="000D3CB3"/>
    <w:rPr>
      <w:rFonts w:eastAsiaTheme="minorHAnsi"/>
      <w:lang w:eastAsia="en-US"/>
    </w:rPr>
  </w:style>
  <w:style w:type="paragraph" w:customStyle="1" w:styleId="0F93788F69AF420B899CEE0B6ADACC9E1">
    <w:name w:val="0F93788F69AF420B899CEE0B6ADACC9E1"/>
    <w:rsid w:val="000D3CB3"/>
    <w:rPr>
      <w:rFonts w:eastAsiaTheme="minorHAnsi"/>
      <w:lang w:eastAsia="en-US"/>
    </w:rPr>
  </w:style>
  <w:style w:type="paragraph" w:customStyle="1" w:styleId="D66F53008BCB48A6A6310B71F30FFD2C1">
    <w:name w:val="D66F53008BCB48A6A6310B71F30FFD2C1"/>
    <w:rsid w:val="000D3CB3"/>
    <w:rPr>
      <w:rFonts w:eastAsiaTheme="minorHAnsi"/>
      <w:lang w:eastAsia="en-US"/>
    </w:rPr>
  </w:style>
  <w:style w:type="paragraph" w:customStyle="1" w:styleId="A7789F87A80C41B588E54A4516BAD67F1">
    <w:name w:val="A7789F87A80C41B588E54A4516BAD67F1"/>
    <w:rsid w:val="000D3CB3"/>
    <w:rPr>
      <w:rFonts w:eastAsiaTheme="minorHAnsi"/>
      <w:lang w:eastAsia="en-US"/>
    </w:rPr>
  </w:style>
  <w:style w:type="paragraph" w:customStyle="1" w:styleId="EBBBAAF19D304B28803AEA1D6EE3EA3C1">
    <w:name w:val="EBBBAAF19D304B28803AEA1D6EE3EA3C1"/>
    <w:rsid w:val="000D3CB3"/>
    <w:rPr>
      <w:rFonts w:eastAsiaTheme="minorHAnsi"/>
      <w:lang w:eastAsia="en-US"/>
    </w:rPr>
  </w:style>
  <w:style w:type="paragraph" w:customStyle="1" w:styleId="FA9A513CA843443D9810282EB4542BEB1">
    <w:name w:val="FA9A513CA843443D9810282EB4542BEB1"/>
    <w:rsid w:val="000D3CB3"/>
    <w:rPr>
      <w:rFonts w:eastAsiaTheme="minorHAnsi"/>
      <w:lang w:eastAsia="en-US"/>
    </w:rPr>
  </w:style>
  <w:style w:type="paragraph" w:customStyle="1" w:styleId="D50BA07940D5444F8DD4AD469947CB5D1">
    <w:name w:val="D50BA07940D5444F8DD4AD469947CB5D1"/>
    <w:rsid w:val="000D3CB3"/>
    <w:rPr>
      <w:rFonts w:eastAsiaTheme="minorHAnsi"/>
      <w:lang w:eastAsia="en-US"/>
    </w:rPr>
  </w:style>
  <w:style w:type="paragraph" w:customStyle="1" w:styleId="F1739234790C4C2BAE9F56F6EAE2270A1">
    <w:name w:val="F1739234790C4C2BAE9F56F6EAE2270A1"/>
    <w:rsid w:val="000D3CB3"/>
    <w:rPr>
      <w:rFonts w:eastAsiaTheme="minorHAnsi"/>
      <w:lang w:eastAsia="en-US"/>
    </w:rPr>
  </w:style>
  <w:style w:type="paragraph" w:customStyle="1" w:styleId="C7A92FAA77414CB78E4250279075B95D1">
    <w:name w:val="C7A92FAA77414CB78E4250279075B95D1"/>
    <w:rsid w:val="000D3CB3"/>
    <w:rPr>
      <w:rFonts w:eastAsiaTheme="minorHAnsi"/>
      <w:lang w:eastAsia="en-US"/>
    </w:rPr>
  </w:style>
  <w:style w:type="paragraph" w:customStyle="1" w:styleId="E41ED51142674DF6B47F24253613F81C1">
    <w:name w:val="E41ED51142674DF6B47F24253613F81C1"/>
    <w:rsid w:val="000D3CB3"/>
    <w:rPr>
      <w:rFonts w:eastAsiaTheme="minorHAnsi"/>
      <w:lang w:eastAsia="en-US"/>
    </w:rPr>
  </w:style>
  <w:style w:type="paragraph" w:customStyle="1" w:styleId="5159BA4475404951AD996BC01A07E2892">
    <w:name w:val="5159BA4475404951AD996BC01A07E2892"/>
    <w:rsid w:val="000D3CB3"/>
    <w:rPr>
      <w:rFonts w:eastAsiaTheme="minorHAnsi"/>
      <w:lang w:eastAsia="en-US"/>
    </w:rPr>
  </w:style>
  <w:style w:type="paragraph" w:customStyle="1" w:styleId="BD085B7F44054C9DB219D20F4B4BA2772">
    <w:name w:val="BD085B7F44054C9DB219D20F4B4BA2772"/>
    <w:rsid w:val="000D3CB3"/>
    <w:rPr>
      <w:rFonts w:eastAsiaTheme="minorHAnsi"/>
      <w:lang w:eastAsia="en-US"/>
    </w:rPr>
  </w:style>
  <w:style w:type="paragraph" w:customStyle="1" w:styleId="A36D93DF8F3E4B6DBED00C29CDFF78222">
    <w:name w:val="A36D93DF8F3E4B6DBED00C29CDFF78222"/>
    <w:rsid w:val="000D3CB3"/>
    <w:rPr>
      <w:rFonts w:eastAsiaTheme="minorHAnsi"/>
      <w:lang w:eastAsia="en-US"/>
    </w:rPr>
  </w:style>
  <w:style w:type="paragraph" w:customStyle="1" w:styleId="ED026DCE5DF6482CBB0730B1B58D7CD52">
    <w:name w:val="ED026DCE5DF6482CBB0730B1B58D7CD52"/>
    <w:rsid w:val="000D3CB3"/>
    <w:rPr>
      <w:rFonts w:eastAsiaTheme="minorHAnsi"/>
      <w:lang w:eastAsia="en-US"/>
    </w:rPr>
  </w:style>
  <w:style w:type="paragraph" w:customStyle="1" w:styleId="0706C57B3ECC4661926B057ECAE69F062">
    <w:name w:val="0706C57B3ECC4661926B057ECAE69F062"/>
    <w:rsid w:val="000D3CB3"/>
    <w:rPr>
      <w:rFonts w:eastAsiaTheme="minorHAnsi"/>
      <w:lang w:eastAsia="en-US"/>
    </w:rPr>
  </w:style>
  <w:style w:type="paragraph" w:customStyle="1" w:styleId="232E62A526BC40D8802236A239CE377B2">
    <w:name w:val="232E62A526BC40D8802236A239CE377B2"/>
    <w:rsid w:val="000D3CB3"/>
    <w:rPr>
      <w:rFonts w:eastAsiaTheme="minorHAnsi"/>
      <w:lang w:eastAsia="en-US"/>
    </w:rPr>
  </w:style>
  <w:style w:type="paragraph" w:customStyle="1" w:styleId="ACF4016AC5FE42ABAD3B05866C2A8A642">
    <w:name w:val="ACF4016AC5FE42ABAD3B05866C2A8A642"/>
    <w:rsid w:val="000D3CB3"/>
    <w:rPr>
      <w:rFonts w:eastAsiaTheme="minorHAnsi"/>
      <w:lang w:eastAsia="en-US"/>
    </w:rPr>
  </w:style>
  <w:style w:type="paragraph" w:customStyle="1" w:styleId="24B7B6B4F05449F0A07F365DD0CD6EE92">
    <w:name w:val="24B7B6B4F05449F0A07F365DD0CD6EE92"/>
    <w:rsid w:val="000D3CB3"/>
    <w:rPr>
      <w:rFonts w:eastAsiaTheme="minorHAnsi"/>
      <w:lang w:eastAsia="en-US"/>
    </w:rPr>
  </w:style>
  <w:style w:type="paragraph" w:customStyle="1" w:styleId="9C70D2D3879F4727AF26C007E6C10CAC2">
    <w:name w:val="9C70D2D3879F4727AF26C007E6C10CAC2"/>
    <w:rsid w:val="000D3CB3"/>
    <w:rPr>
      <w:rFonts w:eastAsiaTheme="minorHAnsi"/>
      <w:lang w:eastAsia="en-US"/>
    </w:rPr>
  </w:style>
  <w:style w:type="paragraph" w:customStyle="1" w:styleId="00ABF11B30574F1E8BFF220555A5108E2">
    <w:name w:val="00ABF11B30574F1E8BFF220555A5108E2"/>
    <w:rsid w:val="000D3CB3"/>
    <w:rPr>
      <w:rFonts w:eastAsiaTheme="minorHAnsi"/>
      <w:lang w:eastAsia="en-US"/>
    </w:rPr>
  </w:style>
  <w:style w:type="paragraph" w:customStyle="1" w:styleId="054879EFBDBA4BB3B2E81001B9EC36282">
    <w:name w:val="054879EFBDBA4BB3B2E81001B9EC36282"/>
    <w:rsid w:val="000D3CB3"/>
    <w:rPr>
      <w:rFonts w:eastAsiaTheme="minorHAnsi"/>
      <w:lang w:eastAsia="en-US"/>
    </w:rPr>
  </w:style>
  <w:style w:type="paragraph" w:customStyle="1" w:styleId="803D48D7BA18490AA98E100FD35D251C2">
    <w:name w:val="803D48D7BA18490AA98E100FD35D251C2"/>
    <w:rsid w:val="000D3CB3"/>
    <w:rPr>
      <w:rFonts w:eastAsiaTheme="minorHAnsi"/>
      <w:lang w:eastAsia="en-US"/>
    </w:rPr>
  </w:style>
  <w:style w:type="paragraph" w:customStyle="1" w:styleId="7731ECF8B9244EFBA6204DA127528F512">
    <w:name w:val="7731ECF8B9244EFBA6204DA127528F512"/>
    <w:rsid w:val="000D3CB3"/>
    <w:rPr>
      <w:rFonts w:eastAsiaTheme="minorHAnsi"/>
      <w:lang w:eastAsia="en-US"/>
    </w:rPr>
  </w:style>
  <w:style w:type="paragraph" w:customStyle="1" w:styleId="82E5D845344F49B486FAE33A7C3831CE2">
    <w:name w:val="82E5D845344F49B486FAE33A7C3831CE2"/>
    <w:rsid w:val="000D3CB3"/>
    <w:rPr>
      <w:rFonts w:eastAsiaTheme="minorHAnsi"/>
      <w:lang w:eastAsia="en-US"/>
    </w:rPr>
  </w:style>
  <w:style w:type="paragraph" w:customStyle="1" w:styleId="97BD9EF16DBA4A18A1EC541B7EC5303A2">
    <w:name w:val="97BD9EF16DBA4A18A1EC541B7EC5303A2"/>
    <w:rsid w:val="000D3CB3"/>
    <w:rPr>
      <w:rFonts w:eastAsiaTheme="minorHAnsi"/>
      <w:lang w:eastAsia="en-US"/>
    </w:rPr>
  </w:style>
  <w:style w:type="paragraph" w:customStyle="1" w:styleId="8EC5F925D536446C89E4E6B19C34FF8D2">
    <w:name w:val="8EC5F925D536446C89E4E6B19C34FF8D2"/>
    <w:rsid w:val="000D3CB3"/>
    <w:rPr>
      <w:rFonts w:eastAsiaTheme="minorHAnsi"/>
      <w:lang w:eastAsia="en-US"/>
    </w:rPr>
  </w:style>
  <w:style w:type="paragraph" w:customStyle="1" w:styleId="FE09DF64C278493BA6D2789C4BBDE5902">
    <w:name w:val="FE09DF64C278493BA6D2789C4BBDE5902"/>
    <w:rsid w:val="000D3CB3"/>
    <w:rPr>
      <w:rFonts w:eastAsiaTheme="minorHAnsi"/>
      <w:lang w:eastAsia="en-US"/>
    </w:rPr>
  </w:style>
  <w:style w:type="paragraph" w:customStyle="1" w:styleId="C7EF9F46AED440FEA085B6F5DCD727432">
    <w:name w:val="C7EF9F46AED440FEA085B6F5DCD727432"/>
    <w:rsid w:val="000D3CB3"/>
    <w:rPr>
      <w:rFonts w:eastAsiaTheme="minorHAnsi"/>
      <w:lang w:eastAsia="en-US"/>
    </w:rPr>
  </w:style>
  <w:style w:type="paragraph" w:customStyle="1" w:styleId="6496233BD17A45A5B4C44CF6E8155FA22">
    <w:name w:val="6496233BD17A45A5B4C44CF6E8155FA22"/>
    <w:rsid w:val="000D3CB3"/>
    <w:rPr>
      <w:rFonts w:eastAsiaTheme="minorHAnsi"/>
      <w:lang w:eastAsia="en-US"/>
    </w:rPr>
  </w:style>
  <w:style w:type="paragraph" w:customStyle="1" w:styleId="8405F45F3EA14600BF9B99968F4000002">
    <w:name w:val="8405F45F3EA14600BF9B99968F4000002"/>
    <w:rsid w:val="000D3CB3"/>
    <w:rPr>
      <w:rFonts w:eastAsiaTheme="minorHAnsi"/>
      <w:lang w:eastAsia="en-US"/>
    </w:rPr>
  </w:style>
  <w:style w:type="paragraph" w:customStyle="1" w:styleId="9C2E36AC4CB7445C820375D9F200E3F62">
    <w:name w:val="9C2E36AC4CB7445C820375D9F200E3F62"/>
    <w:rsid w:val="000D3CB3"/>
    <w:rPr>
      <w:rFonts w:eastAsiaTheme="minorHAnsi"/>
      <w:lang w:eastAsia="en-US"/>
    </w:rPr>
  </w:style>
  <w:style w:type="paragraph" w:customStyle="1" w:styleId="3C8F1A3E952B4AFAA9925C7378522C122">
    <w:name w:val="3C8F1A3E952B4AFAA9925C7378522C122"/>
    <w:rsid w:val="000D3CB3"/>
    <w:rPr>
      <w:rFonts w:eastAsiaTheme="minorHAnsi"/>
      <w:lang w:eastAsia="en-US"/>
    </w:rPr>
  </w:style>
  <w:style w:type="paragraph" w:customStyle="1" w:styleId="400C2D3B5AC349259D87B22F94279E572">
    <w:name w:val="400C2D3B5AC349259D87B22F94279E572"/>
    <w:rsid w:val="000D3CB3"/>
    <w:rPr>
      <w:rFonts w:eastAsiaTheme="minorHAnsi"/>
      <w:lang w:eastAsia="en-US"/>
    </w:rPr>
  </w:style>
  <w:style w:type="paragraph" w:customStyle="1" w:styleId="F83B63D86E1E4109BDD495F500C821152">
    <w:name w:val="F83B63D86E1E4109BDD495F500C821152"/>
    <w:rsid w:val="000D3CB3"/>
    <w:rPr>
      <w:rFonts w:eastAsiaTheme="minorHAnsi"/>
      <w:lang w:eastAsia="en-US"/>
    </w:rPr>
  </w:style>
  <w:style w:type="paragraph" w:customStyle="1" w:styleId="E456CC84298C40E2B3BEDB82733F75B62">
    <w:name w:val="E456CC84298C40E2B3BEDB82733F75B62"/>
    <w:rsid w:val="000D3CB3"/>
    <w:rPr>
      <w:rFonts w:eastAsiaTheme="minorHAnsi"/>
      <w:lang w:eastAsia="en-US"/>
    </w:rPr>
  </w:style>
  <w:style w:type="paragraph" w:customStyle="1" w:styleId="6EC65CCE459047A29E16E9E8DC0532B22">
    <w:name w:val="6EC65CCE459047A29E16E9E8DC0532B22"/>
    <w:rsid w:val="000D3CB3"/>
    <w:rPr>
      <w:rFonts w:eastAsiaTheme="minorHAnsi"/>
      <w:lang w:eastAsia="en-US"/>
    </w:rPr>
  </w:style>
  <w:style w:type="paragraph" w:customStyle="1" w:styleId="997D608D76C843EDB126273D33BB96B22">
    <w:name w:val="997D608D76C843EDB126273D33BB96B22"/>
    <w:rsid w:val="000D3CB3"/>
    <w:rPr>
      <w:rFonts w:eastAsiaTheme="minorHAnsi"/>
      <w:lang w:eastAsia="en-US"/>
    </w:rPr>
  </w:style>
  <w:style w:type="paragraph" w:customStyle="1" w:styleId="A4BF0062C73A4D59B9025EC7337F9A472">
    <w:name w:val="A4BF0062C73A4D59B9025EC7337F9A472"/>
    <w:rsid w:val="000D3CB3"/>
    <w:rPr>
      <w:rFonts w:eastAsiaTheme="minorHAnsi"/>
      <w:lang w:eastAsia="en-US"/>
    </w:rPr>
  </w:style>
  <w:style w:type="paragraph" w:customStyle="1" w:styleId="B4BA278D67DC4691BBDCFD0B60973B8C2">
    <w:name w:val="B4BA278D67DC4691BBDCFD0B60973B8C2"/>
    <w:rsid w:val="000D3CB3"/>
    <w:rPr>
      <w:rFonts w:eastAsiaTheme="minorHAnsi"/>
      <w:lang w:eastAsia="en-US"/>
    </w:rPr>
  </w:style>
  <w:style w:type="paragraph" w:customStyle="1" w:styleId="AEFEFC65DDC548A0BEF725799B546CAF2">
    <w:name w:val="AEFEFC65DDC548A0BEF725799B546CAF2"/>
    <w:rsid w:val="000D3CB3"/>
    <w:rPr>
      <w:rFonts w:eastAsiaTheme="minorHAnsi"/>
      <w:lang w:eastAsia="en-US"/>
    </w:rPr>
  </w:style>
  <w:style w:type="paragraph" w:customStyle="1" w:styleId="BFBF7376661847D498D003A0EB0816842">
    <w:name w:val="BFBF7376661847D498D003A0EB0816842"/>
    <w:rsid w:val="000D3CB3"/>
    <w:rPr>
      <w:rFonts w:eastAsiaTheme="minorHAnsi"/>
      <w:lang w:eastAsia="en-US"/>
    </w:rPr>
  </w:style>
  <w:style w:type="paragraph" w:customStyle="1" w:styleId="9208B840A17443E1B887E0C53302D8C12">
    <w:name w:val="9208B840A17443E1B887E0C53302D8C12"/>
    <w:rsid w:val="000D3CB3"/>
    <w:rPr>
      <w:rFonts w:eastAsiaTheme="minorHAnsi"/>
      <w:lang w:eastAsia="en-US"/>
    </w:rPr>
  </w:style>
  <w:style w:type="paragraph" w:customStyle="1" w:styleId="583311B9BF2349CC8DFF2F3FEA20ECA22">
    <w:name w:val="583311B9BF2349CC8DFF2F3FEA20ECA22"/>
    <w:rsid w:val="000D3CB3"/>
    <w:rPr>
      <w:rFonts w:eastAsiaTheme="minorHAnsi"/>
      <w:lang w:eastAsia="en-US"/>
    </w:rPr>
  </w:style>
  <w:style w:type="paragraph" w:customStyle="1" w:styleId="B35F6034D5C84075A3684B96BE94F35D2">
    <w:name w:val="B35F6034D5C84075A3684B96BE94F35D2"/>
    <w:rsid w:val="000D3CB3"/>
    <w:rPr>
      <w:rFonts w:eastAsiaTheme="minorHAnsi"/>
      <w:lang w:eastAsia="en-US"/>
    </w:rPr>
  </w:style>
  <w:style w:type="paragraph" w:customStyle="1" w:styleId="750D5822090A4EA19CA58168C3F65AC22">
    <w:name w:val="750D5822090A4EA19CA58168C3F65AC22"/>
    <w:rsid w:val="000D3CB3"/>
    <w:rPr>
      <w:rFonts w:eastAsiaTheme="minorHAnsi"/>
      <w:lang w:eastAsia="en-US"/>
    </w:rPr>
  </w:style>
  <w:style w:type="paragraph" w:customStyle="1" w:styleId="549243E6770949368256598ADD0918BF2">
    <w:name w:val="549243E6770949368256598ADD0918BF2"/>
    <w:rsid w:val="000D3CB3"/>
    <w:rPr>
      <w:rFonts w:eastAsiaTheme="minorHAnsi"/>
      <w:lang w:eastAsia="en-US"/>
    </w:rPr>
  </w:style>
  <w:style w:type="paragraph" w:customStyle="1" w:styleId="43189B26D61A4BB5B3C3DFAF49E2BC552">
    <w:name w:val="43189B26D61A4BB5B3C3DFAF49E2BC552"/>
    <w:rsid w:val="000D3CB3"/>
    <w:rPr>
      <w:rFonts w:eastAsiaTheme="minorHAnsi"/>
      <w:lang w:eastAsia="en-US"/>
    </w:rPr>
  </w:style>
  <w:style w:type="paragraph" w:customStyle="1" w:styleId="69703D889D054CC28E8C973AFE90F8DB2">
    <w:name w:val="69703D889D054CC28E8C973AFE90F8DB2"/>
    <w:rsid w:val="000D3CB3"/>
    <w:rPr>
      <w:rFonts w:eastAsiaTheme="minorHAnsi"/>
      <w:lang w:eastAsia="en-US"/>
    </w:rPr>
  </w:style>
  <w:style w:type="paragraph" w:customStyle="1" w:styleId="9D0ABC0E8BC2401A9D6883C2E27B6F6D2">
    <w:name w:val="9D0ABC0E8BC2401A9D6883C2E27B6F6D2"/>
    <w:rsid w:val="000D3CB3"/>
    <w:rPr>
      <w:rFonts w:eastAsiaTheme="minorHAnsi"/>
      <w:lang w:eastAsia="en-US"/>
    </w:rPr>
  </w:style>
  <w:style w:type="paragraph" w:customStyle="1" w:styleId="C2AE4EC541104C8B82C3DB13B0ACEA6E2">
    <w:name w:val="C2AE4EC541104C8B82C3DB13B0ACEA6E2"/>
    <w:rsid w:val="000D3CB3"/>
    <w:rPr>
      <w:rFonts w:eastAsiaTheme="minorHAnsi"/>
      <w:lang w:eastAsia="en-US"/>
    </w:rPr>
  </w:style>
  <w:style w:type="paragraph" w:customStyle="1" w:styleId="05AF9AF028C44460BC98510B9D37EC192">
    <w:name w:val="05AF9AF028C44460BC98510B9D37EC1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2">
    <w:name w:val="4799B49703F747388E450BC3362A409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2">
    <w:name w:val="5AF1FDEC9610413083A4863C32B27FE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2">
    <w:name w:val="7A8D0D4CC2924733A310DCF18B36CDAD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2">
    <w:name w:val="9DDE5D8DA3DB4739861E76DC62C8531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2">
    <w:name w:val="7259987BA2F44F6B8E6D9871EE66663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2">
    <w:name w:val="0CD146B442734172869889586531CE3F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2">
    <w:name w:val="52E95B49E0594D0FAB514111DAFB4211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2">
    <w:name w:val="2F4D5F1D16894D50BE8FFF553EAF17D02"/>
    <w:rsid w:val="000D3CB3"/>
    <w:rPr>
      <w:rFonts w:eastAsiaTheme="minorHAnsi"/>
      <w:lang w:eastAsia="en-US"/>
    </w:rPr>
  </w:style>
  <w:style w:type="paragraph" w:customStyle="1" w:styleId="222EB70DC833477C9A3E503E1F4FA55A2">
    <w:name w:val="222EB70DC833477C9A3E503E1F4FA55A2"/>
    <w:rsid w:val="000D3CB3"/>
    <w:rPr>
      <w:rFonts w:eastAsiaTheme="minorHAnsi"/>
      <w:lang w:eastAsia="en-US"/>
    </w:rPr>
  </w:style>
  <w:style w:type="paragraph" w:customStyle="1" w:styleId="8097DFA63CB44A47AE725321F1F7B5AE2">
    <w:name w:val="8097DFA63CB44A47AE725321F1F7B5AE2"/>
    <w:rsid w:val="000D3CB3"/>
    <w:rPr>
      <w:rFonts w:eastAsiaTheme="minorHAnsi"/>
      <w:lang w:eastAsia="en-US"/>
    </w:rPr>
  </w:style>
  <w:style w:type="paragraph" w:customStyle="1" w:styleId="42588BFB15814C55AC57C9080F249E992">
    <w:name w:val="42588BFB15814C55AC57C9080F249E992"/>
    <w:rsid w:val="000D3CB3"/>
    <w:rPr>
      <w:rFonts w:eastAsiaTheme="minorHAnsi"/>
      <w:lang w:eastAsia="en-US"/>
    </w:rPr>
  </w:style>
  <w:style w:type="paragraph" w:customStyle="1" w:styleId="77555DE4BB0641019B57B76F2EF8F95D2">
    <w:name w:val="77555DE4BB0641019B57B76F2EF8F95D2"/>
    <w:rsid w:val="000D3CB3"/>
    <w:rPr>
      <w:rFonts w:eastAsiaTheme="minorHAnsi"/>
      <w:lang w:eastAsia="en-US"/>
    </w:rPr>
  </w:style>
  <w:style w:type="paragraph" w:customStyle="1" w:styleId="1F210FB03D3F40F08E4381A2FBC6D80F2">
    <w:name w:val="1F210FB03D3F40F08E4381A2FBC6D80F2"/>
    <w:rsid w:val="000D3CB3"/>
    <w:rPr>
      <w:rFonts w:eastAsiaTheme="minorHAnsi"/>
      <w:lang w:eastAsia="en-US"/>
    </w:rPr>
  </w:style>
  <w:style w:type="paragraph" w:customStyle="1" w:styleId="4C3C76DD365C4144A3503D88225C39392">
    <w:name w:val="4C3C76DD365C4144A3503D88225C39392"/>
    <w:rsid w:val="000D3CB3"/>
    <w:rPr>
      <w:rFonts w:eastAsiaTheme="minorHAnsi"/>
      <w:lang w:eastAsia="en-US"/>
    </w:rPr>
  </w:style>
  <w:style w:type="paragraph" w:customStyle="1" w:styleId="FDBB85C1155846FC9FF5EF4976A7D0492">
    <w:name w:val="FDBB85C1155846FC9FF5EF4976A7D0492"/>
    <w:rsid w:val="000D3CB3"/>
    <w:rPr>
      <w:rFonts w:eastAsiaTheme="minorHAnsi"/>
      <w:lang w:eastAsia="en-US"/>
    </w:rPr>
  </w:style>
  <w:style w:type="paragraph" w:customStyle="1" w:styleId="F74AC82815B447AD8F295943824B726C2">
    <w:name w:val="F74AC82815B447AD8F295943824B726C2"/>
    <w:rsid w:val="000D3CB3"/>
    <w:rPr>
      <w:rFonts w:eastAsiaTheme="minorHAnsi"/>
      <w:lang w:eastAsia="en-US"/>
    </w:rPr>
  </w:style>
  <w:style w:type="paragraph" w:customStyle="1" w:styleId="582F91734C0E499A83D23355B1401A152">
    <w:name w:val="582F91734C0E499A83D23355B1401A152"/>
    <w:rsid w:val="000D3CB3"/>
    <w:rPr>
      <w:rFonts w:eastAsiaTheme="minorHAnsi"/>
      <w:lang w:eastAsia="en-US"/>
    </w:rPr>
  </w:style>
  <w:style w:type="paragraph" w:customStyle="1" w:styleId="E843FF34B2A845B6B990DB6528F25F762">
    <w:name w:val="E843FF34B2A845B6B990DB6528F25F762"/>
    <w:rsid w:val="000D3CB3"/>
    <w:rPr>
      <w:rFonts w:eastAsiaTheme="minorHAnsi"/>
      <w:lang w:eastAsia="en-US"/>
    </w:rPr>
  </w:style>
  <w:style w:type="paragraph" w:customStyle="1" w:styleId="912309AAC2C946A880F3B2FE3039E25D2">
    <w:name w:val="912309AAC2C946A880F3B2FE3039E25D2"/>
    <w:rsid w:val="000D3CB3"/>
    <w:rPr>
      <w:rFonts w:eastAsiaTheme="minorHAnsi"/>
      <w:lang w:eastAsia="en-US"/>
    </w:rPr>
  </w:style>
  <w:style w:type="paragraph" w:customStyle="1" w:styleId="DC69BA860D3B410AA001C80F0748B94D2">
    <w:name w:val="DC69BA860D3B410AA001C80F0748B94D2"/>
    <w:rsid w:val="000D3CB3"/>
    <w:rPr>
      <w:rFonts w:eastAsiaTheme="minorHAnsi"/>
      <w:lang w:eastAsia="en-US"/>
    </w:rPr>
  </w:style>
  <w:style w:type="paragraph" w:customStyle="1" w:styleId="2876B6B8BC2C494DABB59C413D5745242">
    <w:name w:val="2876B6B8BC2C494DABB59C413D5745242"/>
    <w:rsid w:val="000D3CB3"/>
    <w:rPr>
      <w:rFonts w:eastAsiaTheme="minorHAnsi"/>
      <w:lang w:eastAsia="en-US"/>
    </w:rPr>
  </w:style>
  <w:style w:type="paragraph" w:customStyle="1" w:styleId="1FAA6FCC17E547DCA1C5BF58E40D34E92">
    <w:name w:val="1FAA6FCC17E547DCA1C5BF58E40D34E92"/>
    <w:rsid w:val="000D3CB3"/>
    <w:rPr>
      <w:rFonts w:eastAsiaTheme="minorHAnsi"/>
      <w:lang w:eastAsia="en-US"/>
    </w:rPr>
  </w:style>
  <w:style w:type="paragraph" w:customStyle="1" w:styleId="71C27824A5A3410883C6FA934BD6C48C">
    <w:name w:val="71C27824A5A3410883C6FA934BD6C48C"/>
    <w:rsid w:val="00B61E9E"/>
  </w:style>
  <w:style w:type="paragraph" w:customStyle="1" w:styleId="0FBA865505684E668DDC26D1921953CB5">
    <w:name w:val="0FBA865505684E668DDC26D1921953CB5"/>
    <w:rsid w:val="00B61E9E"/>
    <w:rPr>
      <w:rFonts w:eastAsiaTheme="minorHAnsi"/>
      <w:lang w:eastAsia="en-US"/>
    </w:rPr>
  </w:style>
  <w:style w:type="paragraph" w:customStyle="1" w:styleId="379A79C604494F10A13D5F3525083D4E10">
    <w:name w:val="379A79C604494F10A13D5F3525083D4E10"/>
    <w:rsid w:val="00B61E9E"/>
    <w:rPr>
      <w:rFonts w:eastAsiaTheme="minorHAnsi"/>
      <w:lang w:eastAsia="en-US"/>
    </w:rPr>
  </w:style>
  <w:style w:type="paragraph" w:customStyle="1" w:styleId="B9677FD285D64C31ACEC163EADFCF43B7">
    <w:name w:val="B9677FD285D64C31ACEC163EADFCF43B7"/>
    <w:rsid w:val="00B61E9E"/>
    <w:rPr>
      <w:rFonts w:eastAsiaTheme="minorHAnsi"/>
      <w:lang w:eastAsia="en-US"/>
    </w:rPr>
  </w:style>
  <w:style w:type="paragraph" w:customStyle="1" w:styleId="A62E9D411A6C404B9DC670AFAABF906218">
    <w:name w:val="A62E9D411A6C404B9DC670AFAABF906218"/>
    <w:rsid w:val="00B61E9E"/>
    <w:rPr>
      <w:rFonts w:eastAsiaTheme="minorHAnsi"/>
      <w:lang w:eastAsia="en-US"/>
    </w:rPr>
  </w:style>
  <w:style w:type="paragraph" w:customStyle="1" w:styleId="06D87844606D45DDBBBB1243DD5ED98F15">
    <w:name w:val="06D87844606D45DDBBBB1243DD5ED98F15"/>
    <w:rsid w:val="00B61E9E"/>
    <w:rPr>
      <w:rFonts w:eastAsiaTheme="minorHAnsi"/>
      <w:lang w:eastAsia="en-US"/>
    </w:rPr>
  </w:style>
  <w:style w:type="paragraph" w:customStyle="1" w:styleId="54825879407B4DC3B73DD80BDD53B4EB15">
    <w:name w:val="54825879407B4DC3B73DD80BDD53B4EB15"/>
    <w:rsid w:val="00B61E9E"/>
    <w:rPr>
      <w:rFonts w:eastAsiaTheme="minorHAnsi"/>
      <w:lang w:eastAsia="en-US"/>
    </w:rPr>
  </w:style>
  <w:style w:type="paragraph" w:customStyle="1" w:styleId="811E085D578E4E85813E1EDCBB01C49015">
    <w:name w:val="811E085D578E4E85813E1EDCBB01C49015"/>
    <w:rsid w:val="00B61E9E"/>
    <w:rPr>
      <w:rFonts w:eastAsiaTheme="minorHAnsi"/>
      <w:lang w:eastAsia="en-US"/>
    </w:rPr>
  </w:style>
  <w:style w:type="paragraph" w:customStyle="1" w:styleId="8468605C6D824177B61DBB0ED766931E15">
    <w:name w:val="8468605C6D824177B61DBB0ED766931E15"/>
    <w:rsid w:val="00B61E9E"/>
    <w:rPr>
      <w:rFonts w:eastAsiaTheme="minorHAnsi"/>
      <w:lang w:eastAsia="en-US"/>
    </w:rPr>
  </w:style>
  <w:style w:type="paragraph" w:customStyle="1" w:styleId="E610314A91E844DB8A7D6188E769101418">
    <w:name w:val="E610314A91E844DB8A7D6188E769101418"/>
    <w:rsid w:val="00B61E9E"/>
    <w:rPr>
      <w:rFonts w:eastAsiaTheme="minorHAnsi"/>
      <w:lang w:eastAsia="en-US"/>
    </w:rPr>
  </w:style>
  <w:style w:type="paragraph" w:customStyle="1" w:styleId="0E28E58322AC48B49AB84A12C1AEBCE115">
    <w:name w:val="0E28E58322AC48B49AB84A12C1AEBCE115"/>
    <w:rsid w:val="00B61E9E"/>
    <w:rPr>
      <w:rFonts w:eastAsiaTheme="minorHAnsi"/>
      <w:lang w:eastAsia="en-US"/>
    </w:rPr>
  </w:style>
  <w:style w:type="paragraph" w:customStyle="1" w:styleId="AE2B15C6ECD04545AD659F7127C3E87818">
    <w:name w:val="AE2B15C6ECD04545AD659F7127C3E87818"/>
    <w:rsid w:val="00B61E9E"/>
    <w:rPr>
      <w:rFonts w:eastAsiaTheme="minorHAnsi"/>
      <w:lang w:eastAsia="en-US"/>
    </w:rPr>
  </w:style>
  <w:style w:type="paragraph" w:customStyle="1" w:styleId="24B8667E1C7746DD9679097D25FFB88C18">
    <w:name w:val="24B8667E1C7746DD9679097D25FFB88C18"/>
    <w:rsid w:val="00B61E9E"/>
    <w:rPr>
      <w:rFonts w:eastAsiaTheme="minorHAnsi"/>
      <w:lang w:eastAsia="en-US"/>
    </w:rPr>
  </w:style>
  <w:style w:type="paragraph" w:customStyle="1" w:styleId="663F261677F54EFBACD523B3D58EC67D18">
    <w:name w:val="663F261677F54EFBACD523B3D58EC67D18"/>
    <w:rsid w:val="00B61E9E"/>
    <w:rPr>
      <w:rFonts w:eastAsiaTheme="minorHAnsi"/>
      <w:lang w:eastAsia="en-US"/>
    </w:rPr>
  </w:style>
  <w:style w:type="paragraph" w:customStyle="1" w:styleId="5BE22796E1344C59B09A2C6B68EE64535">
    <w:name w:val="5BE22796E1344C59B09A2C6B68EE64535"/>
    <w:rsid w:val="00B61E9E"/>
    <w:rPr>
      <w:rFonts w:eastAsiaTheme="minorHAnsi"/>
      <w:lang w:eastAsia="en-US"/>
    </w:rPr>
  </w:style>
  <w:style w:type="paragraph" w:customStyle="1" w:styleId="2A8BDF1861524458AEEAE810A05D50685">
    <w:name w:val="2A8BDF1861524458AEEAE810A05D50685"/>
    <w:rsid w:val="00B61E9E"/>
    <w:rPr>
      <w:rFonts w:eastAsiaTheme="minorHAnsi"/>
      <w:lang w:eastAsia="en-US"/>
    </w:rPr>
  </w:style>
  <w:style w:type="paragraph" w:customStyle="1" w:styleId="A41DA39F8B834FA1B997E4073189648C5">
    <w:name w:val="A41DA39F8B834FA1B997E4073189648C5"/>
    <w:rsid w:val="00B61E9E"/>
    <w:rPr>
      <w:rFonts w:eastAsiaTheme="minorHAnsi"/>
      <w:lang w:eastAsia="en-US"/>
    </w:rPr>
  </w:style>
  <w:style w:type="paragraph" w:customStyle="1" w:styleId="46330D5240E645BB93E2BD0631D522705">
    <w:name w:val="46330D5240E645BB93E2BD0631D522705"/>
    <w:rsid w:val="00B61E9E"/>
    <w:rPr>
      <w:rFonts w:eastAsiaTheme="minorHAnsi"/>
      <w:lang w:eastAsia="en-US"/>
    </w:rPr>
  </w:style>
  <w:style w:type="paragraph" w:customStyle="1" w:styleId="E2D4DDCDEEAF4522B9869326AC12865E5">
    <w:name w:val="E2D4DDCDEEAF4522B9869326AC12865E5"/>
    <w:rsid w:val="00B61E9E"/>
    <w:rPr>
      <w:rFonts w:eastAsiaTheme="minorHAnsi"/>
      <w:lang w:eastAsia="en-US"/>
    </w:rPr>
  </w:style>
  <w:style w:type="paragraph" w:customStyle="1" w:styleId="A96EE6CA6C494B2387761CA9297BED3C5">
    <w:name w:val="A96EE6CA6C494B2387761CA9297BED3C5"/>
    <w:rsid w:val="00B61E9E"/>
    <w:rPr>
      <w:rFonts w:eastAsiaTheme="minorHAnsi"/>
      <w:lang w:eastAsia="en-US"/>
    </w:rPr>
  </w:style>
  <w:style w:type="paragraph" w:customStyle="1" w:styleId="02947B0E38214FA28CA0F79BB3AE8E3F5">
    <w:name w:val="02947B0E38214FA28CA0F79BB3AE8E3F5"/>
    <w:rsid w:val="00B61E9E"/>
    <w:rPr>
      <w:rFonts w:eastAsiaTheme="minorHAnsi"/>
      <w:lang w:eastAsia="en-US"/>
    </w:rPr>
  </w:style>
  <w:style w:type="paragraph" w:customStyle="1" w:styleId="38E32783D8FA496D9E48285CD6B020E95">
    <w:name w:val="38E32783D8FA496D9E48285CD6B020E95"/>
    <w:rsid w:val="00B61E9E"/>
    <w:rPr>
      <w:rFonts w:eastAsiaTheme="minorHAnsi"/>
      <w:lang w:eastAsia="en-US"/>
    </w:rPr>
  </w:style>
  <w:style w:type="paragraph" w:customStyle="1" w:styleId="71C27824A5A3410883C6FA934BD6C48C1">
    <w:name w:val="71C27824A5A3410883C6FA934BD6C48C1"/>
    <w:rsid w:val="00B61E9E"/>
    <w:rPr>
      <w:rFonts w:eastAsiaTheme="minorHAnsi"/>
      <w:lang w:eastAsia="en-US"/>
    </w:rPr>
  </w:style>
  <w:style w:type="paragraph" w:customStyle="1" w:styleId="BE4809510DC04E9FA63982E93AFA6AFF5">
    <w:name w:val="BE4809510DC04E9FA63982E93AFA6AFF5"/>
    <w:rsid w:val="00B61E9E"/>
    <w:rPr>
      <w:rFonts w:eastAsiaTheme="minorHAnsi"/>
      <w:lang w:eastAsia="en-US"/>
    </w:rPr>
  </w:style>
  <w:style w:type="paragraph" w:customStyle="1" w:styleId="69DE4BAA1E2E479981019C35039C257D5">
    <w:name w:val="69DE4BAA1E2E479981019C35039C257D5"/>
    <w:rsid w:val="00B61E9E"/>
    <w:rPr>
      <w:rFonts w:eastAsiaTheme="minorHAnsi"/>
      <w:lang w:eastAsia="en-US"/>
    </w:rPr>
  </w:style>
  <w:style w:type="paragraph" w:customStyle="1" w:styleId="0604CE67D646465CA82A4689EC6FD2D65">
    <w:name w:val="0604CE67D646465CA82A4689EC6FD2D65"/>
    <w:rsid w:val="00B61E9E"/>
    <w:rPr>
      <w:rFonts w:eastAsiaTheme="minorHAnsi"/>
      <w:lang w:eastAsia="en-US"/>
    </w:rPr>
  </w:style>
  <w:style w:type="paragraph" w:customStyle="1" w:styleId="AB61ABEB8AC4471AA23027AD27BE2F0F15">
    <w:name w:val="AB61ABEB8AC4471AA23027AD27BE2F0F15"/>
    <w:rsid w:val="00B61E9E"/>
    <w:rPr>
      <w:rFonts w:eastAsiaTheme="minorHAnsi"/>
      <w:lang w:eastAsia="en-US"/>
    </w:rPr>
  </w:style>
  <w:style w:type="paragraph" w:customStyle="1" w:styleId="BAD68F0AF7214514B8167667FEA28EFE3">
    <w:name w:val="BAD68F0AF7214514B8167667FEA28EFE3"/>
    <w:rsid w:val="00B61E9E"/>
    <w:rPr>
      <w:rFonts w:eastAsiaTheme="minorHAnsi"/>
      <w:lang w:eastAsia="en-US"/>
    </w:rPr>
  </w:style>
  <w:style w:type="paragraph" w:customStyle="1" w:styleId="1289247263524ABD9690F20A8222375E3">
    <w:name w:val="1289247263524ABD9690F20A8222375E3"/>
    <w:rsid w:val="00B61E9E"/>
    <w:rPr>
      <w:rFonts w:eastAsiaTheme="minorHAnsi"/>
      <w:lang w:eastAsia="en-US"/>
    </w:rPr>
  </w:style>
  <w:style w:type="paragraph" w:customStyle="1" w:styleId="D48E47F3BCD942A48AF8CA2021439DD93">
    <w:name w:val="D48E47F3BCD942A48AF8CA2021439DD93"/>
    <w:rsid w:val="00B61E9E"/>
    <w:rPr>
      <w:rFonts w:eastAsiaTheme="minorHAnsi"/>
      <w:lang w:eastAsia="en-US"/>
    </w:rPr>
  </w:style>
  <w:style w:type="paragraph" w:customStyle="1" w:styleId="F773A17E4E784DB786B8AF29498B25013">
    <w:name w:val="F773A17E4E784DB786B8AF29498B25013"/>
    <w:rsid w:val="00B61E9E"/>
    <w:rPr>
      <w:rFonts w:eastAsiaTheme="minorHAnsi"/>
      <w:lang w:eastAsia="en-US"/>
    </w:rPr>
  </w:style>
  <w:style w:type="paragraph" w:customStyle="1" w:styleId="F127A9250EF449C6987CF0926AC749183">
    <w:name w:val="F127A9250EF449C6987CF0926AC749183"/>
    <w:rsid w:val="00B61E9E"/>
    <w:rPr>
      <w:rFonts w:eastAsiaTheme="minorHAnsi"/>
      <w:lang w:eastAsia="en-US"/>
    </w:rPr>
  </w:style>
  <w:style w:type="paragraph" w:customStyle="1" w:styleId="CB3B594112434E5E809B4E37FD7C12A03">
    <w:name w:val="CB3B594112434E5E809B4E37FD7C12A03"/>
    <w:rsid w:val="00B61E9E"/>
    <w:rPr>
      <w:rFonts w:eastAsiaTheme="minorHAnsi"/>
      <w:lang w:eastAsia="en-US"/>
    </w:rPr>
  </w:style>
  <w:style w:type="paragraph" w:customStyle="1" w:styleId="7B0B50665CB74777A7F4FB5E16676A3C3">
    <w:name w:val="7B0B50665CB74777A7F4FB5E16676A3C3"/>
    <w:rsid w:val="00B61E9E"/>
    <w:rPr>
      <w:rFonts w:eastAsiaTheme="minorHAnsi"/>
      <w:lang w:eastAsia="en-US"/>
    </w:rPr>
  </w:style>
  <w:style w:type="paragraph" w:customStyle="1" w:styleId="EDB2BF68837D4D4F96963472FE7579FA3">
    <w:name w:val="EDB2BF68837D4D4F96963472FE7579FA3"/>
    <w:rsid w:val="00B61E9E"/>
    <w:rPr>
      <w:rFonts w:eastAsiaTheme="minorHAnsi"/>
      <w:lang w:eastAsia="en-US"/>
    </w:rPr>
  </w:style>
  <w:style w:type="paragraph" w:customStyle="1" w:styleId="C27D72895133418794C9E1C29AF4112A3">
    <w:name w:val="C27D72895133418794C9E1C29AF4112A3"/>
    <w:rsid w:val="00B61E9E"/>
    <w:rPr>
      <w:rFonts w:eastAsiaTheme="minorHAnsi"/>
      <w:lang w:eastAsia="en-US"/>
    </w:rPr>
  </w:style>
  <w:style w:type="paragraph" w:customStyle="1" w:styleId="A58CAE8DFE764DA6BAFC2030367D01BF3">
    <w:name w:val="A58CAE8DFE764DA6BAFC2030367D01BF3"/>
    <w:rsid w:val="00B61E9E"/>
    <w:rPr>
      <w:rFonts w:eastAsiaTheme="minorHAnsi"/>
      <w:lang w:eastAsia="en-US"/>
    </w:rPr>
  </w:style>
  <w:style w:type="paragraph" w:customStyle="1" w:styleId="B0C2C85C7A3E4BA28602AD04EFCE57523">
    <w:name w:val="B0C2C85C7A3E4BA28602AD04EFCE57523"/>
    <w:rsid w:val="00B61E9E"/>
    <w:rPr>
      <w:rFonts w:eastAsiaTheme="minorHAnsi"/>
      <w:lang w:eastAsia="en-US"/>
    </w:rPr>
  </w:style>
  <w:style w:type="paragraph" w:customStyle="1" w:styleId="88C9BEAF83E04ACDB0CB3219DF6483E63">
    <w:name w:val="88C9BEAF83E04ACDB0CB3219DF6483E63"/>
    <w:rsid w:val="00B61E9E"/>
    <w:rPr>
      <w:rFonts w:eastAsiaTheme="minorHAnsi"/>
      <w:lang w:eastAsia="en-US"/>
    </w:rPr>
  </w:style>
  <w:style w:type="paragraph" w:customStyle="1" w:styleId="AA4C610AFC444ABAA9F9912684B798E53">
    <w:name w:val="AA4C610AFC444ABAA9F9912684B798E53"/>
    <w:rsid w:val="00B61E9E"/>
    <w:rPr>
      <w:rFonts w:eastAsiaTheme="minorHAnsi"/>
      <w:lang w:eastAsia="en-US"/>
    </w:rPr>
  </w:style>
  <w:style w:type="paragraph" w:customStyle="1" w:styleId="98BAED77C23B4FCD88CF5D3286E487DA3">
    <w:name w:val="98BAED77C23B4FCD88CF5D3286E487DA3"/>
    <w:rsid w:val="00B61E9E"/>
    <w:rPr>
      <w:rFonts w:eastAsiaTheme="minorHAnsi"/>
      <w:lang w:eastAsia="en-US"/>
    </w:rPr>
  </w:style>
  <w:style w:type="paragraph" w:customStyle="1" w:styleId="9B02E991C46841698C10BA1A56F3175E3">
    <w:name w:val="9B02E991C46841698C10BA1A56F3175E3"/>
    <w:rsid w:val="00B61E9E"/>
    <w:rPr>
      <w:rFonts w:eastAsiaTheme="minorHAnsi"/>
      <w:lang w:eastAsia="en-US"/>
    </w:rPr>
  </w:style>
  <w:style w:type="paragraph" w:customStyle="1" w:styleId="6F3A8C7AAEB24FDE8AB2A2E48F15E6A93">
    <w:name w:val="6F3A8C7AAEB24FDE8AB2A2E48F15E6A93"/>
    <w:rsid w:val="00B61E9E"/>
    <w:rPr>
      <w:rFonts w:eastAsiaTheme="minorHAnsi"/>
      <w:lang w:eastAsia="en-US"/>
    </w:rPr>
  </w:style>
  <w:style w:type="paragraph" w:customStyle="1" w:styleId="B786513155364476BA1DEC95597639433">
    <w:name w:val="B786513155364476BA1DEC95597639433"/>
    <w:rsid w:val="00B61E9E"/>
    <w:rPr>
      <w:rFonts w:eastAsiaTheme="minorHAnsi"/>
      <w:lang w:eastAsia="en-US"/>
    </w:rPr>
  </w:style>
  <w:style w:type="paragraph" w:customStyle="1" w:styleId="F593C536D4B3423ABA71AAB9490F9B023">
    <w:name w:val="F593C536D4B3423ABA71AAB9490F9B023"/>
    <w:rsid w:val="00B61E9E"/>
    <w:rPr>
      <w:rFonts w:eastAsiaTheme="minorHAnsi"/>
      <w:lang w:eastAsia="en-US"/>
    </w:rPr>
  </w:style>
  <w:style w:type="paragraph" w:customStyle="1" w:styleId="DD86E6D3B1F34A2D980A5C4378BD56E23">
    <w:name w:val="DD86E6D3B1F34A2D980A5C4378BD56E23"/>
    <w:rsid w:val="00B61E9E"/>
    <w:rPr>
      <w:rFonts w:eastAsiaTheme="minorHAnsi"/>
      <w:lang w:eastAsia="en-US"/>
    </w:rPr>
  </w:style>
  <w:style w:type="paragraph" w:customStyle="1" w:styleId="631825FDCD044DD386AD61B3B12963AF3">
    <w:name w:val="631825FDCD044DD386AD61B3B12963AF3"/>
    <w:rsid w:val="00B61E9E"/>
    <w:rPr>
      <w:rFonts w:eastAsiaTheme="minorHAnsi"/>
      <w:lang w:eastAsia="en-US"/>
    </w:rPr>
  </w:style>
  <w:style w:type="paragraph" w:customStyle="1" w:styleId="2A44F3B0ABF44DA191F22BA99A298F173">
    <w:name w:val="2A44F3B0ABF44DA191F22BA99A298F173"/>
    <w:rsid w:val="00B61E9E"/>
    <w:rPr>
      <w:rFonts w:eastAsiaTheme="minorHAnsi"/>
      <w:lang w:eastAsia="en-US"/>
    </w:rPr>
  </w:style>
  <w:style w:type="paragraph" w:customStyle="1" w:styleId="DE0AD0D685B241F08B86754ED5230DE23">
    <w:name w:val="DE0AD0D685B241F08B86754ED5230DE23"/>
    <w:rsid w:val="00B61E9E"/>
    <w:rPr>
      <w:rFonts w:eastAsiaTheme="minorHAnsi"/>
      <w:lang w:eastAsia="en-US"/>
    </w:rPr>
  </w:style>
  <w:style w:type="paragraph" w:customStyle="1" w:styleId="133CFB9A507F46DA8C7A7964E4EEE1BF3">
    <w:name w:val="133CFB9A507F46DA8C7A7964E4EEE1BF3"/>
    <w:rsid w:val="00B61E9E"/>
    <w:rPr>
      <w:rFonts w:eastAsiaTheme="minorHAnsi"/>
      <w:lang w:eastAsia="en-US"/>
    </w:rPr>
  </w:style>
  <w:style w:type="paragraph" w:customStyle="1" w:styleId="0AA88295A8E743FAB5D3D18BD723B29A3">
    <w:name w:val="0AA88295A8E743FAB5D3D18BD723B29A3"/>
    <w:rsid w:val="00B61E9E"/>
    <w:rPr>
      <w:rFonts w:eastAsiaTheme="minorHAnsi"/>
      <w:lang w:eastAsia="en-US"/>
    </w:rPr>
  </w:style>
  <w:style w:type="paragraph" w:customStyle="1" w:styleId="FDC276CF91AB46DAB6BF29615E051FE93">
    <w:name w:val="FDC276CF91AB46DAB6BF29615E051FE93"/>
    <w:rsid w:val="00B61E9E"/>
    <w:rPr>
      <w:rFonts w:eastAsiaTheme="minorHAnsi"/>
      <w:lang w:eastAsia="en-US"/>
    </w:rPr>
  </w:style>
  <w:style w:type="paragraph" w:customStyle="1" w:styleId="3531DAE1B6E84BB9810647732C5D91C33">
    <w:name w:val="3531DAE1B6E84BB9810647732C5D91C33"/>
    <w:rsid w:val="00B61E9E"/>
    <w:rPr>
      <w:rFonts w:eastAsiaTheme="minorHAnsi"/>
      <w:lang w:eastAsia="en-US"/>
    </w:rPr>
  </w:style>
  <w:style w:type="paragraph" w:customStyle="1" w:styleId="B65A116EACA44DB6A46299770843ACF43">
    <w:name w:val="B65A116EACA44DB6A46299770843ACF43"/>
    <w:rsid w:val="00B61E9E"/>
    <w:rPr>
      <w:rFonts w:eastAsiaTheme="minorHAnsi"/>
      <w:lang w:eastAsia="en-US"/>
    </w:rPr>
  </w:style>
  <w:style w:type="paragraph" w:customStyle="1" w:styleId="6C970D80A4634765893B7CD38E2779943">
    <w:name w:val="6C970D80A4634765893B7CD38E2779943"/>
    <w:rsid w:val="00B61E9E"/>
    <w:rPr>
      <w:rFonts w:eastAsiaTheme="minorHAnsi"/>
      <w:lang w:eastAsia="en-US"/>
    </w:rPr>
  </w:style>
  <w:style w:type="paragraph" w:customStyle="1" w:styleId="6F94AF350730442ABABA06B2A2F612AB3">
    <w:name w:val="6F94AF350730442ABABA06B2A2F612AB3"/>
    <w:rsid w:val="00B61E9E"/>
    <w:rPr>
      <w:rFonts w:eastAsiaTheme="minorHAnsi"/>
      <w:lang w:eastAsia="en-US"/>
    </w:rPr>
  </w:style>
  <w:style w:type="paragraph" w:customStyle="1" w:styleId="8639C9E0EA744B029AC3B5D653799E933">
    <w:name w:val="8639C9E0EA744B029AC3B5D653799E933"/>
    <w:rsid w:val="00B61E9E"/>
    <w:rPr>
      <w:rFonts w:eastAsiaTheme="minorHAnsi"/>
      <w:lang w:eastAsia="en-US"/>
    </w:rPr>
  </w:style>
  <w:style w:type="paragraph" w:customStyle="1" w:styleId="9513F02E11C64B5CA5B6E3FE786EF8AD3">
    <w:name w:val="9513F02E11C64B5CA5B6E3FE786EF8AD3"/>
    <w:rsid w:val="00B61E9E"/>
    <w:rPr>
      <w:rFonts w:eastAsiaTheme="minorHAnsi"/>
      <w:lang w:eastAsia="en-US"/>
    </w:rPr>
  </w:style>
  <w:style w:type="paragraph" w:customStyle="1" w:styleId="D9999BF87E3E4DCC839AB3376879F3623">
    <w:name w:val="D9999BF87E3E4DCC839AB3376879F3623"/>
    <w:rsid w:val="00B61E9E"/>
    <w:rPr>
      <w:rFonts w:eastAsiaTheme="minorHAnsi"/>
      <w:lang w:eastAsia="en-US"/>
    </w:rPr>
  </w:style>
  <w:style w:type="paragraph" w:customStyle="1" w:styleId="0A6CE683D7DC4F1C94D167BBBE3F60C93">
    <w:name w:val="0A6CE683D7DC4F1C94D167BBBE3F60C93"/>
    <w:rsid w:val="00B61E9E"/>
    <w:rPr>
      <w:rFonts w:eastAsiaTheme="minorHAnsi"/>
      <w:lang w:eastAsia="en-US"/>
    </w:rPr>
  </w:style>
  <w:style w:type="paragraph" w:customStyle="1" w:styleId="80A0489E467B4453830916DCD32F20B33">
    <w:name w:val="80A0489E467B4453830916DCD32F20B33"/>
    <w:rsid w:val="00B61E9E"/>
    <w:rPr>
      <w:rFonts w:eastAsiaTheme="minorHAnsi"/>
      <w:lang w:eastAsia="en-US"/>
    </w:rPr>
  </w:style>
  <w:style w:type="paragraph" w:customStyle="1" w:styleId="62527F50B71840528B2D7B76931346413">
    <w:name w:val="62527F50B71840528B2D7B76931346413"/>
    <w:rsid w:val="00B61E9E"/>
    <w:rPr>
      <w:rFonts w:eastAsiaTheme="minorHAnsi"/>
      <w:lang w:eastAsia="en-US"/>
    </w:rPr>
  </w:style>
  <w:style w:type="paragraph" w:customStyle="1" w:styleId="58B3455CF4F6410397691676C3AF255A3">
    <w:name w:val="58B3455CF4F6410397691676C3AF255A3"/>
    <w:rsid w:val="00B61E9E"/>
    <w:rPr>
      <w:rFonts w:eastAsiaTheme="minorHAnsi"/>
      <w:lang w:eastAsia="en-US"/>
    </w:rPr>
  </w:style>
  <w:style w:type="paragraph" w:customStyle="1" w:styleId="E76198F7B44343E1ACD13EA7215CF3693">
    <w:name w:val="E76198F7B44343E1ACD13EA7215CF3693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3">
    <w:name w:val="0BF4A5392E554EA9B409A3D6AA4097463"/>
    <w:rsid w:val="00B61E9E"/>
    <w:rPr>
      <w:rFonts w:eastAsiaTheme="minorHAnsi"/>
      <w:lang w:eastAsia="en-US"/>
    </w:rPr>
  </w:style>
  <w:style w:type="paragraph" w:customStyle="1" w:styleId="9B3E6D4607AB4F33A0CEA7E78057EE4E3">
    <w:name w:val="9B3E6D4607AB4F33A0CEA7E78057EE4E3"/>
    <w:rsid w:val="00B61E9E"/>
    <w:rPr>
      <w:rFonts w:eastAsiaTheme="minorHAnsi"/>
      <w:lang w:eastAsia="en-US"/>
    </w:rPr>
  </w:style>
  <w:style w:type="paragraph" w:customStyle="1" w:styleId="F07989A3446940FEA1DD73EB7D012E413">
    <w:name w:val="F07989A3446940FEA1DD73EB7D012E413"/>
    <w:rsid w:val="00B61E9E"/>
    <w:rPr>
      <w:rFonts w:eastAsiaTheme="minorHAnsi"/>
      <w:lang w:eastAsia="en-US"/>
    </w:rPr>
  </w:style>
  <w:style w:type="paragraph" w:customStyle="1" w:styleId="EDEB05DD09FC449BBB6BD8D372D0A5403">
    <w:name w:val="EDEB05DD09FC449BBB6BD8D372D0A5403"/>
    <w:rsid w:val="00B61E9E"/>
    <w:rPr>
      <w:rFonts w:eastAsiaTheme="minorHAnsi"/>
      <w:lang w:eastAsia="en-US"/>
    </w:rPr>
  </w:style>
  <w:style w:type="paragraph" w:customStyle="1" w:styleId="2136603BDA60476189FBE1C25AE1ABC93">
    <w:name w:val="2136603BDA60476189FBE1C25AE1ABC93"/>
    <w:rsid w:val="00B61E9E"/>
    <w:rPr>
      <w:rFonts w:eastAsiaTheme="minorHAnsi"/>
      <w:lang w:eastAsia="en-US"/>
    </w:rPr>
  </w:style>
  <w:style w:type="paragraph" w:customStyle="1" w:styleId="5F051642125344F19BAD0FBE0C8D43333">
    <w:name w:val="5F051642125344F19BAD0FBE0C8D43333"/>
    <w:rsid w:val="00B61E9E"/>
    <w:rPr>
      <w:rFonts w:eastAsiaTheme="minorHAnsi"/>
      <w:lang w:eastAsia="en-US"/>
    </w:rPr>
  </w:style>
  <w:style w:type="paragraph" w:customStyle="1" w:styleId="73FFB9C73ADC4F529A87A9C1675376793">
    <w:name w:val="73FFB9C73ADC4F529A87A9C1675376793"/>
    <w:rsid w:val="00B61E9E"/>
    <w:rPr>
      <w:rFonts w:eastAsiaTheme="minorHAnsi"/>
      <w:lang w:eastAsia="en-US"/>
    </w:rPr>
  </w:style>
  <w:style w:type="paragraph" w:customStyle="1" w:styleId="EDC05140EBCC472BB897EC7196284BCB3">
    <w:name w:val="EDC05140EBCC472BB897EC7196284BCB3"/>
    <w:rsid w:val="00B61E9E"/>
    <w:rPr>
      <w:rFonts w:eastAsiaTheme="minorHAnsi"/>
      <w:lang w:eastAsia="en-US"/>
    </w:rPr>
  </w:style>
  <w:style w:type="paragraph" w:customStyle="1" w:styleId="E523169AF03648F39792D5DEED0EBD2D1">
    <w:name w:val="E523169AF03648F39792D5DEED0EBD2D1"/>
    <w:rsid w:val="00B61E9E"/>
    <w:rPr>
      <w:rFonts w:eastAsiaTheme="minorHAnsi"/>
      <w:lang w:eastAsia="en-US"/>
    </w:rPr>
  </w:style>
  <w:style w:type="paragraph" w:customStyle="1" w:styleId="54353D3A98EA4914B8933D8167120B262">
    <w:name w:val="54353D3A98EA4914B8933D8167120B262"/>
    <w:rsid w:val="00B61E9E"/>
    <w:rPr>
      <w:rFonts w:eastAsiaTheme="minorHAnsi"/>
      <w:lang w:eastAsia="en-US"/>
    </w:rPr>
  </w:style>
  <w:style w:type="paragraph" w:customStyle="1" w:styleId="157E33A49B5246EFB7A4E5BA0997A5992">
    <w:name w:val="157E33A49B5246EFB7A4E5BA0997A5992"/>
    <w:rsid w:val="00B61E9E"/>
    <w:rPr>
      <w:rFonts w:eastAsiaTheme="minorHAnsi"/>
      <w:lang w:eastAsia="en-US"/>
    </w:rPr>
  </w:style>
  <w:style w:type="paragraph" w:customStyle="1" w:styleId="8EF9B1D83F7E4A148B7DE2C9F6B8E1EA2">
    <w:name w:val="8EF9B1D83F7E4A148B7DE2C9F6B8E1EA2"/>
    <w:rsid w:val="00B61E9E"/>
    <w:rPr>
      <w:rFonts w:eastAsiaTheme="minorHAnsi"/>
      <w:lang w:eastAsia="en-US"/>
    </w:rPr>
  </w:style>
  <w:style w:type="paragraph" w:customStyle="1" w:styleId="C1C70C72EAB04CA7AAD018FFC65B7C5A2">
    <w:name w:val="C1C70C72EAB04CA7AAD018FFC65B7C5A2"/>
    <w:rsid w:val="00B61E9E"/>
    <w:rPr>
      <w:rFonts w:eastAsiaTheme="minorHAnsi"/>
      <w:lang w:eastAsia="en-US"/>
    </w:rPr>
  </w:style>
  <w:style w:type="paragraph" w:customStyle="1" w:styleId="D0E666072A2340D084A7C51F250ADEBA2">
    <w:name w:val="D0E666072A2340D084A7C51F250ADEBA2"/>
    <w:rsid w:val="00B61E9E"/>
    <w:rPr>
      <w:rFonts w:eastAsiaTheme="minorHAnsi"/>
      <w:lang w:eastAsia="en-US"/>
    </w:rPr>
  </w:style>
  <w:style w:type="paragraph" w:customStyle="1" w:styleId="B2FCF74AA9A04B21870DE7EADC3B345C2">
    <w:name w:val="B2FCF74AA9A04B21870DE7EADC3B345C2"/>
    <w:rsid w:val="00B61E9E"/>
    <w:rPr>
      <w:rFonts w:eastAsiaTheme="minorHAnsi"/>
      <w:lang w:eastAsia="en-US"/>
    </w:rPr>
  </w:style>
  <w:style w:type="paragraph" w:customStyle="1" w:styleId="53C23B8FBEE9494C9080CE7EF125D5E22">
    <w:name w:val="53C23B8FBEE9494C9080CE7EF125D5E22"/>
    <w:rsid w:val="00B61E9E"/>
    <w:rPr>
      <w:rFonts w:eastAsiaTheme="minorHAnsi"/>
      <w:lang w:eastAsia="en-US"/>
    </w:rPr>
  </w:style>
  <w:style w:type="paragraph" w:customStyle="1" w:styleId="B8D0461E4DC0444DAE2494789C7039E32">
    <w:name w:val="B8D0461E4DC0444DAE2494789C7039E32"/>
    <w:rsid w:val="00B61E9E"/>
    <w:rPr>
      <w:rFonts w:eastAsiaTheme="minorHAnsi"/>
      <w:lang w:eastAsia="en-US"/>
    </w:rPr>
  </w:style>
  <w:style w:type="paragraph" w:customStyle="1" w:styleId="AD1F0566948E4B8784BF8BB6EFCE6F232">
    <w:name w:val="AD1F0566948E4B8784BF8BB6EFCE6F232"/>
    <w:rsid w:val="00B61E9E"/>
    <w:rPr>
      <w:rFonts w:eastAsiaTheme="minorHAnsi"/>
      <w:lang w:eastAsia="en-US"/>
    </w:rPr>
  </w:style>
  <w:style w:type="paragraph" w:customStyle="1" w:styleId="92F8367C7C4549D6A239216EA2BA46832">
    <w:name w:val="92F8367C7C4549D6A239216EA2BA46832"/>
    <w:rsid w:val="00B61E9E"/>
    <w:rPr>
      <w:rFonts w:eastAsiaTheme="minorHAnsi"/>
      <w:lang w:eastAsia="en-US"/>
    </w:rPr>
  </w:style>
  <w:style w:type="paragraph" w:customStyle="1" w:styleId="0452D003A4914127B2E3C961EA4A1A7F2">
    <w:name w:val="0452D003A4914127B2E3C961EA4A1A7F2"/>
    <w:rsid w:val="00B61E9E"/>
    <w:rPr>
      <w:rFonts w:eastAsiaTheme="minorHAnsi"/>
      <w:lang w:eastAsia="en-US"/>
    </w:rPr>
  </w:style>
  <w:style w:type="paragraph" w:customStyle="1" w:styleId="6B8844FCBC5A4553ADD2DD3F5ACF706C2">
    <w:name w:val="6B8844FCBC5A4553ADD2DD3F5ACF706C2"/>
    <w:rsid w:val="00B61E9E"/>
    <w:rPr>
      <w:rFonts w:eastAsiaTheme="minorHAnsi"/>
      <w:lang w:eastAsia="en-US"/>
    </w:rPr>
  </w:style>
  <w:style w:type="paragraph" w:customStyle="1" w:styleId="B34595FC08754571849BA5D556E7D4C22">
    <w:name w:val="B34595FC08754571849BA5D556E7D4C22"/>
    <w:rsid w:val="00B61E9E"/>
    <w:rPr>
      <w:rFonts w:eastAsiaTheme="minorHAnsi"/>
      <w:lang w:eastAsia="en-US"/>
    </w:rPr>
  </w:style>
  <w:style w:type="paragraph" w:customStyle="1" w:styleId="FE4993CC161B4ECB98E4AADDFAC643772">
    <w:name w:val="FE4993CC161B4ECB98E4AADDFAC643772"/>
    <w:rsid w:val="00B61E9E"/>
    <w:rPr>
      <w:rFonts w:eastAsiaTheme="minorHAnsi"/>
      <w:lang w:eastAsia="en-US"/>
    </w:rPr>
  </w:style>
  <w:style w:type="paragraph" w:customStyle="1" w:styleId="C57DA7E449BD43E1A0FB2415B2AC7B812">
    <w:name w:val="C57DA7E449BD43E1A0FB2415B2AC7B812"/>
    <w:rsid w:val="00B61E9E"/>
    <w:rPr>
      <w:rFonts w:eastAsiaTheme="minorHAnsi"/>
      <w:lang w:eastAsia="en-US"/>
    </w:rPr>
  </w:style>
  <w:style w:type="paragraph" w:customStyle="1" w:styleId="758AF212992B4BA5B91DC08396F6D7A32">
    <w:name w:val="758AF212992B4BA5B91DC08396F6D7A32"/>
    <w:rsid w:val="00B61E9E"/>
    <w:rPr>
      <w:rFonts w:eastAsiaTheme="minorHAnsi"/>
      <w:lang w:eastAsia="en-US"/>
    </w:rPr>
  </w:style>
  <w:style w:type="paragraph" w:customStyle="1" w:styleId="034EB95159EF4778B3C80F6DDB02DF1B2">
    <w:name w:val="034EB95159EF4778B3C80F6DDB02DF1B2"/>
    <w:rsid w:val="00B61E9E"/>
    <w:rPr>
      <w:rFonts w:eastAsiaTheme="minorHAnsi"/>
      <w:lang w:eastAsia="en-US"/>
    </w:rPr>
  </w:style>
  <w:style w:type="paragraph" w:customStyle="1" w:styleId="DDC84871FD4D46D78334B85CE9EF37B62">
    <w:name w:val="DDC84871FD4D46D78334B85CE9EF37B62"/>
    <w:rsid w:val="00B61E9E"/>
    <w:rPr>
      <w:rFonts w:eastAsiaTheme="minorHAnsi"/>
      <w:lang w:eastAsia="en-US"/>
    </w:rPr>
  </w:style>
  <w:style w:type="paragraph" w:customStyle="1" w:styleId="0BC4FBAA0AF94834AA0A7BFEFE6396F62">
    <w:name w:val="0BC4FBAA0AF94834AA0A7BFEFE6396F62"/>
    <w:rsid w:val="00B61E9E"/>
    <w:rPr>
      <w:rFonts w:eastAsiaTheme="minorHAnsi"/>
      <w:lang w:eastAsia="en-US"/>
    </w:rPr>
  </w:style>
  <w:style w:type="paragraph" w:customStyle="1" w:styleId="8E87A374B8544A028174415EFC1B16912">
    <w:name w:val="8E87A374B8544A028174415EFC1B16912"/>
    <w:rsid w:val="00B61E9E"/>
    <w:rPr>
      <w:rFonts w:eastAsiaTheme="minorHAnsi"/>
      <w:lang w:eastAsia="en-US"/>
    </w:rPr>
  </w:style>
  <w:style w:type="paragraph" w:customStyle="1" w:styleId="07ECBD891A6046F8B92DFE3FB06EAD022">
    <w:name w:val="07ECBD891A6046F8B92DFE3FB06EAD022"/>
    <w:rsid w:val="00B61E9E"/>
    <w:rPr>
      <w:rFonts w:eastAsiaTheme="minorHAnsi"/>
      <w:lang w:eastAsia="en-US"/>
    </w:rPr>
  </w:style>
  <w:style w:type="paragraph" w:customStyle="1" w:styleId="06A1544C3B79489B8D12AC8FE346044E2">
    <w:name w:val="06A1544C3B79489B8D12AC8FE346044E2"/>
    <w:rsid w:val="00B61E9E"/>
    <w:rPr>
      <w:rFonts w:eastAsiaTheme="minorHAnsi"/>
      <w:lang w:eastAsia="en-US"/>
    </w:rPr>
  </w:style>
  <w:style w:type="paragraph" w:customStyle="1" w:styleId="8721D998A1F9454597851B87A272066D2">
    <w:name w:val="8721D998A1F9454597851B87A272066D2"/>
    <w:rsid w:val="00B61E9E"/>
    <w:rPr>
      <w:rFonts w:eastAsiaTheme="minorHAnsi"/>
      <w:lang w:eastAsia="en-US"/>
    </w:rPr>
  </w:style>
  <w:style w:type="paragraph" w:customStyle="1" w:styleId="132BD467BA3A4DD3A1E4AA9B743D917E2">
    <w:name w:val="132BD467BA3A4DD3A1E4AA9B743D917E2"/>
    <w:rsid w:val="00B61E9E"/>
    <w:rPr>
      <w:rFonts w:eastAsiaTheme="minorHAnsi"/>
      <w:lang w:eastAsia="en-US"/>
    </w:rPr>
  </w:style>
  <w:style w:type="paragraph" w:customStyle="1" w:styleId="CAA1AED08FD147F0970E3EE1DF1106DB2">
    <w:name w:val="CAA1AED08FD147F0970E3EE1DF1106DB2"/>
    <w:rsid w:val="00B61E9E"/>
    <w:rPr>
      <w:rFonts w:eastAsiaTheme="minorHAnsi"/>
      <w:lang w:eastAsia="en-US"/>
    </w:rPr>
  </w:style>
  <w:style w:type="paragraph" w:customStyle="1" w:styleId="2AD0D1080E1148AF81130CCDC4A577D72">
    <w:name w:val="2AD0D1080E1148AF81130CCDC4A577D72"/>
    <w:rsid w:val="00B61E9E"/>
    <w:rPr>
      <w:rFonts w:eastAsiaTheme="minorHAnsi"/>
      <w:lang w:eastAsia="en-US"/>
    </w:rPr>
  </w:style>
  <w:style w:type="paragraph" w:customStyle="1" w:styleId="E0578BD4E59242FF90226C6048F094E42">
    <w:name w:val="E0578BD4E59242FF90226C6048F094E42"/>
    <w:rsid w:val="00B61E9E"/>
    <w:rPr>
      <w:rFonts w:eastAsiaTheme="minorHAnsi"/>
      <w:lang w:eastAsia="en-US"/>
    </w:rPr>
  </w:style>
  <w:style w:type="paragraph" w:customStyle="1" w:styleId="993652B360BF4A20B2960758C8F24AD62">
    <w:name w:val="993652B360BF4A20B2960758C8F24AD62"/>
    <w:rsid w:val="00B61E9E"/>
    <w:rPr>
      <w:rFonts w:eastAsiaTheme="minorHAnsi"/>
      <w:lang w:eastAsia="en-US"/>
    </w:rPr>
  </w:style>
  <w:style w:type="paragraph" w:customStyle="1" w:styleId="25E749DC98064E4F95A2E2C8B678522C2">
    <w:name w:val="25E749DC98064E4F95A2E2C8B678522C2"/>
    <w:rsid w:val="00B61E9E"/>
    <w:rPr>
      <w:rFonts w:eastAsiaTheme="minorHAnsi"/>
      <w:lang w:eastAsia="en-US"/>
    </w:rPr>
  </w:style>
  <w:style w:type="paragraph" w:customStyle="1" w:styleId="4D36AB029EF84303BB712D91F76E12CB2">
    <w:name w:val="4D36AB029EF84303BB712D91F76E12CB2"/>
    <w:rsid w:val="00B61E9E"/>
    <w:rPr>
      <w:rFonts w:eastAsiaTheme="minorHAnsi"/>
      <w:lang w:eastAsia="en-US"/>
    </w:rPr>
  </w:style>
  <w:style w:type="paragraph" w:customStyle="1" w:styleId="9C3F29EC7F98473C93EBE722A33DC70C2">
    <w:name w:val="9C3F29EC7F98473C93EBE722A33DC70C2"/>
    <w:rsid w:val="00B61E9E"/>
    <w:rPr>
      <w:rFonts w:eastAsiaTheme="minorHAnsi"/>
      <w:lang w:eastAsia="en-US"/>
    </w:rPr>
  </w:style>
  <w:style w:type="paragraph" w:customStyle="1" w:styleId="014B0C71F393444191DF432CE100E1972">
    <w:name w:val="014B0C71F393444191DF432CE100E1972"/>
    <w:rsid w:val="00B61E9E"/>
    <w:rPr>
      <w:rFonts w:eastAsiaTheme="minorHAnsi"/>
      <w:lang w:eastAsia="en-US"/>
    </w:rPr>
  </w:style>
  <w:style w:type="paragraph" w:customStyle="1" w:styleId="DA060DA2330E4711AA89C22BEB3364232">
    <w:name w:val="DA060DA2330E4711AA89C22BEB3364232"/>
    <w:rsid w:val="00B61E9E"/>
    <w:rPr>
      <w:rFonts w:eastAsiaTheme="minorHAnsi"/>
      <w:lang w:eastAsia="en-US"/>
    </w:rPr>
  </w:style>
  <w:style w:type="paragraph" w:customStyle="1" w:styleId="BCE72015908F44EB8CFAC39172C159152">
    <w:name w:val="BCE72015908F44EB8CFAC39172C159152"/>
    <w:rsid w:val="00B61E9E"/>
    <w:rPr>
      <w:rFonts w:eastAsiaTheme="minorHAnsi"/>
      <w:lang w:eastAsia="en-US"/>
    </w:rPr>
  </w:style>
  <w:style w:type="paragraph" w:customStyle="1" w:styleId="5570C953D9A0492681D1497776A4DA952">
    <w:name w:val="5570C953D9A0492681D1497776A4DA952"/>
    <w:rsid w:val="00B61E9E"/>
    <w:rPr>
      <w:rFonts w:eastAsiaTheme="minorHAnsi"/>
      <w:lang w:eastAsia="en-US"/>
    </w:rPr>
  </w:style>
  <w:style w:type="paragraph" w:customStyle="1" w:styleId="1BF69DBA7E5A4F2DA06F4FB4CF64CFD12">
    <w:name w:val="1BF69DBA7E5A4F2DA06F4FB4CF64CFD12"/>
    <w:rsid w:val="00B61E9E"/>
    <w:rPr>
      <w:rFonts w:eastAsiaTheme="minorHAnsi"/>
      <w:lang w:eastAsia="en-US"/>
    </w:rPr>
  </w:style>
  <w:style w:type="paragraph" w:customStyle="1" w:styleId="D3C50D26DC6C475397E4D978D12DC6722">
    <w:name w:val="D3C50D26DC6C475397E4D978D12DC6722"/>
    <w:rsid w:val="00B61E9E"/>
    <w:rPr>
      <w:rFonts w:eastAsiaTheme="minorHAnsi"/>
      <w:lang w:eastAsia="en-US"/>
    </w:rPr>
  </w:style>
  <w:style w:type="paragraph" w:customStyle="1" w:styleId="D55E23B7D8E64E5494B9FC9CA2D4135D2">
    <w:name w:val="D55E23B7D8E64E5494B9FC9CA2D4135D2"/>
    <w:rsid w:val="00B61E9E"/>
    <w:rPr>
      <w:rFonts w:eastAsiaTheme="minorHAnsi"/>
      <w:lang w:eastAsia="en-US"/>
    </w:rPr>
  </w:style>
  <w:style w:type="paragraph" w:customStyle="1" w:styleId="3E00C24378084ACCBD020D5F7CDB61922">
    <w:name w:val="3E00C24378084ACCBD020D5F7CDB61922"/>
    <w:rsid w:val="00B61E9E"/>
    <w:rPr>
      <w:rFonts w:eastAsiaTheme="minorHAnsi"/>
      <w:lang w:eastAsia="en-US"/>
    </w:rPr>
  </w:style>
  <w:style w:type="paragraph" w:customStyle="1" w:styleId="0F93788F69AF420B899CEE0B6ADACC9E2">
    <w:name w:val="0F93788F69AF420B899CEE0B6ADACC9E2"/>
    <w:rsid w:val="00B61E9E"/>
    <w:rPr>
      <w:rFonts w:eastAsiaTheme="minorHAnsi"/>
      <w:lang w:eastAsia="en-US"/>
    </w:rPr>
  </w:style>
  <w:style w:type="paragraph" w:customStyle="1" w:styleId="D66F53008BCB48A6A6310B71F30FFD2C2">
    <w:name w:val="D66F53008BCB48A6A6310B71F30FFD2C2"/>
    <w:rsid w:val="00B61E9E"/>
    <w:rPr>
      <w:rFonts w:eastAsiaTheme="minorHAnsi"/>
      <w:lang w:eastAsia="en-US"/>
    </w:rPr>
  </w:style>
  <w:style w:type="paragraph" w:customStyle="1" w:styleId="A7789F87A80C41B588E54A4516BAD67F2">
    <w:name w:val="A7789F87A80C41B588E54A4516BAD67F2"/>
    <w:rsid w:val="00B61E9E"/>
    <w:rPr>
      <w:rFonts w:eastAsiaTheme="minorHAnsi"/>
      <w:lang w:eastAsia="en-US"/>
    </w:rPr>
  </w:style>
  <w:style w:type="paragraph" w:customStyle="1" w:styleId="EBBBAAF19D304B28803AEA1D6EE3EA3C2">
    <w:name w:val="EBBBAAF19D304B28803AEA1D6EE3EA3C2"/>
    <w:rsid w:val="00B61E9E"/>
    <w:rPr>
      <w:rFonts w:eastAsiaTheme="minorHAnsi"/>
      <w:lang w:eastAsia="en-US"/>
    </w:rPr>
  </w:style>
  <w:style w:type="paragraph" w:customStyle="1" w:styleId="FA9A513CA843443D9810282EB4542BEB2">
    <w:name w:val="FA9A513CA843443D9810282EB4542BEB2"/>
    <w:rsid w:val="00B61E9E"/>
    <w:rPr>
      <w:rFonts w:eastAsiaTheme="minorHAnsi"/>
      <w:lang w:eastAsia="en-US"/>
    </w:rPr>
  </w:style>
  <w:style w:type="paragraph" w:customStyle="1" w:styleId="D50BA07940D5444F8DD4AD469947CB5D2">
    <w:name w:val="D50BA07940D5444F8DD4AD469947CB5D2"/>
    <w:rsid w:val="00B61E9E"/>
    <w:rPr>
      <w:rFonts w:eastAsiaTheme="minorHAnsi"/>
      <w:lang w:eastAsia="en-US"/>
    </w:rPr>
  </w:style>
  <w:style w:type="paragraph" w:customStyle="1" w:styleId="F1739234790C4C2BAE9F56F6EAE2270A2">
    <w:name w:val="F1739234790C4C2BAE9F56F6EAE2270A2"/>
    <w:rsid w:val="00B61E9E"/>
    <w:rPr>
      <w:rFonts w:eastAsiaTheme="minorHAnsi"/>
      <w:lang w:eastAsia="en-US"/>
    </w:rPr>
  </w:style>
  <w:style w:type="paragraph" w:customStyle="1" w:styleId="C7A92FAA77414CB78E4250279075B95D2">
    <w:name w:val="C7A92FAA77414CB78E4250279075B95D2"/>
    <w:rsid w:val="00B61E9E"/>
    <w:rPr>
      <w:rFonts w:eastAsiaTheme="minorHAnsi"/>
      <w:lang w:eastAsia="en-US"/>
    </w:rPr>
  </w:style>
  <w:style w:type="paragraph" w:customStyle="1" w:styleId="E41ED51142674DF6B47F24253613F81C2">
    <w:name w:val="E41ED51142674DF6B47F24253613F81C2"/>
    <w:rsid w:val="00B61E9E"/>
    <w:rPr>
      <w:rFonts w:eastAsiaTheme="minorHAnsi"/>
      <w:lang w:eastAsia="en-US"/>
    </w:rPr>
  </w:style>
  <w:style w:type="paragraph" w:customStyle="1" w:styleId="5159BA4475404951AD996BC01A07E2893">
    <w:name w:val="5159BA4475404951AD996BC01A07E2893"/>
    <w:rsid w:val="00B61E9E"/>
    <w:rPr>
      <w:rFonts w:eastAsiaTheme="minorHAnsi"/>
      <w:lang w:eastAsia="en-US"/>
    </w:rPr>
  </w:style>
  <w:style w:type="paragraph" w:customStyle="1" w:styleId="BD085B7F44054C9DB219D20F4B4BA2773">
    <w:name w:val="BD085B7F44054C9DB219D20F4B4BA2773"/>
    <w:rsid w:val="00B61E9E"/>
    <w:rPr>
      <w:rFonts w:eastAsiaTheme="minorHAnsi"/>
      <w:lang w:eastAsia="en-US"/>
    </w:rPr>
  </w:style>
  <w:style w:type="paragraph" w:customStyle="1" w:styleId="A36D93DF8F3E4B6DBED00C29CDFF78223">
    <w:name w:val="A36D93DF8F3E4B6DBED00C29CDFF78223"/>
    <w:rsid w:val="00B61E9E"/>
    <w:rPr>
      <w:rFonts w:eastAsiaTheme="minorHAnsi"/>
      <w:lang w:eastAsia="en-US"/>
    </w:rPr>
  </w:style>
  <w:style w:type="paragraph" w:customStyle="1" w:styleId="ED026DCE5DF6482CBB0730B1B58D7CD53">
    <w:name w:val="ED026DCE5DF6482CBB0730B1B58D7CD53"/>
    <w:rsid w:val="00B61E9E"/>
    <w:rPr>
      <w:rFonts w:eastAsiaTheme="minorHAnsi"/>
      <w:lang w:eastAsia="en-US"/>
    </w:rPr>
  </w:style>
  <w:style w:type="paragraph" w:customStyle="1" w:styleId="0706C57B3ECC4661926B057ECAE69F063">
    <w:name w:val="0706C57B3ECC4661926B057ECAE69F063"/>
    <w:rsid w:val="00B61E9E"/>
    <w:rPr>
      <w:rFonts w:eastAsiaTheme="minorHAnsi"/>
      <w:lang w:eastAsia="en-US"/>
    </w:rPr>
  </w:style>
  <w:style w:type="paragraph" w:customStyle="1" w:styleId="232E62A526BC40D8802236A239CE377B3">
    <w:name w:val="232E62A526BC40D8802236A239CE377B3"/>
    <w:rsid w:val="00B61E9E"/>
    <w:rPr>
      <w:rFonts w:eastAsiaTheme="minorHAnsi"/>
      <w:lang w:eastAsia="en-US"/>
    </w:rPr>
  </w:style>
  <w:style w:type="paragraph" w:customStyle="1" w:styleId="ACF4016AC5FE42ABAD3B05866C2A8A643">
    <w:name w:val="ACF4016AC5FE42ABAD3B05866C2A8A643"/>
    <w:rsid w:val="00B61E9E"/>
    <w:rPr>
      <w:rFonts w:eastAsiaTheme="minorHAnsi"/>
      <w:lang w:eastAsia="en-US"/>
    </w:rPr>
  </w:style>
  <w:style w:type="paragraph" w:customStyle="1" w:styleId="24B7B6B4F05449F0A07F365DD0CD6EE93">
    <w:name w:val="24B7B6B4F05449F0A07F365DD0CD6EE93"/>
    <w:rsid w:val="00B61E9E"/>
    <w:rPr>
      <w:rFonts w:eastAsiaTheme="minorHAnsi"/>
      <w:lang w:eastAsia="en-US"/>
    </w:rPr>
  </w:style>
  <w:style w:type="paragraph" w:customStyle="1" w:styleId="9C70D2D3879F4727AF26C007E6C10CAC3">
    <w:name w:val="9C70D2D3879F4727AF26C007E6C10CAC3"/>
    <w:rsid w:val="00B61E9E"/>
    <w:rPr>
      <w:rFonts w:eastAsiaTheme="minorHAnsi"/>
      <w:lang w:eastAsia="en-US"/>
    </w:rPr>
  </w:style>
  <w:style w:type="paragraph" w:customStyle="1" w:styleId="00ABF11B30574F1E8BFF220555A5108E3">
    <w:name w:val="00ABF11B30574F1E8BFF220555A5108E3"/>
    <w:rsid w:val="00B61E9E"/>
    <w:rPr>
      <w:rFonts w:eastAsiaTheme="minorHAnsi"/>
      <w:lang w:eastAsia="en-US"/>
    </w:rPr>
  </w:style>
  <w:style w:type="paragraph" w:customStyle="1" w:styleId="054879EFBDBA4BB3B2E81001B9EC36283">
    <w:name w:val="054879EFBDBA4BB3B2E81001B9EC36283"/>
    <w:rsid w:val="00B61E9E"/>
    <w:rPr>
      <w:rFonts w:eastAsiaTheme="minorHAnsi"/>
      <w:lang w:eastAsia="en-US"/>
    </w:rPr>
  </w:style>
  <w:style w:type="paragraph" w:customStyle="1" w:styleId="803D48D7BA18490AA98E100FD35D251C3">
    <w:name w:val="803D48D7BA18490AA98E100FD35D251C3"/>
    <w:rsid w:val="00B61E9E"/>
    <w:rPr>
      <w:rFonts w:eastAsiaTheme="minorHAnsi"/>
      <w:lang w:eastAsia="en-US"/>
    </w:rPr>
  </w:style>
  <w:style w:type="paragraph" w:customStyle="1" w:styleId="7731ECF8B9244EFBA6204DA127528F513">
    <w:name w:val="7731ECF8B9244EFBA6204DA127528F513"/>
    <w:rsid w:val="00B61E9E"/>
    <w:rPr>
      <w:rFonts w:eastAsiaTheme="minorHAnsi"/>
      <w:lang w:eastAsia="en-US"/>
    </w:rPr>
  </w:style>
  <w:style w:type="paragraph" w:customStyle="1" w:styleId="82E5D845344F49B486FAE33A7C3831CE3">
    <w:name w:val="82E5D845344F49B486FAE33A7C3831CE3"/>
    <w:rsid w:val="00B61E9E"/>
    <w:rPr>
      <w:rFonts w:eastAsiaTheme="minorHAnsi"/>
      <w:lang w:eastAsia="en-US"/>
    </w:rPr>
  </w:style>
  <w:style w:type="paragraph" w:customStyle="1" w:styleId="97BD9EF16DBA4A18A1EC541B7EC5303A3">
    <w:name w:val="97BD9EF16DBA4A18A1EC541B7EC5303A3"/>
    <w:rsid w:val="00B61E9E"/>
    <w:rPr>
      <w:rFonts w:eastAsiaTheme="minorHAnsi"/>
      <w:lang w:eastAsia="en-US"/>
    </w:rPr>
  </w:style>
  <w:style w:type="paragraph" w:customStyle="1" w:styleId="8EC5F925D536446C89E4E6B19C34FF8D3">
    <w:name w:val="8EC5F925D536446C89E4E6B19C34FF8D3"/>
    <w:rsid w:val="00B61E9E"/>
    <w:rPr>
      <w:rFonts w:eastAsiaTheme="minorHAnsi"/>
      <w:lang w:eastAsia="en-US"/>
    </w:rPr>
  </w:style>
  <w:style w:type="paragraph" w:customStyle="1" w:styleId="FE09DF64C278493BA6D2789C4BBDE5903">
    <w:name w:val="FE09DF64C278493BA6D2789C4BBDE5903"/>
    <w:rsid w:val="00B61E9E"/>
    <w:rPr>
      <w:rFonts w:eastAsiaTheme="minorHAnsi"/>
      <w:lang w:eastAsia="en-US"/>
    </w:rPr>
  </w:style>
  <w:style w:type="paragraph" w:customStyle="1" w:styleId="C7EF9F46AED440FEA085B6F5DCD727433">
    <w:name w:val="C7EF9F46AED440FEA085B6F5DCD727433"/>
    <w:rsid w:val="00B61E9E"/>
    <w:rPr>
      <w:rFonts w:eastAsiaTheme="minorHAnsi"/>
      <w:lang w:eastAsia="en-US"/>
    </w:rPr>
  </w:style>
  <w:style w:type="paragraph" w:customStyle="1" w:styleId="6496233BD17A45A5B4C44CF6E8155FA23">
    <w:name w:val="6496233BD17A45A5B4C44CF6E8155FA23"/>
    <w:rsid w:val="00B61E9E"/>
    <w:rPr>
      <w:rFonts w:eastAsiaTheme="minorHAnsi"/>
      <w:lang w:eastAsia="en-US"/>
    </w:rPr>
  </w:style>
  <w:style w:type="paragraph" w:customStyle="1" w:styleId="8405F45F3EA14600BF9B99968F4000003">
    <w:name w:val="8405F45F3EA14600BF9B99968F4000003"/>
    <w:rsid w:val="00B61E9E"/>
    <w:rPr>
      <w:rFonts w:eastAsiaTheme="minorHAnsi"/>
      <w:lang w:eastAsia="en-US"/>
    </w:rPr>
  </w:style>
  <w:style w:type="paragraph" w:customStyle="1" w:styleId="9C2E36AC4CB7445C820375D9F200E3F63">
    <w:name w:val="9C2E36AC4CB7445C820375D9F200E3F63"/>
    <w:rsid w:val="00B61E9E"/>
    <w:rPr>
      <w:rFonts w:eastAsiaTheme="minorHAnsi"/>
      <w:lang w:eastAsia="en-US"/>
    </w:rPr>
  </w:style>
  <w:style w:type="paragraph" w:customStyle="1" w:styleId="3C8F1A3E952B4AFAA9925C7378522C123">
    <w:name w:val="3C8F1A3E952B4AFAA9925C7378522C123"/>
    <w:rsid w:val="00B61E9E"/>
    <w:rPr>
      <w:rFonts w:eastAsiaTheme="minorHAnsi"/>
      <w:lang w:eastAsia="en-US"/>
    </w:rPr>
  </w:style>
  <w:style w:type="paragraph" w:customStyle="1" w:styleId="400C2D3B5AC349259D87B22F94279E573">
    <w:name w:val="400C2D3B5AC349259D87B22F94279E573"/>
    <w:rsid w:val="00B61E9E"/>
    <w:rPr>
      <w:rFonts w:eastAsiaTheme="minorHAnsi"/>
      <w:lang w:eastAsia="en-US"/>
    </w:rPr>
  </w:style>
  <w:style w:type="paragraph" w:customStyle="1" w:styleId="F83B63D86E1E4109BDD495F500C821153">
    <w:name w:val="F83B63D86E1E4109BDD495F500C821153"/>
    <w:rsid w:val="00B61E9E"/>
    <w:rPr>
      <w:rFonts w:eastAsiaTheme="minorHAnsi"/>
      <w:lang w:eastAsia="en-US"/>
    </w:rPr>
  </w:style>
  <w:style w:type="paragraph" w:customStyle="1" w:styleId="E456CC84298C40E2B3BEDB82733F75B63">
    <w:name w:val="E456CC84298C40E2B3BEDB82733F75B63"/>
    <w:rsid w:val="00B61E9E"/>
    <w:rPr>
      <w:rFonts w:eastAsiaTheme="minorHAnsi"/>
      <w:lang w:eastAsia="en-US"/>
    </w:rPr>
  </w:style>
  <w:style w:type="paragraph" w:customStyle="1" w:styleId="6EC65CCE459047A29E16E9E8DC0532B23">
    <w:name w:val="6EC65CCE459047A29E16E9E8DC0532B23"/>
    <w:rsid w:val="00B61E9E"/>
    <w:rPr>
      <w:rFonts w:eastAsiaTheme="minorHAnsi"/>
      <w:lang w:eastAsia="en-US"/>
    </w:rPr>
  </w:style>
  <w:style w:type="paragraph" w:customStyle="1" w:styleId="997D608D76C843EDB126273D33BB96B23">
    <w:name w:val="997D608D76C843EDB126273D33BB96B23"/>
    <w:rsid w:val="00B61E9E"/>
    <w:rPr>
      <w:rFonts w:eastAsiaTheme="minorHAnsi"/>
      <w:lang w:eastAsia="en-US"/>
    </w:rPr>
  </w:style>
  <w:style w:type="paragraph" w:customStyle="1" w:styleId="A4BF0062C73A4D59B9025EC7337F9A473">
    <w:name w:val="A4BF0062C73A4D59B9025EC7337F9A473"/>
    <w:rsid w:val="00B61E9E"/>
    <w:rPr>
      <w:rFonts w:eastAsiaTheme="minorHAnsi"/>
      <w:lang w:eastAsia="en-US"/>
    </w:rPr>
  </w:style>
  <w:style w:type="paragraph" w:customStyle="1" w:styleId="B4BA278D67DC4691BBDCFD0B60973B8C3">
    <w:name w:val="B4BA278D67DC4691BBDCFD0B60973B8C3"/>
    <w:rsid w:val="00B61E9E"/>
    <w:rPr>
      <w:rFonts w:eastAsiaTheme="minorHAnsi"/>
      <w:lang w:eastAsia="en-US"/>
    </w:rPr>
  </w:style>
  <w:style w:type="paragraph" w:customStyle="1" w:styleId="AEFEFC65DDC548A0BEF725799B546CAF3">
    <w:name w:val="AEFEFC65DDC548A0BEF725799B546CAF3"/>
    <w:rsid w:val="00B61E9E"/>
    <w:rPr>
      <w:rFonts w:eastAsiaTheme="minorHAnsi"/>
      <w:lang w:eastAsia="en-US"/>
    </w:rPr>
  </w:style>
  <w:style w:type="paragraph" w:customStyle="1" w:styleId="BFBF7376661847D498D003A0EB0816843">
    <w:name w:val="BFBF7376661847D498D003A0EB0816843"/>
    <w:rsid w:val="00B61E9E"/>
    <w:rPr>
      <w:rFonts w:eastAsiaTheme="minorHAnsi"/>
      <w:lang w:eastAsia="en-US"/>
    </w:rPr>
  </w:style>
  <w:style w:type="paragraph" w:customStyle="1" w:styleId="9208B840A17443E1B887E0C53302D8C13">
    <w:name w:val="9208B840A17443E1B887E0C53302D8C13"/>
    <w:rsid w:val="00B61E9E"/>
    <w:rPr>
      <w:rFonts w:eastAsiaTheme="minorHAnsi"/>
      <w:lang w:eastAsia="en-US"/>
    </w:rPr>
  </w:style>
  <w:style w:type="paragraph" w:customStyle="1" w:styleId="583311B9BF2349CC8DFF2F3FEA20ECA23">
    <w:name w:val="583311B9BF2349CC8DFF2F3FEA20ECA23"/>
    <w:rsid w:val="00B61E9E"/>
    <w:rPr>
      <w:rFonts w:eastAsiaTheme="minorHAnsi"/>
      <w:lang w:eastAsia="en-US"/>
    </w:rPr>
  </w:style>
  <w:style w:type="paragraph" w:customStyle="1" w:styleId="B35F6034D5C84075A3684B96BE94F35D3">
    <w:name w:val="B35F6034D5C84075A3684B96BE94F35D3"/>
    <w:rsid w:val="00B61E9E"/>
    <w:rPr>
      <w:rFonts w:eastAsiaTheme="minorHAnsi"/>
      <w:lang w:eastAsia="en-US"/>
    </w:rPr>
  </w:style>
  <w:style w:type="paragraph" w:customStyle="1" w:styleId="750D5822090A4EA19CA58168C3F65AC23">
    <w:name w:val="750D5822090A4EA19CA58168C3F65AC23"/>
    <w:rsid w:val="00B61E9E"/>
    <w:rPr>
      <w:rFonts w:eastAsiaTheme="minorHAnsi"/>
      <w:lang w:eastAsia="en-US"/>
    </w:rPr>
  </w:style>
  <w:style w:type="paragraph" w:customStyle="1" w:styleId="549243E6770949368256598ADD0918BF3">
    <w:name w:val="549243E6770949368256598ADD0918BF3"/>
    <w:rsid w:val="00B61E9E"/>
    <w:rPr>
      <w:rFonts w:eastAsiaTheme="minorHAnsi"/>
      <w:lang w:eastAsia="en-US"/>
    </w:rPr>
  </w:style>
  <w:style w:type="paragraph" w:customStyle="1" w:styleId="43189B26D61A4BB5B3C3DFAF49E2BC553">
    <w:name w:val="43189B26D61A4BB5B3C3DFAF49E2BC553"/>
    <w:rsid w:val="00B61E9E"/>
    <w:rPr>
      <w:rFonts w:eastAsiaTheme="minorHAnsi"/>
      <w:lang w:eastAsia="en-US"/>
    </w:rPr>
  </w:style>
  <w:style w:type="paragraph" w:customStyle="1" w:styleId="69703D889D054CC28E8C973AFE90F8DB3">
    <w:name w:val="69703D889D054CC28E8C973AFE90F8DB3"/>
    <w:rsid w:val="00B61E9E"/>
    <w:rPr>
      <w:rFonts w:eastAsiaTheme="minorHAnsi"/>
      <w:lang w:eastAsia="en-US"/>
    </w:rPr>
  </w:style>
  <w:style w:type="paragraph" w:customStyle="1" w:styleId="9D0ABC0E8BC2401A9D6883C2E27B6F6D3">
    <w:name w:val="9D0ABC0E8BC2401A9D6883C2E27B6F6D3"/>
    <w:rsid w:val="00B61E9E"/>
    <w:rPr>
      <w:rFonts w:eastAsiaTheme="minorHAnsi"/>
      <w:lang w:eastAsia="en-US"/>
    </w:rPr>
  </w:style>
  <w:style w:type="paragraph" w:customStyle="1" w:styleId="E83784825B1F45E9BBA0114080A4D803">
    <w:name w:val="E83784825B1F45E9BBA0114080A4D803"/>
    <w:rsid w:val="00B61E9E"/>
    <w:rPr>
      <w:rFonts w:eastAsiaTheme="minorHAnsi"/>
      <w:lang w:eastAsia="en-US"/>
    </w:rPr>
  </w:style>
  <w:style w:type="paragraph" w:customStyle="1" w:styleId="20543272FED14160834757E46D2E9FEF">
    <w:name w:val="20543272FED14160834757E46D2E9FEF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">
    <w:name w:val="70016B55508C42D1A05D5E1A56BDC34B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">
    <w:name w:val="669A2A83A631453B9CBDA1497AC83FC4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">
    <w:name w:val="D9AEB506A3884CA1A9C8AD7758A5F54D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">
    <w:name w:val="924333C11B374B74997D4E72F18E097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">
    <w:name w:val="F186580F4B504222BC9DCA75A6212552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">
    <w:name w:val="3AC9E5224A92484AA7A9513DCE5B852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">
    <w:name w:val="6DA20ECD760A457EB211D0D57EB881B6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">
    <w:name w:val="C0A5D1F4C2644EFA860540191EFC8471"/>
    <w:rsid w:val="00B61E9E"/>
    <w:rPr>
      <w:rFonts w:eastAsiaTheme="minorHAnsi"/>
      <w:lang w:eastAsia="en-US"/>
    </w:rPr>
  </w:style>
  <w:style w:type="paragraph" w:customStyle="1" w:styleId="A0D1581C2BE048D8AB2FA817D83CC6E5">
    <w:name w:val="A0D1581C2BE048D8AB2FA817D83CC6E5"/>
    <w:rsid w:val="00B61E9E"/>
    <w:rPr>
      <w:rFonts w:eastAsiaTheme="minorHAnsi"/>
      <w:lang w:eastAsia="en-US"/>
    </w:rPr>
  </w:style>
  <w:style w:type="paragraph" w:customStyle="1" w:styleId="E7123BB6AA1542CBA1AE69AAA22BFCD5">
    <w:name w:val="E7123BB6AA1542CBA1AE69AAA22BFCD5"/>
    <w:rsid w:val="00B61E9E"/>
    <w:rPr>
      <w:rFonts w:eastAsiaTheme="minorHAnsi"/>
      <w:lang w:eastAsia="en-US"/>
    </w:rPr>
  </w:style>
  <w:style w:type="paragraph" w:customStyle="1" w:styleId="506DE19D1C204446B3CD31FBD072B72C">
    <w:name w:val="506DE19D1C204446B3CD31FBD072B72C"/>
    <w:rsid w:val="00B61E9E"/>
    <w:rPr>
      <w:rFonts w:eastAsiaTheme="minorHAnsi"/>
      <w:lang w:eastAsia="en-US"/>
    </w:rPr>
  </w:style>
  <w:style w:type="paragraph" w:customStyle="1" w:styleId="2805263705394D15BECD261B2A126B5B">
    <w:name w:val="2805263705394D15BECD261B2A126B5B"/>
    <w:rsid w:val="00B61E9E"/>
    <w:rPr>
      <w:rFonts w:eastAsiaTheme="minorHAnsi"/>
      <w:lang w:eastAsia="en-US"/>
    </w:rPr>
  </w:style>
  <w:style w:type="paragraph" w:customStyle="1" w:styleId="F6C6814B218E4C2EAA5BF7CF582F158A">
    <w:name w:val="F6C6814B218E4C2EAA5BF7CF582F158A"/>
    <w:rsid w:val="00B61E9E"/>
    <w:rPr>
      <w:rFonts w:eastAsiaTheme="minorHAnsi"/>
      <w:lang w:eastAsia="en-US"/>
    </w:rPr>
  </w:style>
  <w:style w:type="paragraph" w:customStyle="1" w:styleId="7234DC8E343F47CF96B1660F31591F03">
    <w:name w:val="7234DC8E343F47CF96B1660F31591F03"/>
    <w:rsid w:val="00B61E9E"/>
    <w:rPr>
      <w:rFonts w:eastAsiaTheme="minorHAnsi"/>
      <w:lang w:eastAsia="en-US"/>
    </w:rPr>
  </w:style>
  <w:style w:type="paragraph" w:customStyle="1" w:styleId="BE7CBB9B9EC44E5E903EF0B265F15CF3">
    <w:name w:val="BE7CBB9B9EC44E5E903EF0B265F15CF3"/>
    <w:rsid w:val="00B61E9E"/>
    <w:rPr>
      <w:rFonts w:eastAsiaTheme="minorHAnsi"/>
      <w:lang w:eastAsia="en-US"/>
    </w:rPr>
  </w:style>
  <w:style w:type="paragraph" w:customStyle="1" w:styleId="D6FBFC2ED960420BB6BAC6D2E2230C8C">
    <w:name w:val="D6FBFC2ED960420BB6BAC6D2E2230C8C"/>
    <w:rsid w:val="00B61E9E"/>
    <w:rPr>
      <w:rFonts w:eastAsiaTheme="minorHAnsi"/>
      <w:lang w:eastAsia="en-US"/>
    </w:rPr>
  </w:style>
  <w:style w:type="paragraph" w:customStyle="1" w:styleId="CF9C9A7665E64DA6A7417C7DAC8A0345">
    <w:name w:val="CF9C9A7665E64DA6A7417C7DAC8A0345"/>
    <w:rsid w:val="00B61E9E"/>
    <w:rPr>
      <w:rFonts w:eastAsiaTheme="minorHAnsi"/>
      <w:lang w:eastAsia="en-US"/>
    </w:rPr>
  </w:style>
  <w:style w:type="paragraph" w:customStyle="1" w:styleId="215FA206845B43368413BF91B0399910">
    <w:name w:val="215FA206845B43368413BF91B0399910"/>
    <w:rsid w:val="00B61E9E"/>
    <w:rPr>
      <w:rFonts w:eastAsiaTheme="minorHAnsi"/>
      <w:lang w:eastAsia="en-US"/>
    </w:rPr>
  </w:style>
  <w:style w:type="paragraph" w:customStyle="1" w:styleId="86FF67EE384740F4B6FFDE050B4A6728">
    <w:name w:val="86FF67EE384740F4B6FFDE050B4A6728"/>
    <w:rsid w:val="00B61E9E"/>
    <w:rPr>
      <w:rFonts w:eastAsiaTheme="minorHAnsi"/>
      <w:lang w:eastAsia="en-US"/>
    </w:rPr>
  </w:style>
  <w:style w:type="paragraph" w:customStyle="1" w:styleId="6415CE78628E4EB098A1B8596C7DAD15">
    <w:name w:val="6415CE78628E4EB098A1B8596C7DAD15"/>
    <w:rsid w:val="00B61E9E"/>
    <w:rPr>
      <w:rFonts w:eastAsiaTheme="minorHAnsi"/>
      <w:lang w:eastAsia="en-US"/>
    </w:rPr>
  </w:style>
  <w:style w:type="paragraph" w:customStyle="1" w:styleId="56B4608B77024C5192CFDAF064964060">
    <w:name w:val="56B4608B77024C5192CFDAF064964060"/>
    <w:rsid w:val="00B61E9E"/>
    <w:rPr>
      <w:rFonts w:eastAsiaTheme="minorHAnsi"/>
      <w:lang w:eastAsia="en-US"/>
    </w:rPr>
  </w:style>
  <w:style w:type="paragraph" w:customStyle="1" w:styleId="069F51142FA84B7B954150BB06833F8C">
    <w:name w:val="069F51142FA84B7B954150BB06833F8C"/>
    <w:rsid w:val="00B61E9E"/>
    <w:rPr>
      <w:rFonts w:eastAsiaTheme="minorHAnsi"/>
      <w:lang w:eastAsia="en-US"/>
    </w:rPr>
  </w:style>
  <w:style w:type="paragraph" w:customStyle="1" w:styleId="B0F3B5A0B9FF4832B4B8B274D6DEDA9E">
    <w:name w:val="B0F3B5A0B9FF4832B4B8B274D6DEDA9E"/>
    <w:rsid w:val="00B61E9E"/>
    <w:rPr>
      <w:rFonts w:eastAsiaTheme="minorHAnsi"/>
      <w:lang w:eastAsia="en-US"/>
    </w:rPr>
  </w:style>
  <w:style w:type="paragraph" w:customStyle="1" w:styleId="D09C97C8363A4A7DBD733E3C014A1AAB">
    <w:name w:val="D09C97C8363A4A7DBD733E3C014A1AAB"/>
    <w:rsid w:val="00B61E9E"/>
  </w:style>
  <w:style w:type="paragraph" w:customStyle="1" w:styleId="F0BF4DE2BB7E44899292D3A63608765D">
    <w:name w:val="F0BF4DE2BB7E44899292D3A63608765D"/>
    <w:rsid w:val="00B61E9E"/>
  </w:style>
  <w:style w:type="paragraph" w:customStyle="1" w:styleId="31D4961E198B4D26989089B67E5B0C73">
    <w:name w:val="31D4961E198B4D26989089B67E5B0C73"/>
    <w:rsid w:val="00B61E9E"/>
  </w:style>
  <w:style w:type="paragraph" w:customStyle="1" w:styleId="08B96A97BCC04DFCB9DB9954F8EDB34D">
    <w:name w:val="08B96A97BCC04DFCB9DB9954F8EDB34D"/>
    <w:rsid w:val="00B61E9E"/>
  </w:style>
  <w:style w:type="paragraph" w:customStyle="1" w:styleId="25ED1B88F7EC48AAA6ADACB44E48F26A">
    <w:name w:val="25ED1B88F7EC48AAA6ADACB44E48F26A"/>
    <w:rsid w:val="00B61E9E"/>
  </w:style>
  <w:style w:type="paragraph" w:customStyle="1" w:styleId="C1850B00E06B4D04BA4606E168ADF16C">
    <w:name w:val="C1850B00E06B4D04BA4606E168ADF16C"/>
    <w:rsid w:val="00B61E9E"/>
  </w:style>
  <w:style w:type="paragraph" w:customStyle="1" w:styleId="ED5C88373C9B4076B66D37106E84C282">
    <w:name w:val="ED5C88373C9B4076B66D37106E84C282"/>
    <w:rsid w:val="00B61E9E"/>
  </w:style>
  <w:style w:type="paragraph" w:customStyle="1" w:styleId="E22D286678564476A9C664FA972783DE">
    <w:name w:val="E22D286678564476A9C664FA972783DE"/>
    <w:rsid w:val="00B61E9E"/>
  </w:style>
  <w:style w:type="paragraph" w:customStyle="1" w:styleId="E988FEAD96E64F42A6A79FB78EA2EC6A">
    <w:name w:val="E988FEAD96E64F42A6A79FB78EA2EC6A"/>
    <w:rsid w:val="00B61E9E"/>
  </w:style>
  <w:style w:type="paragraph" w:customStyle="1" w:styleId="FE2DF1FC025A4763BF888D73263529DE">
    <w:name w:val="FE2DF1FC025A4763BF888D73263529DE"/>
    <w:rsid w:val="00B61E9E"/>
  </w:style>
  <w:style w:type="paragraph" w:customStyle="1" w:styleId="F065EFB83F8249929260E0C2431F161F">
    <w:name w:val="F065EFB83F8249929260E0C2431F161F"/>
    <w:rsid w:val="00B61E9E"/>
  </w:style>
  <w:style w:type="paragraph" w:customStyle="1" w:styleId="6C896F56C5B3445D9801021633FBDE03">
    <w:name w:val="6C896F56C5B3445D9801021633FBDE03"/>
    <w:rsid w:val="00B61E9E"/>
  </w:style>
  <w:style w:type="paragraph" w:customStyle="1" w:styleId="5840BE4E971345DB8E44A444D31CBA56">
    <w:name w:val="5840BE4E971345DB8E44A444D31CBA56"/>
    <w:rsid w:val="00B61E9E"/>
  </w:style>
  <w:style w:type="paragraph" w:customStyle="1" w:styleId="9F6407A31CB947BFA189C3EF35715A70">
    <w:name w:val="9F6407A31CB947BFA189C3EF35715A70"/>
    <w:rsid w:val="00B61E9E"/>
  </w:style>
  <w:style w:type="paragraph" w:customStyle="1" w:styleId="C38FCB1653054DA4A003F955BBDA30D6">
    <w:name w:val="C38FCB1653054DA4A003F955BBDA30D6"/>
    <w:rsid w:val="00B61E9E"/>
  </w:style>
  <w:style w:type="paragraph" w:customStyle="1" w:styleId="9B7C5CF6A4FF4AF88EA315654A2864F3">
    <w:name w:val="9B7C5CF6A4FF4AF88EA315654A2864F3"/>
    <w:rsid w:val="00B61E9E"/>
  </w:style>
  <w:style w:type="paragraph" w:customStyle="1" w:styleId="E0FBA1EC2784470B8E4C520483C85A5C">
    <w:name w:val="E0FBA1EC2784470B8E4C520483C85A5C"/>
    <w:rsid w:val="00B61E9E"/>
  </w:style>
  <w:style w:type="paragraph" w:customStyle="1" w:styleId="CB1BF30425AF45B7AD3F5C242E89A908">
    <w:name w:val="CB1BF30425AF45B7AD3F5C242E89A908"/>
    <w:rsid w:val="00B61E9E"/>
  </w:style>
  <w:style w:type="paragraph" w:customStyle="1" w:styleId="5180FE4FA00A433B8DF42E566A190B25">
    <w:name w:val="5180FE4FA00A433B8DF42E566A190B25"/>
    <w:rsid w:val="00B61E9E"/>
  </w:style>
  <w:style w:type="paragraph" w:customStyle="1" w:styleId="654A6D6A782C433A9AE784ADF50F0E2D">
    <w:name w:val="654A6D6A782C433A9AE784ADF50F0E2D"/>
    <w:rsid w:val="00B61E9E"/>
  </w:style>
  <w:style w:type="paragraph" w:customStyle="1" w:styleId="FEDBA6CFBF3B4D31A90DDCD1B98053DF">
    <w:name w:val="FEDBA6CFBF3B4D31A90DDCD1B98053DF"/>
    <w:rsid w:val="00B61E9E"/>
  </w:style>
  <w:style w:type="paragraph" w:customStyle="1" w:styleId="E9C286DD14DC424B81A2A62AEA55088A">
    <w:name w:val="E9C286DD14DC424B81A2A62AEA55088A"/>
    <w:rsid w:val="00B61E9E"/>
  </w:style>
  <w:style w:type="paragraph" w:customStyle="1" w:styleId="D18382AED78944429A3901D382659430">
    <w:name w:val="D18382AED78944429A3901D382659430"/>
    <w:rsid w:val="00B61E9E"/>
  </w:style>
  <w:style w:type="paragraph" w:customStyle="1" w:styleId="5A746898271E412FB326F6F257A4507B">
    <w:name w:val="5A746898271E412FB326F6F257A4507B"/>
    <w:rsid w:val="00B61E9E"/>
  </w:style>
  <w:style w:type="paragraph" w:customStyle="1" w:styleId="AC3552487E874AD69BFB06A5642EF686">
    <w:name w:val="AC3552487E874AD69BFB06A5642EF686"/>
    <w:rsid w:val="00B61E9E"/>
  </w:style>
  <w:style w:type="paragraph" w:customStyle="1" w:styleId="32CDB0A7825D4BB6B53122AE19845FB1">
    <w:name w:val="32CDB0A7825D4BB6B53122AE19845FB1"/>
    <w:rsid w:val="00B61E9E"/>
  </w:style>
  <w:style w:type="paragraph" w:customStyle="1" w:styleId="97640973DFF84EA08AB3948102034860">
    <w:name w:val="97640973DFF84EA08AB3948102034860"/>
    <w:rsid w:val="00B61E9E"/>
  </w:style>
  <w:style w:type="paragraph" w:customStyle="1" w:styleId="58F3C94961674C8D9CBCA64D6070B636">
    <w:name w:val="58F3C94961674C8D9CBCA64D6070B636"/>
    <w:rsid w:val="00B61E9E"/>
  </w:style>
  <w:style w:type="paragraph" w:customStyle="1" w:styleId="0F1C48579E7B469082EAD2FB667F8CBD">
    <w:name w:val="0F1C48579E7B469082EAD2FB667F8CBD"/>
    <w:rsid w:val="00B61E9E"/>
  </w:style>
  <w:style w:type="paragraph" w:customStyle="1" w:styleId="A9D596F5AEAB440386BEA01DFB6A265D">
    <w:name w:val="A9D596F5AEAB440386BEA01DFB6A265D"/>
    <w:rsid w:val="00B61E9E"/>
  </w:style>
  <w:style w:type="paragraph" w:customStyle="1" w:styleId="45DBB680E712433194721770F03FE8F3">
    <w:name w:val="45DBB680E712433194721770F03FE8F3"/>
    <w:rsid w:val="00B61E9E"/>
  </w:style>
  <w:style w:type="paragraph" w:customStyle="1" w:styleId="D28414533A76409A842735067121046B">
    <w:name w:val="D28414533A76409A842735067121046B"/>
    <w:rsid w:val="00B61E9E"/>
  </w:style>
  <w:style w:type="paragraph" w:customStyle="1" w:styleId="4B58D1331EFB46648416E74F566CD04F">
    <w:name w:val="4B58D1331EFB46648416E74F566CD04F"/>
    <w:rsid w:val="00B61E9E"/>
  </w:style>
  <w:style w:type="paragraph" w:customStyle="1" w:styleId="57118AA7128E463190D014013C7AF599">
    <w:name w:val="57118AA7128E463190D014013C7AF599"/>
    <w:rsid w:val="00B61E9E"/>
  </w:style>
  <w:style w:type="paragraph" w:customStyle="1" w:styleId="48FD7F88AA79488192ED5D9E13114F71">
    <w:name w:val="48FD7F88AA79488192ED5D9E13114F71"/>
    <w:rsid w:val="00B61E9E"/>
  </w:style>
  <w:style w:type="paragraph" w:customStyle="1" w:styleId="F694E6C04EEC431F9478B1B4C1BCE2E4">
    <w:name w:val="F694E6C04EEC431F9478B1B4C1BCE2E4"/>
    <w:rsid w:val="00B61E9E"/>
  </w:style>
  <w:style w:type="paragraph" w:customStyle="1" w:styleId="028EE8DE22BC4E8094E6221AEFBE1EA0">
    <w:name w:val="028EE8DE22BC4E8094E6221AEFBE1EA0"/>
    <w:rsid w:val="00B61E9E"/>
  </w:style>
  <w:style w:type="paragraph" w:customStyle="1" w:styleId="DA4C8742BF0B4770A9421B2AA13DBA93">
    <w:name w:val="DA4C8742BF0B4770A9421B2AA13DBA93"/>
    <w:rsid w:val="00B61E9E"/>
  </w:style>
  <w:style w:type="paragraph" w:customStyle="1" w:styleId="2BBDAD441310439EA01CE139A44BDB3B">
    <w:name w:val="2BBDAD441310439EA01CE139A44BDB3B"/>
    <w:rsid w:val="00B61E9E"/>
  </w:style>
  <w:style w:type="paragraph" w:customStyle="1" w:styleId="E64FDC14CA0244F48702A0AA5EC4DE88">
    <w:name w:val="E64FDC14CA0244F48702A0AA5EC4DE88"/>
    <w:rsid w:val="00B61E9E"/>
  </w:style>
  <w:style w:type="paragraph" w:customStyle="1" w:styleId="AEA1EBD86ACE411D9070843FA4F5A50D">
    <w:name w:val="AEA1EBD86ACE411D9070843FA4F5A50D"/>
    <w:rsid w:val="00B61E9E"/>
  </w:style>
  <w:style w:type="paragraph" w:customStyle="1" w:styleId="D0927878B76C4869AF4CE28BC0150EB0">
    <w:name w:val="D0927878B76C4869AF4CE28BC0150EB0"/>
    <w:rsid w:val="00B61E9E"/>
  </w:style>
  <w:style w:type="paragraph" w:customStyle="1" w:styleId="7E365EAC5A90404C95A26C5A1C9E719D">
    <w:name w:val="7E365EAC5A90404C95A26C5A1C9E719D"/>
    <w:rsid w:val="00B61E9E"/>
  </w:style>
  <w:style w:type="paragraph" w:customStyle="1" w:styleId="7CEFA5D2DB014FD6ADB39355A6442B03">
    <w:name w:val="7CEFA5D2DB014FD6ADB39355A6442B03"/>
    <w:rsid w:val="00B61E9E"/>
  </w:style>
  <w:style w:type="paragraph" w:customStyle="1" w:styleId="C3F569C372A04A0F9C1536C645BE97F2">
    <w:name w:val="C3F569C372A04A0F9C1536C645BE97F2"/>
    <w:rsid w:val="00B61E9E"/>
  </w:style>
  <w:style w:type="paragraph" w:customStyle="1" w:styleId="DCC7FD5941524603BC2959130CAEBB0F">
    <w:name w:val="DCC7FD5941524603BC2959130CAEBB0F"/>
    <w:rsid w:val="00B61E9E"/>
  </w:style>
  <w:style w:type="paragraph" w:customStyle="1" w:styleId="CB1E9D7EF1154ACE97AD22CF419EB3C9">
    <w:name w:val="CB1E9D7EF1154ACE97AD22CF419EB3C9"/>
    <w:rsid w:val="00B61E9E"/>
  </w:style>
  <w:style w:type="paragraph" w:customStyle="1" w:styleId="9C16AE8EADC844F6B8F09CD158FAC161">
    <w:name w:val="9C16AE8EADC844F6B8F09CD158FAC161"/>
    <w:rsid w:val="00B61E9E"/>
  </w:style>
  <w:style w:type="paragraph" w:customStyle="1" w:styleId="4C38CD609D714E219F720863F264929E">
    <w:name w:val="4C38CD609D714E219F720863F264929E"/>
    <w:rsid w:val="00B61E9E"/>
  </w:style>
  <w:style w:type="paragraph" w:customStyle="1" w:styleId="504E8346D34D4CAFA4188AEC895DA55D">
    <w:name w:val="504E8346D34D4CAFA4188AEC895DA55D"/>
    <w:rsid w:val="00B61E9E"/>
  </w:style>
  <w:style w:type="paragraph" w:customStyle="1" w:styleId="1C8D4EBEFEFD4F32BADCCACF5BDD08A8">
    <w:name w:val="1C8D4EBEFEFD4F32BADCCACF5BDD08A8"/>
    <w:rsid w:val="00B61E9E"/>
  </w:style>
  <w:style w:type="paragraph" w:customStyle="1" w:styleId="7AD5CE01F6B54E35BBCFF2A62B0A94BA">
    <w:name w:val="7AD5CE01F6B54E35BBCFF2A62B0A94BA"/>
    <w:rsid w:val="00B61E9E"/>
  </w:style>
  <w:style w:type="paragraph" w:customStyle="1" w:styleId="7B400F87BAE54D4DA8ABF7DA7F21E11D">
    <w:name w:val="7B400F87BAE54D4DA8ABF7DA7F21E11D"/>
    <w:rsid w:val="00B61E9E"/>
  </w:style>
  <w:style w:type="paragraph" w:customStyle="1" w:styleId="7B95B1600CE1448BAEB14414B21C159C">
    <w:name w:val="7B95B1600CE1448BAEB14414B21C159C"/>
    <w:rsid w:val="00B61E9E"/>
  </w:style>
  <w:style w:type="paragraph" w:customStyle="1" w:styleId="6E5438CBF2644355916F20970AC9B335">
    <w:name w:val="6E5438CBF2644355916F20970AC9B335"/>
    <w:rsid w:val="00B61E9E"/>
  </w:style>
  <w:style w:type="paragraph" w:customStyle="1" w:styleId="FA6F74A4A5BE4BC3AB7318F8F45E403F">
    <w:name w:val="FA6F74A4A5BE4BC3AB7318F8F45E403F"/>
    <w:rsid w:val="00B61E9E"/>
  </w:style>
  <w:style w:type="paragraph" w:customStyle="1" w:styleId="9A0EE29445D44E1F91E7E191B1CB3CE8">
    <w:name w:val="9A0EE29445D44E1F91E7E191B1CB3CE8"/>
    <w:rsid w:val="00B61E9E"/>
  </w:style>
  <w:style w:type="paragraph" w:customStyle="1" w:styleId="F60EF15ED31A4842A344DE7F59FC8E6B">
    <w:name w:val="F60EF15ED31A4842A344DE7F59FC8E6B"/>
    <w:rsid w:val="00B61E9E"/>
  </w:style>
  <w:style w:type="paragraph" w:customStyle="1" w:styleId="1E7AE1C2CA0542B3807A72200CA4F8FF">
    <w:name w:val="1E7AE1C2CA0542B3807A72200CA4F8FF"/>
    <w:rsid w:val="00B61E9E"/>
  </w:style>
  <w:style w:type="paragraph" w:customStyle="1" w:styleId="5E8847B27EDD4B25BFC611CD976A2B1A">
    <w:name w:val="5E8847B27EDD4B25BFC611CD976A2B1A"/>
    <w:rsid w:val="00B61E9E"/>
  </w:style>
  <w:style w:type="paragraph" w:customStyle="1" w:styleId="7949A709937F45B8A9302044496C8864">
    <w:name w:val="7949A709937F45B8A9302044496C8864"/>
    <w:rsid w:val="00B61E9E"/>
  </w:style>
  <w:style w:type="paragraph" w:customStyle="1" w:styleId="EC9457BA13C046E28B3151F481282C50">
    <w:name w:val="EC9457BA13C046E28B3151F481282C50"/>
    <w:rsid w:val="00B61E9E"/>
  </w:style>
  <w:style w:type="paragraph" w:customStyle="1" w:styleId="D24DFAD99CA74C7DA3598F9EB044ADEE">
    <w:name w:val="D24DFAD99CA74C7DA3598F9EB044ADEE"/>
    <w:rsid w:val="00B61E9E"/>
  </w:style>
  <w:style w:type="paragraph" w:customStyle="1" w:styleId="CE3161FEDD5B4F12A6C897B31775CEA8">
    <w:name w:val="CE3161FEDD5B4F12A6C897B31775CEA8"/>
    <w:rsid w:val="00B61E9E"/>
  </w:style>
  <w:style w:type="paragraph" w:customStyle="1" w:styleId="7D779C26667A43F2AF4C24AE0A6A93E4">
    <w:name w:val="7D779C26667A43F2AF4C24AE0A6A93E4"/>
    <w:rsid w:val="00B61E9E"/>
  </w:style>
  <w:style w:type="paragraph" w:customStyle="1" w:styleId="5BE117026490494C971F7B03ED543E8D">
    <w:name w:val="5BE117026490494C971F7B03ED543E8D"/>
    <w:rsid w:val="00B61E9E"/>
  </w:style>
  <w:style w:type="paragraph" w:customStyle="1" w:styleId="516CE03A6CC545AAABA8C27B078C5568">
    <w:name w:val="516CE03A6CC545AAABA8C27B078C5568"/>
    <w:rsid w:val="00B61E9E"/>
  </w:style>
  <w:style w:type="paragraph" w:customStyle="1" w:styleId="DED32CF780D246F287EEE46B1C6C1EB6">
    <w:name w:val="DED32CF780D246F287EEE46B1C6C1EB6"/>
    <w:rsid w:val="00B61E9E"/>
  </w:style>
  <w:style w:type="paragraph" w:customStyle="1" w:styleId="4330640D3C6E445281365AF932500474">
    <w:name w:val="4330640D3C6E445281365AF932500474"/>
    <w:rsid w:val="00B61E9E"/>
  </w:style>
  <w:style w:type="paragraph" w:customStyle="1" w:styleId="499E031558544B62AF91A42B61DE854A">
    <w:name w:val="499E031558544B62AF91A42B61DE854A"/>
    <w:rsid w:val="00B61E9E"/>
  </w:style>
  <w:style w:type="paragraph" w:customStyle="1" w:styleId="358D8AE343054788B625C4638EBA1DB8">
    <w:name w:val="358D8AE343054788B625C4638EBA1DB8"/>
    <w:rsid w:val="00B61E9E"/>
  </w:style>
  <w:style w:type="paragraph" w:customStyle="1" w:styleId="8BA8CEE2099748058EB20792DCD8DB52">
    <w:name w:val="8BA8CEE2099748058EB20792DCD8DB52"/>
    <w:rsid w:val="00B61E9E"/>
  </w:style>
  <w:style w:type="paragraph" w:customStyle="1" w:styleId="91751614A9FA4207A15C5F9183BC4650">
    <w:name w:val="91751614A9FA4207A15C5F9183BC4650"/>
    <w:rsid w:val="00B61E9E"/>
  </w:style>
  <w:style w:type="paragraph" w:customStyle="1" w:styleId="075044C0D80C451A87FF68582878ABE7">
    <w:name w:val="075044C0D80C451A87FF68582878ABE7"/>
    <w:rsid w:val="00B61E9E"/>
  </w:style>
  <w:style w:type="paragraph" w:customStyle="1" w:styleId="0E86E1B8052C4BF4B7AC50D91E52FD51">
    <w:name w:val="0E86E1B8052C4BF4B7AC50D91E52FD51"/>
    <w:rsid w:val="00B61E9E"/>
  </w:style>
  <w:style w:type="paragraph" w:customStyle="1" w:styleId="2679D862B4AD46A7B512F4E31E9817F3">
    <w:name w:val="2679D862B4AD46A7B512F4E31E9817F3"/>
    <w:rsid w:val="00B61E9E"/>
  </w:style>
  <w:style w:type="paragraph" w:customStyle="1" w:styleId="8C39C38D6A414EC29884DBDF074E623F">
    <w:name w:val="8C39C38D6A414EC29884DBDF074E623F"/>
    <w:rsid w:val="00B61E9E"/>
  </w:style>
  <w:style w:type="paragraph" w:customStyle="1" w:styleId="EBCE542143744269B44EAB238DB7F444">
    <w:name w:val="EBCE542143744269B44EAB238DB7F444"/>
    <w:rsid w:val="00B61E9E"/>
  </w:style>
  <w:style w:type="paragraph" w:customStyle="1" w:styleId="D3551904A13F4FEE857700C3E13A222F">
    <w:name w:val="D3551904A13F4FEE857700C3E13A222F"/>
    <w:rsid w:val="00B61E9E"/>
  </w:style>
  <w:style w:type="paragraph" w:customStyle="1" w:styleId="EDF5F617DEBE4F2CBAAFA2FF4785F8B1">
    <w:name w:val="EDF5F617DEBE4F2CBAAFA2FF4785F8B1"/>
    <w:rsid w:val="00B61E9E"/>
  </w:style>
  <w:style w:type="paragraph" w:customStyle="1" w:styleId="83730339DA884CE6A95D4E2724EA80A8">
    <w:name w:val="83730339DA884CE6A95D4E2724EA80A8"/>
    <w:rsid w:val="00B61E9E"/>
  </w:style>
  <w:style w:type="paragraph" w:customStyle="1" w:styleId="2ECE2E70EA264256B80045720BB3C33F">
    <w:name w:val="2ECE2E70EA264256B80045720BB3C33F"/>
    <w:rsid w:val="00B61E9E"/>
  </w:style>
  <w:style w:type="paragraph" w:customStyle="1" w:styleId="CD2597CEC96946709E8AFF58684EFC6A">
    <w:name w:val="CD2597CEC96946709E8AFF58684EFC6A"/>
    <w:rsid w:val="00B61E9E"/>
  </w:style>
  <w:style w:type="paragraph" w:customStyle="1" w:styleId="69A8F645D75942ABB3D64C2F1807E836">
    <w:name w:val="69A8F645D75942ABB3D64C2F1807E836"/>
    <w:rsid w:val="00B61E9E"/>
  </w:style>
  <w:style w:type="paragraph" w:customStyle="1" w:styleId="548B9AD1C0FD42BD94C352A8D824B678">
    <w:name w:val="548B9AD1C0FD42BD94C352A8D824B678"/>
    <w:rsid w:val="00B61E9E"/>
  </w:style>
  <w:style w:type="paragraph" w:customStyle="1" w:styleId="DF2A4524FE4D47238F22EF20A5E17241">
    <w:name w:val="DF2A4524FE4D47238F22EF20A5E17241"/>
    <w:rsid w:val="00B61E9E"/>
  </w:style>
  <w:style w:type="paragraph" w:customStyle="1" w:styleId="EC998C5A45A54A378CDA374177D653C0">
    <w:name w:val="EC998C5A45A54A378CDA374177D653C0"/>
    <w:rsid w:val="00B61E9E"/>
  </w:style>
  <w:style w:type="paragraph" w:customStyle="1" w:styleId="270F7C8A267140BF9AF1D45F81466A6B">
    <w:name w:val="270F7C8A267140BF9AF1D45F81466A6B"/>
    <w:rsid w:val="00B61E9E"/>
  </w:style>
  <w:style w:type="paragraph" w:customStyle="1" w:styleId="EFDF22F8E7524DFC933BBA0A52C3A785">
    <w:name w:val="EFDF22F8E7524DFC933BBA0A52C3A785"/>
    <w:rsid w:val="00B61E9E"/>
  </w:style>
  <w:style w:type="paragraph" w:customStyle="1" w:styleId="460B530E57D64A7A9F5E64ED0A863A3E">
    <w:name w:val="460B530E57D64A7A9F5E64ED0A863A3E"/>
    <w:rsid w:val="00B61E9E"/>
  </w:style>
  <w:style w:type="paragraph" w:customStyle="1" w:styleId="D859B85657F04125B909BAA7D667038D">
    <w:name w:val="D859B85657F04125B909BAA7D667038D"/>
    <w:rsid w:val="00B61E9E"/>
  </w:style>
  <w:style w:type="paragraph" w:customStyle="1" w:styleId="3A9A4DAF619C4003B168D89169E60D03">
    <w:name w:val="3A9A4DAF619C4003B168D89169E60D03"/>
    <w:rsid w:val="00B61E9E"/>
  </w:style>
  <w:style w:type="paragraph" w:customStyle="1" w:styleId="877D83580A074889A9983493378A64B4">
    <w:name w:val="877D83580A074889A9983493378A64B4"/>
    <w:rsid w:val="00B61E9E"/>
  </w:style>
  <w:style w:type="paragraph" w:customStyle="1" w:styleId="9672836D41314CD9ABF3EBB0204B213F">
    <w:name w:val="9672836D41314CD9ABF3EBB0204B213F"/>
    <w:rsid w:val="00B61E9E"/>
  </w:style>
  <w:style w:type="paragraph" w:customStyle="1" w:styleId="289E975745944341B6F42160058A00C2">
    <w:name w:val="289E975745944341B6F42160058A00C2"/>
    <w:rsid w:val="00B61E9E"/>
  </w:style>
  <w:style w:type="paragraph" w:customStyle="1" w:styleId="956F545D2BE841AA95B7B53ADE9C45BB">
    <w:name w:val="956F545D2BE841AA95B7B53ADE9C45BB"/>
    <w:rsid w:val="00B61E9E"/>
  </w:style>
  <w:style w:type="paragraph" w:customStyle="1" w:styleId="1FFDE84E3789430DACE902F51514F8CA">
    <w:name w:val="1FFDE84E3789430DACE902F51514F8CA"/>
    <w:rsid w:val="00B61E9E"/>
  </w:style>
  <w:style w:type="paragraph" w:customStyle="1" w:styleId="99DF976E8BEF4D2686FEF414C507876E">
    <w:name w:val="99DF976E8BEF4D2686FEF414C507876E"/>
    <w:rsid w:val="00B61E9E"/>
  </w:style>
  <w:style w:type="paragraph" w:customStyle="1" w:styleId="09D6126C744E43648F6126A645A820BF">
    <w:name w:val="09D6126C744E43648F6126A645A820BF"/>
    <w:rsid w:val="00B61E9E"/>
  </w:style>
  <w:style w:type="paragraph" w:customStyle="1" w:styleId="C0405BB564B64EE8B3E996BA2A3A3736">
    <w:name w:val="C0405BB564B64EE8B3E996BA2A3A3736"/>
    <w:rsid w:val="00B61E9E"/>
  </w:style>
  <w:style w:type="paragraph" w:customStyle="1" w:styleId="BD6D7E47DD424EF2B50FE98938D606D9">
    <w:name w:val="BD6D7E47DD424EF2B50FE98938D606D9"/>
    <w:rsid w:val="00B61E9E"/>
  </w:style>
  <w:style w:type="paragraph" w:customStyle="1" w:styleId="21D60DC73E7D4B7AB1ACC7DB3DB3B972">
    <w:name w:val="21D60DC73E7D4B7AB1ACC7DB3DB3B972"/>
    <w:rsid w:val="00B61E9E"/>
  </w:style>
  <w:style w:type="paragraph" w:customStyle="1" w:styleId="18CDB2AFDA4F4BC7A919AEB9F1D7F90E">
    <w:name w:val="18CDB2AFDA4F4BC7A919AEB9F1D7F90E"/>
    <w:rsid w:val="00B61E9E"/>
  </w:style>
  <w:style w:type="paragraph" w:customStyle="1" w:styleId="4AFC18180FEA45D2BB89361F9F94E341">
    <w:name w:val="4AFC18180FEA45D2BB89361F9F94E341"/>
    <w:rsid w:val="00B61E9E"/>
  </w:style>
  <w:style w:type="paragraph" w:customStyle="1" w:styleId="A5556A802396414DB46174E963983DAD">
    <w:name w:val="A5556A802396414DB46174E963983DAD"/>
    <w:rsid w:val="00B61E9E"/>
  </w:style>
  <w:style w:type="paragraph" w:customStyle="1" w:styleId="ACE7DC18FB56480DA6E4E6480A43A16C">
    <w:name w:val="ACE7DC18FB56480DA6E4E6480A43A16C"/>
    <w:rsid w:val="00B61E9E"/>
  </w:style>
  <w:style w:type="paragraph" w:customStyle="1" w:styleId="F81CBDF884DE4AC6B4CC3D582CFD14D5">
    <w:name w:val="F81CBDF884DE4AC6B4CC3D582CFD14D5"/>
    <w:rsid w:val="00B61E9E"/>
  </w:style>
  <w:style w:type="paragraph" w:customStyle="1" w:styleId="B7BC6AB968584511BEB8659C633BD5DB">
    <w:name w:val="B7BC6AB968584511BEB8659C633BD5DB"/>
    <w:rsid w:val="00B61E9E"/>
  </w:style>
  <w:style w:type="paragraph" w:customStyle="1" w:styleId="EB3C52BE8CF540768936A8951634D77E">
    <w:name w:val="EB3C52BE8CF540768936A8951634D77E"/>
    <w:rsid w:val="00B61E9E"/>
  </w:style>
  <w:style w:type="paragraph" w:customStyle="1" w:styleId="B064C846F85645498E724CEB841FF7A8">
    <w:name w:val="B064C846F85645498E724CEB841FF7A8"/>
    <w:rsid w:val="00B61E9E"/>
  </w:style>
  <w:style w:type="paragraph" w:customStyle="1" w:styleId="81ED964C73344725A12793FB90C6E622">
    <w:name w:val="81ED964C73344725A12793FB90C6E622"/>
    <w:rsid w:val="00B61E9E"/>
  </w:style>
  <w:style w:type="paragraph" w:customStyle="1" w:styleId="C3B22E4F262040F5ADB0E85803618936">
    <w:name w:val="C3B22E4F262040F5ADB0E85803618936"/>
    <w:rsid w:val="00B61E9E"/>
  </w:style>
  <w:style w:type="paragraph" w:customStyle="1" w:styleId="17943BEAE35849A597D0A687A0E24F62">
    <w:name w:val="17943BEAE35849A597D0A687A0E24F62"/>
    <w:rsid w:val="00B61E9E"/>
  </w:style>
  <w:style w:type="paragraph" w:customStyle="1" w:styleId="1C33756BF1614462875EF6A8B23C49E3">
    <w:name w:val="1C33756BF1614462875EF6A8B23C49E3"/>
    <w:rsid w:val="00B61E9E"/>
  </w:style>
  <w:style w:type="paragraph" w:customStyle="1" w:styleId="40D5EC6F5FF5405E8ABDEB873CDD5653">
    <w:name w:val="40D5EC6F5FF5405E8ABDEB873CDD5653"/>
    <w:rsid w:val="00B61E9E"/>
  </w:style>
  <w:style w:type="paragraph" w:customStyle="1" w:styleId="203D1CB03B774BAA84965EE26A471CF5">
    <w:name w:val="203D1CB03B774BAA84965EE26A471CF5"/>
    <w:rsid w:val="00B61E9E"/>
  </w:style>
  <w:style w:type="paragraph" w:customStyle="1" w:styleId="F8D3D4FB9A214D98A2754F3AF5E0591F">
    <w:name w:val="F8D3D4FB9A214D98A2754F3AF5E0591F"/>
    <w:rsid w:val="00B61E9E"/>
  </w:style>
  <w:style w:type="paragraph" w:customStyle="1" w:styleId="95166157E84A4E96A9F7ED9B08EFA8DF">
    <w:name w:val="95166157E84A4E96A9F7ED9B08EFA8DF"/>
    <w:rsid w:val="00B61E9E"/>
  </w:style>
  <w:style w:type="paragraph" w:customStyle="1" w:styleId="8B98A2C997E04941A43BD8E8F807ADDD">
    <w:name w:val="8B98A2C997E04941A43BD8E8F807ADDD"/>
    <w:rsid w:val="00B61E9E"/>
  </w:style>
  <w:style w:type="paragraph" w:customStyle="1" w:styleId="FEF63118F3FB49CCA368F28FE9B6B35D">
    <w:name w:val="FEF63118F3FB49CCA368F28FE9B6B35D"/>
    <w:rsid w:val="00B61E9E"/>
  </w:style>
  <w:style w:type="paragraph" w:customStyle="1" w:styleId="6559A825292F4AD99314B1206FEE9BE1">
    <w:name w:val="6559A825292F4AD99314B1206FEE9BE1"/>
    <w:rsid w:val="00B61E9E"/>
  </w:style>
  <w:style w:type="paragraph" w:customStyle="1" w:styleId="705363D0D8394DE88F1293DA1D6C8861">
    <w:name w:val="705363D0D8394DE88F1293DA1D6C8861"/>
    <w:rsid w:val="00B61E9E"/>
  </w:style>
  <w:style w:type="paragraph" w:customStyle="1" w:styleId="E98F458CEBCB41078B972FD6AE532CD8">
    <w:name w:val="E98F458CEBCB41078B972FD6AE532CD8"/>
    <w:rsid w:val="00B61E9E"/>
  </w:style>
  <w:style w:type="paragraph" w:customStyle="1" w:styleId="D125DF75EB7049FEA134B8DCA35F4DCF">
    <w:name w:val="D125DF75EB7049FEA134B8DCA35F4DCF"/>
    <w:rsid w:val="00B61E9E"/>
  </w:style>
  <w:style w:type="paragraph" w:customStyle="1" w:styleId="8B0CE31F2C824733AE1AFCC1D1706D74">
    <w:name w:val="8B0CE31F2C824733AE1AFCC1D1706D74"/>
    <w:rsid w:val="00B61E9E"/>
  </w:style>
  <w:style w:type="paragraph" w:customStyle="1" w:styleId="FC328BD60FC74EDAAF84022ECADAA6D5">
    <w:name w:val="FC328BD60FC74EDAAF84022ECADAA6D5"/>
    <w:rsid w:val="00B61E9E"/>
  </w:style>
  <w:style w:type="paragraph" w:customStyle="1" w:styleId="24F94E37E9FD4227B898BF1782A83731">
    <w:name w:val="24F94E37E9FD4227B898BF1782A83731"/>
    <w:rsid w:val="00B61E9E"/>
  </w:style>
  <w:style w:type="paragraph" w:customStyle="1" w:styleId="1C5AFC39669149C697AE2F473520B35B">
    <w:name w:val="1C5AFC39669149C697AE2F473520B35B"/>
    <w:rsid w:val="00B61E9E"/>
  </w:style>
  <w:style w:type="paragraph" w:customStyle="1" w:styleId="D7B937A1805A4F409D6EC86BE4AFB973">
    <w:name w:val="D7B937A1805A4F409D6EC86BE4AFB973"/>
    <w:rsid w:val="00AF7515"/>
  </w:style>
  <w:style w:type="paragraph" w:customStyle="1" w:styleId="3FE918F9F05D4478B4C282C3DC6D5D7C">
    <w:name w:val="3FE918F9F05D4478B4C282C3DC6D5D7C"/>
    <w:rsid w:val="00AF7515"/>
  </w:style>
  <w:style w:type="paragraph" w:customStyle="1" w:styleId="5357C34B358D4657BDA34029D9F96E2A">
    <w:name w:val="5357C34B358D4657BDA34029D9F96E2A"/>
    <w:rsid w:val="00AF7515"/>
  </w:style>
  <w:style w:type="paragraph" w:customStyle="1" w:styleId="2D03A4B255484E2F8EFD458B8B7A0AFC">
    <w:name w:val="2D03A4B255484E2F8EFD458B8B7A0AFC"/>
    <w:rsid w:val="00AF7515"/>
  </w:style>
  <w:style w:type="paragraph" w:customStyle="1" w:styleId="76FC4335BA304F049327E28B50A1A3C0">
    <w:name w:val="76FC4335BA304F049327E28B50A1A3C0"/>
    <w:rsid w:val="00AF7515"/>
  </w:style>
  <w:style w:type="paragraph" w:customStyle="1" w:styleId="E4CFD4BB78FC409293020A1785705C02">
    <w:name w:val="E4CFD4BB78FC409293020A1785705C02"/>
    <w:rsid w:val="00AF7515"/>
  </w:style>
  <w:style w:type="paragraph" w:customStyle="1" w:styleId="DB0E2C9AF781483090EF2E0B83F001F0">
    <w:name w:val="DB0E2C9AF781483090EF2E0B83F001F0"/>
    <w:rsid w:val="00AF7515"/>
  </w:style>
  <w:style w:type="paragraph" w:customStyle="1" w:styleId="D5CAF9DA6C3C4A0DACBF076707C50432">
    <w:name w:val="D5CAF9DA6C3C4A0DACBF076707C50432"/>
    <w:rsid w:val="00AF7515"/>
  </w:style>
  <w:style w:type="paragraph" w:customStyle="1" w:styleId="AA7F2281371A492A96A5D27B57918D8E">
    <w:name w:val="AA7F2281371A492A96A5D27B57918D8E"/>
    <w:rsid w:val="00AF7515"/>
  </w:style>
  <w:style w:type="paragraph" w:customStyle="1" w:styleId="170488BDE865470485C2FE617DABEDBE">
    <w:name w:val="170488BDE865470485C2FE617DABEDBE"/>
    <w:rsid w:val="00AF7515"/>
  </w:style>
  <w:style w:type="paragraph" w:customStyle="1" w:styleId="4C6B75FABFC54077A9F351E9C218AFC0">
    <w:name w:val="4C6B75FABFC54077A9F351E9C218AFC0"/>
    <w:rsid w:val="00AF7515"/>
  </w:style>
  <w:style w:type="paragraph" w:customStyle="1" w:styleId="10560E97080640939438C29C4310FC7B">
    <w:name w:val="10560E97080640939438C29C4310FC7B"/>
    <w:rsid w:val="00AF7515"/>
  </w:style>
  <w:style w:type="paragraph" w:customStyle="1" w:styleId="1C7B8E7EE52A46F18F3B721AB18E30B2">
    <w:name w:val="1C7B8E7EE52A46F18F3B721AB18E30B2"/>
    <w:rsid w:val="00AF7515"/>
  </w:style>
  <w:style w:type="paragraph" w:customStyle="1" w:styleId="7B221625D22D48E6AA49286D5D540E85">
    <w:name w:val="7B221625D22D48E6AA49286D5D540E85"/>
    <w:rsid w:val="00AF7515"/>
  </w:style>
  <w:style w:type="paragraph" w:customStyle="1" w:styleId="0A792C8F619A459F86D5919E88A438BF">
    <w:name w:val="0A792C8F619A459F86D5919E88A438BF"/>
    <w:rsid w:val="006835ED"/>
  </w:style>
  <w:style w:type="paragraph" w:customStyle="1" w:styleId="DB5C80F56D8D4ED89505F573DCC3E56C">
    <w:name w:val="DB5C80F56D8D4ED89505F573DCC3E56C"/>
    <w:rsid w:val="006835ED"/>
  </w:style>
  <w:style w:type="paragraph" w:customStyle="1" w:styleId="5D8A76361B694DAEB3C1DAACF53BD8E8">
    <w:name w:val="5D8A76361B694DAEB3C1DAACF53BD8E8"/>
    <w:rsid w:val="006835ED"/>
  </w:style>
  <w:style w:type="paragraph" w:customStyle="1" w:styleId="F4F625A20B144B589150824A4AE13DB8">
    <w:name w:val="F4F625A20B144B589150824A4AE13DB8"/>
    <w:rsid w:val="006835ED"/>
  </w:style>
  <w:style w:type="paragraph" w:customStyle="1" w:styleId="50B1253BEBCC413FA905E8C7B7886E6F">
    <w:name w:val="50B1253BEBCC413FA905E8C7B7886E6F"/>
    <w:rsid w:val="006835ED"/>
  </w:style>
  <w:style w:type="paragraph" w:customStyle="1" w:styleId="37B15BAB95DF4D6D83F6CE1BE196C465">
    <w:name w:val="37B15BAB95DF4D6D83F6CE1BE196C465"/>
    <w:rsid w:val="006835ED"/>
  </w:style>
  <w:style w:type="paragraph" w:customStyle="1" w:styleId="B70B7E490A004AB38651AFEDCFFAD4CC">
    <w:name w:val="B70B7E490A004AB38651AFEDCFFAD4CC"/>
    <w:rsid w:val="006835ED"/>
  </w:style>
  <w:style w:type="paragraph" w:customStyle="1" w:styleId="2854EF3F64024DBBACF6923C243ECD69">
    <w:name w:val="2854EF3F64024DBBACF6923C243ECD69"/>
    <w:rsid w:val="006835ED"/>
  </w:style>
  <w:style w:type="paragraph" w:customStyle="1" w:styleId="B271D6DF204047408767A66AE123BBA7">
    <w:name w:val="B271D6DF204047408767A66AE123BBA7"/>
    <w:rsid w:val="006835ED"/>
  </w:style>
  <w:style w:type="paragraph" w:customStyle="1" w:styleId="EAD26DD817C74892B2D37EBCB062D854">
    <w:name w:val="EAD26DD817C74892B2D37EBCB062D854"/>
    <w:rsid w:val="006835ED"/>
  </w:style>
  <w:style w:type="paragraph" w:customStyle="1" w:styleId="231F5FF344E044D799FA9D52E21F8B21">
    <w:name w:val="231F5FF344E044D799FA9D52E21F8B21"/>
    <w:rsid w:val="006835ED"/>
  </w:style>
  <w:style w:type="paragraph" w:customStyle="1" w:styleId="7372ACB9182745F9A4A94051AA7C6E61">
    <w:name w:val="7372ACB9182745F9A4A94051AA7C6E61"/>
    <w:rsid w:val="006835ED"/>
  </w:style>
  <w:style w:type="paragraph" w:customStyle="1" w:styleId="37137BFDA22844588129027181CAB814">
    <w:name w:val="37137BFDA22844588129027181CAB814"/>
    <w:rsid w:val="006835ED"/>
  </w:style>
  <w:style w:type="paragraph" w:customStyle="1" w:styleId="E2A17F7EEE5149059A2EC8943C7F12AA">
    <w:name w:val="E2A17F7EEE5149059A2EC8943C7F12AA"/>
    <w:rsid w:val="006835ED"/>
  </w:style>
  <w:style w:type="paragraph" w:customStyle="1" w:styleId="C6D8F361C1F44CDEACB9076FD4BB4414">
    <w:name w:val="C6D8F361C1F44CDEACB9076FD4BB4414"/>
    <w:rsid w:val="006835ED"/>
  </w:style>
  <w:style w:type="paragraph" w:customStyle="1" w:styleId="BD98B49ADBD748189D270D11F441B901">
    <w:name w:val="BD98B49ADBD748189D270D11F441B901"/>
    <w:rsid w:val="006835ED"/>
  </w:style>
  <w:style w:type="paragraph" w:customStyle="1" w:styleId="55E36B386AAB45E8807C827072D299CF">
    <w:name w:val="55E36B386AAB45E8807C827072D299CF"/>
    <w:rsid w:val="006835ED"/>
  </w:style>
  <w:style w:type="paragraph" w:customStyle="1" w:styleId="29F3777C05824780A3078753014B5168">
    <w:name w:val="29F3777C05824780A3078753014B5168"/>
    <w:rsid w:val="006835ED"/>
  </w:style>
  <w:style w:type="paragraph" w:customStyle="1" w:styleId="FC9CFB181BA842D2BA14E25523641DFF">
    <w:name w:val="FC9CFB181BA842D2BA14E25523641DFF"/>
    <w:rsid w:val="006835ED"/>
  </w:style>
  <w:style w:type="paragraph" w:customStyle="1" w:styleId="9A206CCD9406436AB8AB2C344C635347">
    <w:name w:val="9A206CCD9406436AB8AB2C344C635347"/>
    <w:rsid w:val="006835ED"/>
  </w:style>
  <w:style w:type="paragraph" w:customStyle="1" w:styleId="3BCB9DD3B9394C97AC7DED11453FCC5F">
    <w:name w:val="3BCB9DD3B9394C97AC7DED11453FCC5F"/>
    <w:rsid w:val="006835ED"/>
  </w:style>
  <w:style w:type="paragraph" w:customStyle="1" w:styleId="21D5C1B9BD9B41BA9858DB7FEADB8242">
    <w:name w:val="21D5C1B9BD9B41BA9858DB7FEADB8242"/>
    <w:rsid w:val="006835ED"/>
  </w:style>
  <w:style w:type="paragraph" w:customStyle="1" w:styleId="0FBA865505684E668DDC26D1921953CB6">
    <w:name w:val="0FBA865505684E668DDC26D1921953CB6"/>
    <w:rsid w:val="006835ED"/>
    <w:rPr>
      <w:rFonts w:eastAsiaTheme="minorHAnsi"/>
      <w:lang w:eastAsia="en-US"/>
    </w:rPr>
  </w:style>
  <w:style w:type="paragraph" w:customStyle="1" w:styleId="379A79C604494F10A13D5F3525083D4E11">
    <w:name w:val="379A79C604494F10A13D5F3525083D4E11"/>
    <w:rsid w:val="006835ED"/>
    <w:rPr>
      <w:rFonts w:eastAsiaTheme="minorHAnsi"/>
      <w:lang w:eastAsia="en-US"/>
    </w:rPr>
  </w:style>
  <w:style w:type="paragraph" w:customStyle="1" w:styleId="B9677FD285D64C31ACEC163EADFCF43B8">
    <w:name w:val="B9677FD285D64C31ACEC163EADFCF43B8"/>
    <w:rsid w:val="006835ED"/>
    <w:rPr>
      <w:rFonts w:eastAsiaTheme="minorHAnsi"/>
      <w:lang w:eastAsia="en-US"/>
    </w:rPr>
  </w:style>
  <w:style w:type="paragraph" w:customStyle="1" w:styleId="A62E9D411A6C404B9DC670AFAABF906219">
    <w:name w:val="A62E9D411A6C404B9DC670AFAABF906219"/>
    <w:rsid w:val="006835ED"/>
    <w:rPr>
      <w:rFonts w:eastAsiaTheme="minorHAnsi"/>
      <w:lang w:eastAsia="en-US"/>
    </w:rPr>
  </w:style>
  <w:style w:type="paragraph" w:customStyle="1" w:styleId="06D87844606D45DDBBBB1243DD5ED98F16">
    <w:name w:val="06D87844606D45DDBBBB1243DD5ED98F16"/>
    <w:rsid w:val="006835ED"/>
    <w:rPr>
      <w:rFonts w:eastAsiaTheme="minorHAnsi"/>
      <w:lang w:eastAsia="en-US"/>
    </w:rPr>
  </w:style>
  <w:style w:type="paragraph" w:customStyle="1" w:styleId="54825879407B4DC3B73DD80BDD53B4EB16">
    <w:name w:val="54825879407B4DC3B73DD80BDD53B4EB16"/>
    <w:rsid w:val="006835ED"/>
    <w:rPr>
      <w:rFonts w:eastAsiaTheme="minorHAnsi"/>
      <w:lang w:eastAsia="en-US"/>
    </w:rPr>
  </w:style>
  <w:style w:type="paragraph" w:customStyle="1" w:styleId="811E085D578E4E85813E1EDCBB01C49016">
    <w:name w:val="811E085D578E4E85813E1EDCBB01C49016"/>
    <w:rsid w:val="006835ED"/>
    <w:rPr>
      <w:rFonts w:eastAsiaTheme="minorHAnsi"/>
      <w:lang w:eastAsia="en-US"/>
    </w:rPr>
  </w:style>
  <w:style w:type="paragraph" w:customStyle="1" w:styleId="8468605C6D824177B61DBB0ED766931E16">
    <w:name w:val="8468605C6D824177B61DBB0ED766931E16"/>
    <w:rsid w:val="006835ED"/>
    <w:rPr>
      <w:rFonts w:eastAsiaTheme="minorHAnsi"/>
      <w:lang w:eastAsia="en-US"/>
    </w:rPr>
  </w:style>
  <w:style w:type="paragraph" w:customStyle="1" w:styleId="E610314A91E844DB8A7D6188E769101419">
    <w:name w:val="E610314A91E844DB8A7D6188E769101419"/>
    <w:rsid w:val="006835ED"/>
    <w:rPr>
      <w:rFonts w:eastAsiaTheme="minorHAnsi"/>
      <w:lang w:eastAsia="en-US"/>
    </w:rPr>
  </w:style>
  <w:style w:type="paragraph" w:customStyle="1" w:styleId="0E28E58322AC48B49AB84A12C1AEBCE116">
    <w:name w:val="0E28E58322AC48B49AB84A12C1AEBCE116"/>
    <w:rsid w:val="006835ED"/>
    <w:rPr>
      <w:rFonts w:eastAsiaTheme="minorHAnsi"/>
      <w:lang w:eastAsia="en-US"/>
    </w:rPr>
  </w:style>
  <w:style w:type="paragraph" w:customStyle="1" w:styleId="AE2B15C6ECD04545AD659F7127C3E87819">
    <w:name w:val="AE2B15C6ECD04545AD659F7127C3E87819"/>
    <w:rsid w:val="006835ED"/>
    <w:rPr>
      <w:rFonts w:eastAsiaTheme="minorHAnsi"/>
      <w:lang w:eastAsia="en-US"/>
    </w:rPr>
  </w:style>
  <w:style w:type="paragraph" w:customStyle="1" w:styleId="24B8667E1C7746DD9679097D25FFB88C19">
    <w:name w:val="24B8667E1C7746DD9679097D25FFB88C19"/>
    <w:rsid w:val="006835ED"/>
    <w:rPr>
      <w:rFonts w:eastAsiaTheme="minorHAnsi"/>
      <w:lang w:eastAsia="en-US"/>
    </w:rPr>
  </w:style>
  <w:style w:type="paragraph" w:customStyle="1" w:styleId="663F261677F54EFBACD523B3D58EC67D19">
    <w:name w:val="663F261677F54EFBACD523B3D58EC67D19"/>
    <w:rsid w:val="006835ED"/>
    <w:rPr>
      <w:rFonts w:eastAsiaTheme="minorHAnsi"/>
      <w:lang w:eastAsia="en-US"/>
    </w:rPr>
  </w:style>
  <w:style w:type="paragraph" w:customStyle="1" w:styleId="5BE22796E1344C59B09A2C6B68EE64536">
    <w:name w:val="5BE22796E1344C59B09A2C6B68EE64536"/>
    <w:rsid w:val="006835ED"/>
    <w:rPr>
      <w:rFonts w:eastAsiaTheme="minorHAnsi"/>
      <w:lang w:eastAsia="en-US"/>
    </w:rPr>
  </w:style>
  <w:style w:type="paragraph" w:customStyle="1" w:styleId="2A8BDF1861524458AEEAE810A05D50686">
    <w:name w:val="2A8BDF1861524458AEEAE810A05D50686"/>
    <w:rsid w:val="006835ED"/>
    <w:rPr>
      <w:rFonts w:eastAsiaTheme="minorHAnsi"/>
      <w:lang w:eastAsia="en-US"/>
    </w:rPr>
  </w:style>
  <w:style w:type="paragraph" w:customStyle="1" w:styleId="A41DA39F8B834FA1B997E4073189648C6">
    <w:name w:val="A41DA39F8B834FA1B997E4073189648C6"/>
    <w:rsid w:val="006835ED"/>
    <w:rPr>
      <w:rFonts w:eastAsiaTheme="minorHAnsi"/>
      <w:lang w:eastAsia="en-US"/>
    </w:rPr>
  </w:style>
  <w:style w:type="paragraph" w:customStyle="1" w:styleId="46330D5240E645BB93E2BD0631D522706">
    <w:name w:val="46330D5240E645BB93E2BD0631D522706"/>
    <w:rsid w:val="006835ED"/>
    <w:rPr>
      <w:rFonts w:eastAsiaTheme="minorHAnsi"/>
      <w:lang w:eastAsia="en-US"/>
    </w:rPr>
  </w:style>
  <w:style w:type="paragraph" w:customStyle="1" w:styleId="E2D4DDCDEEAF4522B9869326AC12865E6">
    <w:name w:val="E2D4DDCDEEAF4522B9869326AC12865E6"/>
    <w:rsid w:val="006835ED"/>
    <w:rPr>
      <w:rFonts w:eastAsiaTheme="minorHAnsi"/>
      <w:lang w:eastAsia="en-US"/>
    </w:rPr>
  </w:style>
  <w:style w:type="paragraph" w:customStyle="1" w:styleId="A96EE6CA6C494B2387761CA9297BED3C6">
    <w:name w:val="A96EE6CA6C494B2387761CA9297BED3C6"/>
    <w:rsid w:val="006835ED"/>
    <w:rPr>
      <w:rFonts w:eastAsiaTheme="minorHAnsi"/>
      <w:lang w:eastAsia="en-US"/>
    </w:rPr>
  </w:style>
  <w:style w:type="paragraph" w:customStyle="1" w:styleId="02947B0E38214FA28CA0F79BB3AE8E3F6">
    <w:name w:val="02947B0E38214FA28CA0F79BB3AE8E3F6"/>
    <w:rsid w:val="006835ED"/>
    <w:rPr>
      <w:rFonts w:eastAsiaTheme="minorHAnsi"/>
      <w:lang w:eastAsia="en-US"/>
    </w:rPr>
  </w:style>
  <w:style w:type="paragraph" w:customStyle="1" w:styleId="38E32783D8FA496D9E48285CD6B020E96">
    <w:name w:val="38E32783D8FA496D9E48285CD6B020E96"/>
    <w:rsid w:val="006835ED"/>
    <w:rPr>
      <w:rFonts w:eastAsiaTheme="minorHAnsi"/>
      <w:lang w:eastAsia="en-US"/>
    </w:rPr>
  </w:style>
  <w:style w:type="paragraph" w:customStyle="1" w:styleId="71C27824A5A3410883C6FA934BD6C48C2">
    <w:name w:val="71C27824A5A3410883C6FA934BD6C48C2"/>
    <w:rsid w:val="006835ED"/>
    <w:rPr>
      <w:rFonts w:eastAsiaTheme="minorHAnsi"/>
      <w:lang w:eastAsia="en-US"/>
    </w:rPr>
  </w:style>
  <w:style w:type="paragraph" w:customStyle="1" w:styleId="BE4809510DC04E9FA63982E93AFA6AFF6">
    <w:name w:val="BE4809510DC04E9FA63982E93AFA6AFF6"/>
    <w:rsid w:val="006835ED"/>
    <w:rPr>
      <w:rFonts w:eastAsiaTheme="minorHAnsi"/>
      <w:lang w:eastAsia="en-US"/>
    </w:rPr>
  </w:style>
  <w:style w:type="paragraph" w:customStyle="1" w:styleId="69DE4BAA1E2E479981019C35039C257D6">
    <w:name w:val="69DE4BAA1E2E479981019C35039C257D6"/>
    <w:rsid w:val="006835ED"/>
    <w:rPr>
      <w:rFonts w:eastAsiaTheme="minorHAnsi"/>
      <w:lang w:eastAsia="en-US"/>
    </w:rPr>
  </w:style>
  <w:style w:type="paragraph" w:customStyle="1" w:styleId="0604CE67D646465CA82A4689EC6FD2D66">
    <w:name w:val="0604CE67D646465CA82A4689EC6FD2D66"/>
    <w:rsid w:val="006835ED"/>
    <w:rPr>
      <w:rFonts w:eastAsiaTheme="minorHAnsi"/>
      <w:lang w:eastAsia="en-US"/>
    </w:rPr>
  </w:style>
  <w:style w:type="paragraph" w:customStyle="1" w:styleId="AB61ABEB8AC4471AA23027AD27BE2F0F16">
    <w:name w:val="AB61ABEB8AC4471AA23027AD27BE2F0F16"/>
    <w:rsid w:val="006835ED"/>
    <w:rPr>
      <w:rFonts w:eastAsiaTheme="minorHAnsi"/>
      <w:lang w:eastAsia="en-US"/>
    </w:rPr>
  </w:style>
  <w:style w:type="paragraph" w:customStyle="1" w:styleId="BAD68F0AF7214514B8167667FEA28EFE4">
    <w:name w:val="BAD68F0AF7214514B8167667FEA28EFE4"/>
    <w:rsid w:val="006835ED"/>
    <w:rPr>
      <w:rFonts w:eastAsiaTheme="minorHAnsi"/>
      <w:lang w:eastAsia="en-US"/>
    </w:rPr>
  </w:style>
  <w:style w:type="paragraph" w:customStyle="1" w:styleId="1289247263524ABD9690F20A8222375E4">
    <w:name w:val="1289247263524ABD9690F20A8222375E4"/>
    <w:rsid w:val="006835ED"/>
    <w:rPr>
      <w:rFonts w:eastAsiaTheme="minorHAnsi"/>
      <w:lang w:eastAsia="en-US"/>
    </w:rPr>
  </w:style>
  <w:style w:type="paragraph" w:customStyle="1" w:styleId="D48E47F3BCD942A48AF8CA2021439DD94">
    <w:name w:val="D48E47F3BCD942A48AF8CA2021439DD94"/>
    <w:rsid w:val="006835ED"/>
    <w:rPr>
      <w:rFonts w:eastAsiaTheme="minorHAnsi"/>
      <w:lang w:eastAsia="en-US"/>
    </w:rPr>
  </w:style>
  <w:style w:type="paragraph" w:customStyle="1" w:styleId="F773A17E4E784DB786B8AF29498B25014">
    <w:name w:val="F773A17E4E784DB786B8AF29498B25014"/>
    <w:rsid w:val="006835ED"/>
    <w:rPr>
      <w:rFonts w:eastAsiaTheme="minorHAnsi"/>
      <w:lang w:eastAsia="en-US"/>
    </w:rPr>
  </w:style>
  <w:style w:type="paragraph" w:customStyle="1" w:styleId="F127A9250EF449C6987CF0926AC749184">
    <w:name w:val="F127A9250EF449C6987CF0926AC749184"/>
    <w:rsid w:val="006835ED"/>
    <w:rPr>
      <w:rFonts w:eastAsiaTheme="minorHAnsi"/>
      <w:lang w:eastAsia="en-US"/>
    </w:rPr>
  </w:style>
  <w:style w:type="paragraph" w:customStyle="1" w:styleId="CB3B594112434E5E809B4E37FD7C12A04">
    <w:name w:val="CB3B594112434E5E809B4E37FD7C12A04"/>
    <w:rsid w:val="006835ED"/>
    <w:rPr>
      <w:rFonts w:eastAsiaTheme="minorHAnsi"/>
      <w:lang w:eastAsia="en-US"/>
    </w:rPr>
  </w:style>
  <w:style w:type="paragraph" w:customStyle="1" w:styleId="7B0B50665CB74777A7F4FB5E16676A3C4">
    <w:name w:val="7B0B50665CB74777A7F4FB5E16676A3C4"/>
    <w:rsid w:val="006835ED"/>
    <w:rPr>
      <w:rFonts w:eastAsiaTheme="minorHAnsi"/>
      <w:lang w:eastAsia="en-US"/>
    </w:rPr>
  </w:style>
  <w:style w:type="paragraph" w:customStyle="1" w:styleId="EDB2BF68837D4D4F96963472FE7579FA4">
    <w:name w:val="EDB2BF68837D4D4F96963472FE7579FA4"/>
    <w:rsid w:val="006835ED"/>
    <w:rPr>
      <w:rFonts w:eastAsiaTheme="minorHAnsi"/>
      <w:lang w:eastAsia="en-US"/>
    </w:rPr>
  </w:style>
  <w:style w:type="paragraph" w:customStyle="1" w:styleId="C27D72895133418794C9E1C29AF4112A4">
    <w:name w:val="C27D72895133418794C9E1C29AF4112A4"/>
    <w:rsid w:val="006835ED"/>
    <w:rPr>
      <w:rFonts w:eastAsiaTheme="minorHAnsi"/>
      <w:lang w:eastAsia="en-US"/>
    </w:rPr>
  </w:style>
  <w:style w:type="paragraph" w:customStyle="1" w:styleId="A58CAE8DFE764DA6BAFC2030367D01BF4">
    <w:name w:val="A58CAE8DFE764DA6BAFC2030367D01BF4"/>
    <w:rsid w:val="006835ED"/>
    <w:rPr>
      <w:rFonts w:eastAsiaTheme="minorHAnsi"/>
      <w:lang w:eastAsia="en-US"/>
    </w:rPr>
  </w:style>
  <w:style w:type="paragraph" w:customStyle="1" w:styleId="B0C2C85C7A3E4BA28602AD04EFCE57524">
    <w:name w:val="B0C2C85C7A3E4BA28602AD04EFCE57524"/>
    <w:rsid w:val="006835ED"/>
    <w:rPr>
      <w:rFonts w:eastAsiaTheme="minorHAnsi"/>
      <w:lang w:eastAsia="en-US"/>
    </w:rPr>
  </w:style>
  <w:style w:type="paragraph" w:customStyle="1" w:styleId="88C9BEAF83E04ACDB0CB3219DF6483E64">
    <w:name w:val="88C9BEAF83E04ACDB0CB3219DF6483E64"/>
    <w:rsid w:val="006835ED"/>
    <w:rPr>
      <w:rFonts w:eastAsiaTheme="minorHAnsi"/>
      <w:lang w:eastAsia="en-US"/>
    </w:rPr>
  </w:style>
  <w:style w:type="paragraph" w:customStyle="1" w:styleId="AA4C610AFC444ABAA9F9912684B798E54">
    <w:name w:val="AA4C610AFC444ABAA9F9912684B798E54"/>
    <w:rsid w:val="006835ED"/>
    <w:rPr>
      <w:rFonts w:eastAsiaTheme="minorHAnsi"/>
      <w:lang w:eastAsia="en-US"/>
    </w:rPr>
  </w:style>
  <w:style w:type="paragraph" w:customStyle="1" w:styleId="98BAED77C23B4FCD88CF5D3286E487DA4">
    <w:name w:val="98BAED77C23B4FCD88CF5D3286E487DA4"/>
    <w:rsid w:val="006835ED"/>
    <w:rPr>
      <w:rFonts w:eastAsiaTheme="minorHAnsi"/>
      <w:lang w:eastAsia="en-US"/>
    </w:rPr>
  </w:style>
  <w:style w:type="paragraph" w:customStyle="1" w:styleId="9B02E991C46841698C10BA1A56F3175E4">
    <w:name w:val="9B02E991C46841698C10BA1A56F3175E4"/>
    <w:rsid w:val="006835ED"/>
    <w:rPr>
      <w:rFonts w:eastAsiaTheme="minorHAnsi"/>
      <w:lang w:eastAsia="en-US"/>
    </w:rPr>
  </w:style>
  <w:style w:type="paragraph" w:customStyle="1" w:styleId="6F3A8C7AAEB24FDE8AB2A2E48F15E6A94">
    <w:name w:val="6F3A8C7AAEB24FDE8AB2A2E48F15E6A94"/>
    <w:rsid w:val="006835ED"/>
    <w:rPr>
      <w:rFonts w:eastAsiaTheme="minorHAnsi"/>
      <w:lang w:eastAsia="en-US"/>
    </w:rPr>
  </w:style>
  <w:style w:type="paragraph" w:customStyle="1" w:styleId="B786513155364476BA1DEC95597639434">
    <w:name w:val="B786513155364476BA1DEC95597639434"/>
    <w:rsid w:val="006835ED"/>
    <w:rPr>
      <w:rFonts w:eastAsiaTheme="minorHAnsi"/>
      <w:lang w:eastAsia="en-US"/>
    </w:rPr>
  </w:style>
  <w:style w:type="paragraph" w:customStyle="1" w:styleId="F593C536D4B3423ABA71AAB9490F9B024">
    <w:name w:val="F593C536D4B3423ABA71AAB9490F9B024"/>
    <w:rsid w:val="006835ED"/>
    <w:rPr>
      <w:rFonts w:eastAsiaTheme="minorHAnsi"/>
      <w:lang w:eastAsia="en-US"/>
    </w:rPr>
  </w:style>
  <w:style w:type="paragraph" w:customStyle="1" w:styleId="DD86E6D3B1F34A2D980A5C4378BD56E24">
    <w:name w:val="DD86E6D3B1F34A2D980A5C4378BD56E24"/>
    <w:rsid w:val="006835ED"/>
    <w:rPr>
      <w:rFonts w:eastAsiaTheme="minorHAnsi"/>
      <w:lang w:eastAsia="en-US"/>
    </w:rPr>
  </w:style>
  <w:style w:type="paragraph" w:customStyle="1" w:styleId="631825FDCD044DD386AD61B3B12963AF4">
    <w:name w:val="631825FDCD044DD386AD61B3B12963AF4"/>
    <w:rsid w:val="006835ED"/>
    <w:rPr>
      <w:rFonts w:eastAsiaTheme="minorHAnsi"/>
      <w:lang w:eastAsia="en-US"/>
    </w:rPr>
  </w:style>
  <w:style w:type="paragraph" w:customStyle="1" w:styleId="2A44F3B0ABF44DA191F22BA99A298F174">
    <w:name w:val="2A44F3B0ABF44DA191F22BA99A298F174"/>
    <w:rsid w:val="006835ED"/>
    <w:rPr>
      <w:rFonts w:eastAsiaTheme="minorHAnsi"/>
      <w:lang w:eastAsia="en-US"/>
    </w:rPr>
  </w:style>
  <w:style w:type="paragraph" w:customStyle="1" w:styleId="DE0AD0D685B241F08B86754ED5230DE24">
    <w:name w:val="DE0AD0D685B241F08B86754ED5230DE24"/>
    <w:rsid w:val="006835ED"/>
    <w:rPr>
      <w:rFonts w:eastAsiaTheme="minorHAnsi"/>
      <w:lang w:eastAsia="en-US"/>
    </w:rPr>
  </w:style>
  <w:style w:type="paragraph" w:customStyle="1" w:styleId="133CFB9A507F46DA8C7A7964E4EEE1BF4">
    <w:name w:val="133CFB9A507F46DA8C7A7964E4EEE1BF4"/>
    <w:rsid w:val="006835ED"/>
    <w:rPr>
      <w:rFonts w:eastAsiaTheme="minorHAnsi"/>
      <w:lang w:eastAsia="en-US"/>
    </w:rPr>
  </w:style>
  <w:style w:type="paragraph" w:customStyle="1" w:styleId="0AA88295A8E743FAB5D3D18BD723B29A4">
    <w:name w:val="0AA88295A8E743FAB5D3D18BD723B29A4"/>
    <w:rsid w:val="006835ED"/>
    <w:rPr>
      <w:rFonts w:eastAsiaTheme="minorHAnsi"/>
      <w:lang w:eastAsia="en-US"/>
    </w:rPr>
  </w:style>
  <w:style w:type="paragraph" w:customStyle="1" w:styleId="FDC276CF91AB46DAB6BF29615E051FE94">
    <w:name w:val="FDC276CF91AB46DAB6BF29615E051FE94"/>
    <w:rsid w:val="006835ED"/>
    <w:rPr>
      <w:rFonts w:eastAsiaTheme="minorHAnsi"/>
      <w:lang w:eastAsia="en-US"/>
    </w:rPr>
  </w:style>
  <w:style w:type="paragraph" w:customStyle="1" w:styleId="3531DAE1B6E84BB9810647732C5D91C34">
    <w:name w:val="3531DAE1B6E84BB9810647732C5D91C34"/>
    <w:rsid w:val="006835ED"/>
    <w:rPr>
      <w:rFonts w:eastAsiaTheme="minorHAnsi"/>
      <w:lang w:eastAsia="en-US"/>
    </w:rPr>
  </w:style>
  <w:style w:type="paragraph" w:customStyle="1" w:styleId="B65A116EACA44DB6A46299770843ACF44">
    <w:name w:val="B65A116EACA44DB6A46299770843ACF44"/>
    <w:rsid w:val="006835ED"/>
    <w:rPr>
      <w:rFonts w:eastAsiaTheme="minorHAnsi"/>
      <w:lang w:eastAsia="en-US"/>
    </w:rPr>
  </w:style>
  <w:style w:type="paragraph" w:customStyle="1" w:styleId="6C970D80A4634765893B7CD38E2779944">
    <w:name w:val="6C970D80A4634765893B7CD38E2779944"/>
    <w:rsid w:val="006835ED"/>
    <w:rPr>
      <w:rFonts w:eastAsiaTheme="minorHAnsi"/>
      <w:lang w:eastAsia="en-US"/>
    </w:rPr>
  </w:style>
  <w:style w:type="paragraph" w:customStyle="1" w:styleId="6F94AF350730442ABABA06B2A2F612AB4">
    <w:name w:val="6F94AF350730442ABABA06B2A2F612AB4"/>
    <w:rsid w:val="006835ED"/>
    <w:rPr>
      <w:rFonts w:eastAsiaTheme="minorHAnsi"/>
      <w:lang w:eastAsia="en-US"/>
    </w:rPr>
  </w:style>
  <w:style w:type="paragraph" w:customStyle="1" w:styleId="8639C9E0EA744B029AC3B5D653799E934">
    <w:name w:val="8639C9E0EA744B029AC3B5D653799E934"/>
    <w:rsid w:val="006835ED"/>
    <w:rPr>
      <w:rFonts w:eastAsiaTheme="minorHAnsi"/>
      <w:lang w:eastAsia="en-US"/>
    </w:rPr>
  </w:style>
  <w:style w:type="paragraph" w:customStyle="1" w:styleId="9513F02E11C64B5CA5B6E3FE786EF8AD4">
    <w:name w:val="9513F02E11C64B5CA5B6E3FE786EF8AD4"/>
    <w:rsid w:val="006835ED"/>
    <w:rPr>
      <w:rFonts w:eastAsiaTheme="minorHAnsi"/>
      <w:lang w:eastAsia="en-US"/>
    </w:rPr>
  </w:style>
  <w:style w:type="paragraph" w:customStyle="1" w:styleId="D9999BF87E3E4DCC839AB3376879F3624">
    <w:name w:val="D9999BF87E3E4DCC839AB3376879F3624"/>
    <w:rsid w:val="006835ED"/>
    <w:rPr>
      <w:rFonts w:eastAsiaTheme="minorHAnsi"/>
      <w:lang w:eastAsia="en-US"/>
    </w:rPr>
  </w:style>
  <w:style w:type="paragraph" w:customStyle="1" w:styleId="0A6CE683D7DC4F1C94D167BBBE3F60C94">
    <w:name w:val="0A6CE683D7DC4F1C94D167BBBE3F60C94"/>
    <w:rsid w:val="006835ED"/>
    <w:rPr>
      <w:rFonts w:eastAsiaTheme="minorHAnsi"/>
      <w:lang w:eastAsia="en-US"/>
    </w:rPr>
  </w:style>
  <w:style w:type="paragraph" w:customStyle="1" w:styleId="80A0489E467B4453830916DCD32F20B34">
    <w:name w:val="80A0489E467B4453830916DCD32F20B34"/>
    <w:rsid w:val="006835ED"/>
    <w:rPr>
      <w:rFonts w:eastAsiaTheme="minorHAnsi"/>
      <w:lang w:eastAsia="en-US"/>
    </w:rPr>
  </w:style>
  <w:style w:type="paragraph" w:customStyle="1" w:styleId="62527F50B71840528B2D7B76931346414">
    <w:name w:val="62527F50B71840528B2D7B76931346414"/>
    <w:rsid w:val="006835ED"/>
    <w:rPr>
      <w:rFonts w:eastAsiaTheme="minorHAnsi"/>
      <w:lang w:eastAsia="en-US"/>
    </w:rPr>
  </w:style>
  <w:style w:type="paragraph" w:customStyle="1" w:styleId="58B3455CF4F6410397691676C3AF255A4">
    <w:name w:val="58B3455CF4F6410397691676C3AF255A4"/>
    <w:rsid w:val="006835ED"/>
    <w:rPr>
      <w:rFonts w:eastAsiaTheme="minorHAnsi"/>
      <w:lang w:eastAsia="en-US"/>
    </w:rPr>
  </w:style>
  <w:style w:type="paragraph" w:customStyle="1" w:styleId="E76198F7B44343E1ACD13EA7215CF3694">
    <w:name w:val="E76198F7B44343E1ACD13EA7215CF3694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4">
    <w:name w:val="0BF4A5392E554EA9B409A3D6AA4097464"/>
    <w:rsid w:val="006835ED"/>
    <w:rPr>
      <w:rFonts w:eastAsiaTheme="minorHAnsi"/>
      <w:lang w:eastAsia="en-US"/>
    </w:rPr>
  </w:style>
  <w:style w:type="paragraph" w:customStyle="1" w:styleId="9B3E6D4607AB4F33A0CEA7E78057EE4E4">
    <w:name w:val="9B3E6D4607AB4F33A0CEA7E78057EE4E4"/>
    <w:rsid w:val="006835ED"/>
    <w:rPr>
      <w:rFonts w:eastAsiaTheme="minorHAnsi"/>
      <w:lang w:eastAsia="en-US"/>
    </w:rPr>
  </w:style>
  <w:style w:type="paragraph" w:customStyle="1" w:styleId="F07989A3446940FEA1DD73EB7D012E414">
    <w:name w:val="F07989A3446940FEA1DD73EB7D012E414"/>
    <w:rsid w:val="006835ED"/>
    <w:rPr>
      <w:rFonts w:eastAsiaTheme="minorHAnsi"/>
      <w:lang w:eastAsia="en-US"/>
    </w:rPr>
  </w:style>
  <w:style w:type="paragraph" w:customStyle="1" w:styleId="EDEB05DD09FC449BBB6BD8D372D0A5404">
    <w:name w:val="EDEB05DD09FC449BBB6BD8D372D0A5404"/>
    <w:rsid w:val="006835ED"/>
    <w:rPr>
      <w:rFonts w:eastAsiaTheme="minorHAnsi"/>
      <w:lang w:eastAsia="en-US"/>
    </w:rPr>
  </w:style>
  <w:style w:type="paragraph" w:customStyle="1" w:styleId="2136603BDA60476189FBE1C25AE1ABC94">
    <w:name w:val="2136603BDA60476189FBE1C25AE1ABC94"/>
    <w:rsid w:val="006835ED"/>
    <w:rPr>
      <w:rFonts w:eastAsiaTheme="minorHAnsi"/>
      <w:lang w:eastAsia="en-US"/>
    </w:rPr>
  </w:style>
  <w:style w:type="paragraph" w:customStyle="1" w:styleId="5F051642125344F19BAD0FBE0C8D43334">
    <w:name w:val="5F051642125344F19BAD0FBE0C8D43334"/>
    <w:rsid w:val="006835ED"/>
    <w:rPr>
      <w:rFonts w:eastAsiaTheme="minorHAnsi"/>
      <w:lang w:eastAsia="en-US"/>
    </w:rPr>
  </w:style>
  <w:style w:type="paragraph" w:customStyle="1" w:styleId="73FFB9C73ADC4F529A87A9C1675376794">
    <w:name w:val="73FFB9C73ADC4F529A87A9C1675376794"/>
    <w:rsid w:val="006835ED"/>
    <w:rPr>
      <w:rFonts w:eastAsiaTheme="minorHAnsi"/>
      <w:lang w:eastAsia="en-US"/>
    </w:rPr>
  </w:style>
  <w:style w:type="paragraph" w:customStyle="1" w:styleId="EDC05140EBCC472BB897EC7196284BCB4">
    <w:name w:val="EDC05140EBCC472BB897EC7196284BCB4"/>
    <w:rsid w:val="006835ED"/>
    <w:rPr>
      <w:rFonts w:eastAsiaTheme="minorHAnsi"/>
      <w:lang w:eastAsia="en-US"/>
    </w:rPr>
  </w:style>
  <w:style w:type="paragraph" w:customStyle="1" w:styleId="E523169AF03648F39792D5DEED0EBD2D2">
    <w:name w:val="E523169AF03648F39792D5DEED0EBD2D2"/>
    <w:rsid w:val="006835ED"/>
    <w:rPr>
      <w:rFonts w:eastAsiaTheme="minorHAnsi"/>
      <w:lang w:eastAsia="en-US"/>
    </w:rPr>
  </w:style>
  <w:style w:type="paragraph" w:customStyle="1" w:styleId="54353D3A98EA4914B8933D8167120B263">
    <w:name w:val="54353D3A98EA4914B8933D8167120B263"/>
    <w:rsid w:val="006835ED"/>
    <w:rPr>
      <w:rFonts w:eastAsiaTheme="minorHAnsi"/>
      <w:lang w:eastAsia="en-US"/>
    </w:rPr>
  </w:style>
  <w:style w:type="paragraph" w:customStyle="1" w:styleId="157E33A49B5246EFB7A4E5BA0997A5993">
    <w:name w:val="157E33A49B5246EFB7A4E5BA0997A5993"/>
    <w:rsid w:val="006835ED"/>
    <w:rPr>
      <w:rFonts w:eastAsiaTheme="minorHAnsi"/>
      <w:lang w:eastAsia="en-US"/>
    </w:rPr>
  </w:style>
  <w:style w:type="paragraph" w:customStyle="1" w:styleId="8EF9B1D83F7E4A148B7DE2C9F6B8E1EA3">
    <w:name w:val="8EF9B1D83F7E4A148B7DE2C9F6B8E1EA3"/>
    <w:rsid w:val="006835ED"/>
    <w:rPr>
      <w:rFonts w:eastAsiaTheme="minorHAnsi"/>
      <w:lang w:eastAsia="en-US"/>
    </w:rPr>
  </w:style>
  <w:style w:type="paragraph" w:customStyle="1" w:styleId="C1C70C72EAB04CA7AAD018FFC65B7C5A3">
    <w:name w:val="C1C70C72EAB04CA7AAD018FFC65B7C5A3"/>
    <w:rsid w:val="006835ED"/>
    <w:rPr>
      <w:rFonts w:eastAsiaTheme="minorHAnsi"/>
      <w:lang w:eastAsia="en-US"/>
    </w:rPr>
  </w:style>
  <w:style w:type="paragraph" w:customStyle="1" w:styleId="D0E666072A2340D084A7C51F250ADEBA3">
    <w:name w:val="D0E666072A2340D084A7C51F250ADEBA3"/>
    <w:rsid w:val="006835ED"/>
    <w:rPr>
      <w:rFonts w:eastAsiaTheme="minorHAnsi"/>
      <w:lang w:eastAsia="en-US"/>
    </w:rPr>
  </w:style>
  <w:style w:type="paragraph" w:customStyle="1" w:styleId="B2FCF74AA9A04B21870DE7EADC3B345C3">
    <w:name w:val="B2FCF74AA9A04B21870DE7EADC3B345C3"/>
    <w:rsid w:val="006835ED"/>
    <w:rPr>
      <w:rFonts w:eastAsiaTheme="minorHAnsi"/>
      <w:lang w:eastAsia="en-US"/>
    </w:rPr>
  </w:style>
  <w:style w:type="paragraph" w:customStyle="1" w:styleId="53C23B8FBEE9494C9080CE7EF125D5E23">
    <w:name w:val="53C23B8FBEE9494C9080CE7EF125D5E23"/>
    <w:rsid w:val="006835ED"/>
    <w:rPr>
      <w:rFonts w:eastAsiaTheme="minorHAnsi"/>
      <w:lang w:eastAsia="en-US"/>
    </w:rPr>
  </w:style>
  <w:style w:type="paragraph" w:customStyle="1" w:styleId="B8D0461E4DC0444DAE2494789C7039E33">
    <w:name w:val="B8D0461E4DC0444DAE2494789C7039E33"/>
    <w:rsid w:val="006835ED"/>
    <w:rPr>
      <w:rFonts w:eastAsiaTheme="minorHAnsi"/>
      <w:lang w:eastAsia="en-US"/>
    </w:rPr>
  </w:style>
  <w:style w:type="paragraph" w:customStyle="1" w:styleId="AD1F0566948E4B8784BF8BB6EFCE6F233">
    <w:name w:val="AD1F0566948E4B8784BF8BB6EFCE6F233"/>
    <w:rsid w:val="006835ED"/>
    <w:rPr>
      <w:rFonts w:eastAsiaTheme="minorHAnsi"/>
      <w:lang w:eastAsia="en-US"/>
    </w:rPr>
  </w:style>
  <w:style w:type="paragraph" w:customStyle="1" w:styleId="92F8367C7C4549D6A239216EA2BA46833">
    <w:name w:val="92F8367C7C4549D6A239216EA2BA46833"/>
    <w:rsid w:val="006835ED"/>
    <w:rPr>
      <w:rFonts w:eastAsiaTheme="minorHAnsi"/>
      <w:lang w:eastAsia="en-US"/>
    </w:rPr>
  </w:style>
  <w:style w:type="paragraph" w:customStyle="1" w:styleId="0452D003A4914127B2E3C961EA4A1A7F3">
    <w:name w:val="0452D003A4914127B2E3C961EA4A1A7F3"/>
    <w:rsid w:val="006835ED"/>
    <w:rPr>
      <w:rFonts w:eastAsiaTheme="minorHAnsi"/>
      <w:lang w:eastAsia="en-US"/>
    </w:rPr>
  </w:style>
  <w:style w:type="paragraph" w:customStyle="1" w:styleId="6B8844FCBC5A4553ADD2DD3F5ACF706C3">
    <w:name w:val="6B8844FCBC5A4553ADD2DD3F5ACF706C3"/>
    <w:rsid w:val="006835ED"/>
    <w:rPr>
      <w:rFonts w:eastAsiaTheme="minorHAnsi"/>
      <w:lang w:eastAsia="en-US"/>
    </w:rPr>
  </w:style>
  <w:style w:type="paragraph" w:customStyle="1" w:styleId="B34595FC08754571849BA5D556E7D4C23">
    <w:name w:val="B34595FC08754571849BA5D556E7D4C23"/>
    <w:rsid w:val="006835ED"/>
    <w:rPr>
      <w:rFonts w:eastAsiaTheme="minorHAnsi"/>
      <w:lang w:eastAsia="en-US"/>
    </w:rPr>
  </w:style>
  <w:style w:type="paragraph" w:customStyle="1" w:styleId="FE4993CC161B4ECB98E4AADDFAC643773">
    <w:name w:val="FE4993CC161B4ECB98E4AADDFAC643773"/>
    <w:rsid w:val="006835ED"/>
    <w:rPr>
      <w:rFonts w:eastAsiaTheme="minorHAnsi"/>
      <w:lang w:eastAsia="en-US"/>
    </w:rPr>
  </w:style>
  <w:style w:type="paragraph" w:customStyle="1" w:styleId="C57DA7E449BD43E1A0FB2415B2AC7B813">
    <w:name w:val="C57DA7E449BD43E1A0FB2415B2AC7B813"/>
    <w:rsid w:val="006835ED"/>
    <w:rPr>
      <w:rFonts w:eastAsiaTheme="minorHAnsi"/>
      <w:lang w:eastAsia="en-US"/>
    </w:rPr>
  </w:style>
  <w:style w:type="paragraph" w:customStyle="1" w:styleId="758AF212992B4BA5B91DC08396F6D7A33">
    <w:name w:val="758AF212992B4BA5B91DC08396F6D7A33"/>
    <w:rsid w:val="006835ED"/>
    <w:rPr>
      <w:rFonts w:eastAsiaTheme="minorHAnsi"/>
      <w:lang w:eastAsia="en-US"/>
    </w:rPr>
  </w:style>
  <w:style w:type="paragraph" w:customStyle="1" w:styleId="034EB95159EF4778B3C80F6DDB02DF1B3">
    <w:name w:val="034EB95159EF4778B3C80F6DDB02DF1B3"/>
    <w:rsid w:val="006835ED"/>
    <w:rPr>
      <w:rFonts w:eastAsiaTheme="minorHAnsi"/>
      <w:lang w:eastAsia="en-US"/>
    </w:rPr>
  </w:style>
  <w:style w:type="paragraph" w:customStyle="1" w:styleId="DDC84871FD4D46D78334B85CE9EF37B63">
    <w:name w:val="DDC84871FD4D46D78334B85CE9EF37B63"/>
    <w:rsid w:val="006835ED"/>
    <w:rPr>
      <w:rFonts w:eastAsiaTheme="minorHAnsi"/>
      <w:lang w:eastAsia="en-US"/>
    </w:rPr>
  </w:style>
  <w:style w:type="paragraph" w:customStyle="1" w:styleId="0BC4FBAA0AF94834AA0A7BFEFE6396F63">
    <w:name w:val="0BC4FBAA0AF94834AA0A7BFEFE6396F63"/>
    <w:rsid w:val="006835ED"/>
    <w:rPr>
      <w:rFonts w:eastAsiaTheme="minorHAnsi"/>
      <w:lang w:eastAsia="en-US"/>
    </w:rPr>
  </w:style>
  <w:style w:type="paragraph" w:customStyle="1" w:styleId="8E87A374B8544A028174415EFC1B16913">
    <w:name w:val="8E87A374B8544A028174415EFC1B16913"/>
    <w:rsid w:val="006835ED"/>
    <w:rPr>
      <w:rFonts w:eastAsiaTheme="minorHAnsi"/>
      <w:lang w:eastAsia="en-US"/>
    </w:rPr>
  </w:style>
  <w:style w:type="paragraph" w:customStyle="1" w:styleId="07ECBD891A6046F8B92DFE3FB06EAD023">
    <w:name w:val="07ECBD891A6046F8B92DFE3FB06EAD023"/>
    <w:rsid w:val="006835ED"/>
    <w:rPr>
      <w:rFonts w:eastAsiaTheme="minorHAnsi"/>
      <w:lang w:eastAsia="en-US"/>
    </w:rPr>
  </w:style>
  <w:style w:type="paragraph" w:customStyle="1" w:styleId="06A1544C3B79489B8D12AC8FE346044E3">
    <w:name w:val="06A1544C3B79489B8D12AC8FE346044E3"/>
    <w:rsid w:val="006835ED"/>
    <w:rPr>
      <w:rFonts w:eastAsiaTheme="minorHAnsi"/>
      <w:lang w:eastAsia="en-US"/>
    </w:rPr>
  </w:style>
  <w:style w:type="paragraph" w:customStyle="1" w:styleId="8721D998A1F9454597851B87A272066D3">
    <w:name w:val="8721D998A1F9454597851B87A272066D3"/>
    <w:rsid w:val="006835ED"/>
    <w:rPr>
      <w:rFonts w:eastAsiaTheme="minorHAnsi"/>
      <w:lang w:eastAsia="en-US"/>
    </w:rPr>
  </w:style>
  <w:style w:type="paragraph" w:customStyle="1" w:styleId="132BD467BA3A4DD3A1E4AA9B743D917E3">
    <w:name w:val="132BD467BA3A4DD3A1E4AA9B743D917E3"/>
    <w:rsid w:val="006835ED"/>
    <w:rPr>
      <w:rFonts w:eastAsiaTheme="minorHAnsi"/>
      <w:lang w:eastAsia="en-US"/>
    </w:rPr>
  </w:style>
  <w:style w:type="paragraph" w:customStyle="1" w:styleId="CAA1AED08FD147F0970E3EE1DF1106DB3">
    <w:name w:val="CAA1AED08FD147F0970E3EE1DF1106DB3"/>
    <w:rsid w:val="006835ED"/>
    <w:rPr>
      <w:rFonts w:eastAsiaTheme="minorHAnsi"/>
      <w:lang w:eastAsia="en-US"/>
    </w:rPr>
  </w:style>
  <w:style w:type="paragraph" w:customStyle="1" w:styleId="2AD0D1080E1148AF81130CCDC4A577D73">
    <w:name w:val="2AD0D1080E1148AF81130CCDC4A577D73"/>
    <w:rsid w:val="006835ED"/>
    <w:rPr>
      <w:rFonts w:eastAsiaTheme="minorHAnsi"/>
      <w:lang w:eastAsia="en-US"/>
    </w:rPr>
  </w:style>
  <w:style w:type="paragraph" w:customStyle="1" w:styleId="E0578BD4E59242FF90226C6048F094E43">
    <w:name w:val="E0578BD4E59242FF90226C6048F094E43"/>
    <w:rsid w:val="006835ED"/>
    <w:rPr>
      <w:rFonts w:eastAsiaTheme="minorHAnsi"/>
      <w:lang w:eastAsia="en-US"/>
    </w:rPr>
  </w:style>
  <w:style w:type="paragraph" w:customStyle="1" w:styleId="0A792C8F619A459F86D5919E88A438BF1">
    <w:name w:val="0A792C8F619A459F86D5919E88A438BF1"/>
    <w:rsid w:val="006835ED"/>
    <w:rPr>
      <w:rFonts w:eastAsiaTheme="minorHAnsi"/>
      <w:lang w:eastAsia="en-US"/>
    </w:rPr>
  </w:style>
  <w:style w:type="paragraph" w:customStyle="1" w:styleId="DB5C80F56D8D4ED89505F573DCC3E56C1">
    <w:name w:val="DB5C80F56D8D4ED89505F573DCC3E56C1"/>
    <w:rsid w:val="006835ED"/>
    <w:rPr>
      <w:rFonts w:eastAsiaTheme="minorHAnsi"/>
      <w:lang w:eastAsia="en-US"/>
    </w:rPr>
  </w:style>
  <w:style w:type="paragraph" w:customStyle="1" w:styleId="5D8A76361B694DAEB3C1DAACF53BD8E81">
    <w:name w:val="5D8A76361B694DAEB3C1DAACF53BD8E81"/>
    <w:rsid w:val="006835ED"/>
    <w:rPr>
      <w:rFonts w:eastAsiaTheme="minorHAnsi"/>
      <w:lang w:eastAsia="en-US"/>
    </w:rPr>
  </w:style>
  <w:style w:type="paragraph" w:customStyle="1" w:styleId="F4F625A20B144B589150824A4AE13DB81">
    <w:name w:val="F4F625A20B144B589150824A4AE13DB81"/>
    <w:rsid w:val="006835ED"/>
    <w:rPr>
      <w:rFonts w:eastAsiaTheme="minorHAnsi"/>
      <w:lang w:eastAsia="en-US"/>
    </w:rPr>
  </w:style>
  <w:style w:type="paragraph" w:customStyle="1" w:styleId="50B1253BEBCC413FA905E8C7B7886E6F1">
    <w:name w:val="50B1253BEBCC413FA905E8C7B7886E6F1"/>
    <w:rsid w:val="006835ED"/>
    <w:rPr>
      <w:rFonts w:eastAsiaTheme="minorHAnsi"/>
      <w:lang w:eastAsia="en-US"/>
    </w:rPr>
  </w:style>
  <w:style w:type="paragraph" w:customStyle="1" w:styleId="37B15BAB95DF4D6D83F6CE1BE196C4651">
    <w:name w:val="37B15BAB95DF4D6D83F6CE1BE196C4651"/>
    <w:rsid w:val="006835ED"/>
    <w:rPr>
      <w:rFonts w:eastAsiaTheme="minorHAnsi"/>
      <w:lang w:eastAsia="en-US"/>
    </w:rPr>
  </w:style>
  <w:style w:type="paragraph" w:customStyle="1" w:styleId="B70B7E490A004AB38651AFEDCFFAD4CC1">
    <w:name w:val="B70B7E490A004AB38651AFEDCFFAD4CC1"/>
    <w:rsid w:val="006835ED"/>
    <w:rPr>
      <w:rFonts w:eastAsiaTheme="minorHAnsi"/>
      <w:lang w:eastAsia="en-US"/>
    </w:rPr>
  </w:style>
  <w:style w:type="paragraph" w:customStyle="1" w:styleId="2854EF3F64024DBBACF6923C243ECD691">
    <w:name w:val="2854EF3F64024DBBACF6923C243ECD691"/>
    <w:rsid w:val="006835ED"/>
    <w:rPr>
      <w:rFonts w:eastAsiaTheme="minorHAnsi"/>
      <w:lang w:eastAsia="en-US"/>
    </w:rPr>
  </w:style>
  <w:style w:type="paragraph" w:customStyle="1" w:styleId="B271D6DF204047408767A66AE123BBA71">
    <w:name w:val="B271D6DF204047408767A66AE123BBA71"/>
    <w:rsid w:val="006835ED"/>
    <w:rPr>
      <w:rFonts w:eastAsiaTheme="minorHAnsi"/>
      <w:lang w:eastAsia="en-US"/>
    </w:rPr>
  </w:style>
  <w:style w:type="paragraph" w:customStyle="1" w:styleId="EAD26DD817C74892B2D37EBCB062D8541">
    <w:name w:val="EAD26DD817C74892B2D37EBCB062D8541"/>
    <w:rsid w:val="006835ED"/>
    <w:rPr>
      <w:rFonts w:eastAsiaTheme="minorHAnsi"/>
      <w:lang w:eastAsia="en-US"/>
    </w:rPr>
  </w:style>
  <w:style w:type="paragraph" w:customStyle="1" w:styleId="231F5FF344E044D799FA9D52E21F8B211">
    <w:name w:val="231F5FF344E044D799FA9D52E21F8B211"/>
    <w:rsid w:val="006835ED"/>
    <w:rPr>
      <w:rFonts w:eastAsiaTheme="minorHAnsi"/>
      <w:lang w:eastAsia="en-US"/>
    </w:rPr>
  </w:style>
  <w:style w:type="paragraph" w:customStyle="1" w:styleId="7372ACB9182745F9A4A94051AA7C6E611">
    <w:name w:val="7372ACB9182745F9A4A94051AA7C6E611"/>
    <w:rsid w:val="006835ED"/>
    <w:rPr>
      <w:rFonts w:eastAsiaTheme="minorHAnsi"/>
      <w:lang w:eastAsia="en-US"/>
    </w:rPr>
  </w:style>
  <w:style w:type="paragraph" w:customStyle="1" w:styleId="37137BFDA22844588129027181CAB8141">
    <w:name w:val="37137BFDA22844588129027181CAB8141"/>
    <w:rsid w:val="006835ED"/>
    <w:rPr>
      <w:rFonts w:eastAsiaTheme="minorHAnsi"/>
      <w:lang w:eastAsia="en-US"/>
    </w:rPr>
  </w:style>
  <w:style w:type="paragraph" w:customStyle="1" w:styleId="E2A17F7EEE5149059A2EC8943C7F12AA1">
    <w:name w:val="E2A17F7EEE5149059A2EC8943C7F12AA1"/>
    <w:rsid w:val="006835ED"/>
    <w:rPr>
      <w:rFonts w:eastAsiaTheme="minorHAnsi"/>
      <w:lang w:eastAsia="en-US"/>
    </w:rPr>
  </w:style>
  <w:style w:type="paragraph" w:customStyle="1" w:styleId="C6D8F361C1F44CDEACB9076FD4BB44141">
    <w:name w:val="C6D8F361C1F44CDEACB9076FD4BB44141"/>
    <w:rsid w:val="006835ED"/>
    <w:rPr>
      <w:rFonts w:eastAsiaTheme="minorHAnsi"/>
      <w:lang w:eastAsia="en-US"/>
    </w:rPr>
  </w:style>
  <w:style w:type="paragraph" w:customStyle="1" w:styleId="BD98B49ADBD748189D270D11F441B9011">
    <w:name w:val="BD98B49ADBD748189D270D11F441B9011"/>
    <w:rsid w:val="006835ED"/>
    <w:rPr>
      <w:rFonts w:eastAsiaTheme="minorHAnsi"/>
      <w:lang w:eastAsia="en-US"/>
    </w:rPr>
  </w:style>
  <w:style w:type="paragraph" w:customStyle="1" w:styleId="55E36B386AAB45E8807C827072D299CF1">
    <w:name w:val="55E36B386AAB45E8807C827072D299CF1"/>
    <w:rsid w:val="006835ED"/>
    <w:rPr>
      <w:rFonts w:eastAsiaTheme="minorHAnsi"/>
      <w:lang w:eastAsia="en-US"/>
    </w:rPr>
  </w:style>
  <w:style w:type="paragraph" w:customStyle="1" w:styleId="29F3777C05824780A3078753014B51681">
    <w:name w:val="29F3777C05824780A3078753014B51681"/>
    <w:rsid w:val="006835ED"/>
    <w:rPr>
      <w:rFonts w:eastAsiaTheme="minorHAnsi"/>
      <w:lang w:eastAsia="en-US"/>
    </w:rPr>
  </w:style>
  <w:style w:type="paragraph" w:customStyle="1" w:styleId="FC9CFB181BA842D2BA14E25523641DFF1">
    <w:name w:val="FC9CFB181BA842D2BA14E25523641DFF1"/>
    <w:rsid w:val="006835ED"/>
    <w:rPr>
      <w:rFonts w:eastAsiaTheme="minorHAnsi"/>
      <w:lang w:eastAsia="en-US"/>
    </w:rPr>
  </w:style>
  <w:style w:type="paragraph" w:customStyle="1" w:styleId="9A206CCD9406436AB8AB2C344C6353471">
    <w:name w:val="9A206CCD9406436AB8AB2C344C6353471"/>
    <w:rsid w:val="006835ED"/>
    <w:rPr>
      <w:rFonts w:eastAsiaTheme="minorHAnsi"/>
      <w:lang w:eastAsia="en-US"/>
    </w:rPr>
  </w:style>
  <w:style w:type="paragraph" w:customStyle="1" w:styleId="3BCB9DD3B9394C97AC7DED11453FCC5F1">
    <w:name w:val="3BCB9DD3B9394C97AC7DED11453FCC5F1"/>
    <w:rsid w:val="006835ED"/>
    <w:rPr>
      <w:rFonts w:eastAsiaTheme="minorHAnsi"/>
      <w:lang w:eastAsia="en-US"/>
    </w:rPr>
  </w:style>
  <w:style w:type="paragraph" w:customStyle="1" w:styleId="21D5C1B9BD9B41BA9858DB7FEADB82421">
    <w:name w:val="21D5C1B9BD9B41BA9858DB7FEADB82421"/>
    <w:rsid w:val="006835ED"/>
    <w:rPr>
      <w:rFonts w:eastAsiaTheme="minorHAnsi"/>
      <w:lang w:eastAsia="en-US"/>
    </w:rPr>
  </w:style>
  <w:style w:type="paragraph" w:customStyle="1" w:styleId="5159BA4475404951AD996BC01A07E2894">
    <w:name w:val="5159BA4475404951AD996BC01A07E2894"/>
    <w:rsid w:val="006835ED"/>
    <w:rPr>
      <w:rFonts w:eastAsiaTheme="minorHAnsi"/>
      <w:lang w:eastAsia="en-US"/>
    </w:rPr>
  </w:style>
  <w:style w:type="paragraph" w:customStyle="1" w:styleId="BD085B7F44054C9DB219D20F4B4BA2774">
    <w:name w:val="BD085B7F44054C9DB219D20F4B4BA2774"/>
    <w:rsid w:val="006835ED"/>
    <w:rPr>
      <w:rFonts w:eastAsiaTheme="minorHAnsi"/>
      <w:lang w:eastAsia="en-US"/>
    </w:rPr>
  </w:style>
  <w:style w:type="paragraph" w:customStyle="1" w:styleId="A36D93DF8F3E4B6DBED00C29CDFF78224">
    <w:name w:val="A36D93DF8F3E4B6DBED00C29CDFF78224"/>
    <w:rsid w:val="006835ED"/>
    <w:rPr>
      <w:rFonts w:eastAsiaTheme="minorHAnsi"/>
      <w:lang w:eastAsia="en-US"/>
    </w:rPr>
  </w:style>
  <w:style w:type="paragraph" w:customStyle="1" w:styleId="ED026DCE5DF6482CBB0730B1B58D7CD54">
    <w:name w:val="ED026DCE5DF6482CBB0730B1B58D7CD54"/>
    <w:rsid w:val="006835ED"/>
    <w:rPr>
      <w:rFonts w:eastAsiaTheme="minorHAnsi"/>
      <w:lang w:eastAsia="en-US"/>
    </w:rPr>
  </w:style>
  <w:style w:type="paragraph" w:customStyle="1" w:styleId="0706C57B3ECC4661926B057ECAE69F064">
    <w:name w:val="0706C57B3ECC4661926B057ECAE69F064"/>
    <w:rsid w:val="006835ED"/>
    <w:rPr>
      <w:rFonts w:eastAsiaTheme="minorHAnsi"/>
      <w:lang w:eastAsia="en-US"/>
    </w:rPr>
  </w:style>
  <w:style w:type="paragraph" w:customStyle="1" w:styleId="232E62A526BC40D8802236A239CE377B4">
    <w:name w:val="232E62A526BC40D8802236A239CE377B4"/>
    <w:rsid w:val="006835ED"/>
    <w:rPr>
      <w:rFonts w:eastAsiaTheme="minorHAnsi"/>
      <w:lang w:eastAsia="en-US"/>
    </w:rPr>
  </w:style>
  <w:style w:type="paragraph" w:customStyle="1" w:styleId="ACF4016AC5FE42ABAD3B05866C2A8A644">
    <w:name w:val="ACF4016AC5FE42ABAD3B05866C2A8A644"/>
    <w:rsid w:val="006835ED"/>
    <w:rPr>
      <w:rFonts w:eastAsiaTheme="minorHAnsi"/>
      <w:lang w:eastAsia="en-US"/>
    </w:rPr>
  </w:style>
  <w:style w:type="paragraph" w:customStyle="1" w:styleId="24B7B6B4F05449F0A07F365DD0CD6EE94">
    <w:name w:val="24B7B6B4F05449F0A07F365DD0CD6EE94"/>
    <w:rsid w:val="006835ED"/>
    <w:rPr>
      <w:rFonts w:eastAsiaTheme="minorHAnsi"/>
      <w:lang w:eastAsia="en-US"/>
    </w:rPr>
  </w:style>
  <w:style w:type="paragraph" w:customStyle="1" w:styleId="9C70D2D3879F4727AF26C007E6C10CAC4">
    <w:name w:val="9C70D2D3879F4727AF26C007E6C10CAC4"/>
    <w:rsid w:val="006835ED"/>
    <w:rPr>
      <w:rFonts w:eastAsiaTheme="minorHAnsi"/>
      <w:lang w:eastAsia="en-US"/>
    </w:rPr>
  </w:style>
  <w:style w:type="paragraph" w:customStyle="1" w:styleId="00ABF11B30574F1E8BFF220555A5108E4">
    <w:name w:val="00ABF11B30574F1E8BFF220555A5108E4"/>
    <w:rsid w:val="006835ED"/>
    <w:rPr>
      <w:rFonts w:eastAsiaTheme="minorHAnsi"/>
      <w:lang w:eastAsia="en-US"/>
    </w:rPr>
  </w:style>
  <w:style w:type="paragraph" w:customStyle="1" w:styleId="054879EFBDBA4BB3B2E81001B9EC36284">
    <w:name w:val="054879EFBDBA4BB3B2E81001B9EC36284"/>
    <w:rsid w:val="006835ED"/>
    <w:rPr>
      <w:rFonts w:eastAsiaTheme="minorHAnsi"/>
      <w:lang w:eastAsia="en-US"/>
    </w:rPr>
  </w:style>
  <w:style w:type="paragraph" w:customStyle="1" w:styleId="803D48D7BA18490AA98E100FD35D251C4">
    <w:name w:val="803D48D7BA18490AA98E100FD35D251C4"/>
    <w:rsid w:val="006835ED"/>
    <w:rPr>
      <w:rFonts w:eastAsiaTheme="minorHAnsi"/>
      <w:lang w:eastAsia="en-US"/>
    </w:rPr>
  </w:style>
  <w:style w:type="paragraph" w:customStyle="1" w:styleId="7731ECF8B9244EFBA6204DA127528F514">
    <w:name w:val="7731ECF8B9244EFBA6204DA127528F514"/>
    <w:rsid w:val="006835ED"/>
    <w:rPr>
      <w:rFonts w:eastAsiaTheme="minorHAnsi"/>
      <w:lang w:eastAsia="en-US"/>
    </w:rPr>
  </w:style>
  <w:style w:type="paragraph" w:customStyle="1" w:styleId="82E5D845344F49B486FAE33A7C3831CE4">
    <w:name w:val="82E5D845344F49B486FAE33A7C3831CE4"/>
    <w:rsid w:val="006835ED"/>
    <w:rPr>
      <w:rFonts w:eastAsiaTheme="minorHAnsi"/>
      <w:lang w:eastAsia="en-US"/>
    </w:rPr>
  </w:style>
  <w:style w:type="paragraph" w:customStyle="1" w:styleId="97BD9EF16DBA4A18A1EC541B7EC5303A4">
    <w:name w:val="97BD9EF16DBA4A18A1EC541B7EC5303A4"/>
    <w:rsid w:val="006835ED"/>
    <w:rPr>
      <w:rFonts w:eastAsiaTheme="minorHAnsi"/>
      <w:lang w:eastAsia="en-US"/>
    </w:rPr>
  </w:style>
  <w:style w:type="paragraph" w:customStyle="1" w:styleId="8EC5F925D536446C89E4E6B19C34FF8D4">
    <w:name w:val="8EC5F925D536446C89E4E6B19C34FF8D4"/>
    <w:rsid w:val="006835ED"/>
    <w:rPr>
      <w:rFonts w:eastAsiaTheme="minorHAnsi"/>
      <w:lang w:eastAsia="en-US"/>
    </w:rPr>
  </w:style>
  <w:style w:type="paragraph" w:customStyle="1" w:styleId="FE09DF64C278493BA6D2789C4BBDE5904">
    <w:name w:val="FE09DF64C278493BA6D2789C4BBDE5904"/>
    <w:rsid w:val="006835ED"/>
    <w:rPr>
      <w:rFonts w:eastAsiaTheme="minorHAnsi"/>
      <w:lang w:eastAsia="en-US"/>
    </w:rPr>
  </w:style>
  <w:style w:type="paragraph" w:customStyle="1" w:styleId="C7EF9F46AED440FEA085B6F5DCD727434">
    <w:name w:val="C7EF9F46AED440FEA085B6F5DCD727434"/>
    <w:rsid w:val="006835ED"/>
    <w:rPr>
      <w:rFonts w:eastAsiaTheme="minorHAnsi"/>
      <w:lang w:eastAsia="en-US"/>
    </w:rPr>
  </w:style>
  <w:style w:type="paragraph" w:customStyle="1" w:styleId="6496233BD17A45A5B4C44CF6E8155FA24">
    <w:name w:val="6496233BD17A45A5B4C44CF6E8155FA24"/>
    <w:rsid w:val="006835ED"/>
    <w:rPr>
      <w:rFonts w:eastAsiaTheme="minorHAnsi"/>
      <w:lang w:eastAsia="en-US"/>
    </w:rPr>
  </w:style>
  <w:style w:type="paragraph" w:customStyle="1" w:styleId="8405F45F3EA14600BF9B99968F4000004">
    <w:name w:val="8405F45F3EA14600BF9B99968F4000004"/>
    <w:rsid w:val="006835ED"/>
    <w:rPr>
      <w:rFonts w:eastAsiaTheme="minorHAnsi"/>
      <w:lang w:eastAsia="en-US"/>
    </w:rPr>
  </w:style>
  <w:style w:type="paragraph" w:customStyle="1" w:styleId="9C2E36AC4CB7445C820375D9F200E3F64">
    <w:name w:val="9C2E36AC4CB7445C820375D9F200E3F64"/>
    <w:rsid w:val="006835ED"/>
    <w:rPr>
      <w:rFonts w:eastAsiaTheme="minorHAnsi"/>
      <w:lang w:eastAsia="en-US"/>
    </w:rPr>
  </w:style>
  <w:style w:type="paragraph" w:customStyle="1" w:styleId="3C8F1A3E952B4AFAA9925C7378522C124">
    <w:name w:val="3C8F1A3E952B4AFAA9925C7378522C124"/>
    <w:rsid w:val="006835ED"/>
    <w:rPr>
      <w:rFonts w:eastAsiaTheme="minorHAnsi"/>
      <w:lang w:eastAsia="en-US"/>
    </w:rPr>
  </w:style>
  <w:style w:type="paragraph" w:customStyle="1" w:styleId="400C2D3B5AC349259D87B22F94279E574">
    <w:name w:val="400C2D3B5AC349259D87B22F94279E574"/>
    <w:rsid w:val="006835ED"/>
    <w:rPr>
      <w:rFonts w:eastAsiaTheme="minorHAnsi"/>
      <w:lang w:eastAsia="en-US"/>
    </w:rPr>
  </w:style>
  <w:style w:type="paragraph" w:customStyle="1" w:styleId="F83B63D86E1E4109BDD495F500C821154">
    <w:name w:val="F83B63D86E1E4109BDD495F500C821154"/>
    <w:rsid w:val="006835ED"/>
    <w:rPr>
      <w:rFonts w:eastAsiaTheme="minorHAnsi"/>
      <w:lang w:eastAsia="en-US"/>
    </w:rPr>
  </w:style>
  <w:style w:type="paragraph" w:customStyle="1" w:styleId="E456CC84298C40E2B3BEDB82733F75B64">
    <w:name w:val="E456CC84298C40E2B3BEDB82733F75B64"/>
    <w:rsid w:val="006835ED"/>
    <w:rPr>
      <w:rFonts w:eastAsiaTheme="minorHAnsi"/>
      <w:lang w:eastAsia="en-US"/>
    </w:rPr>
  </w:style>
  <w:style w:type="paragraph" w:customStyle="1" w:styleId="6EC65CCE459047A29E16E9E8DC0532B24">
    <w:name w:val="6EC65CCE459047A29E16E9E8DC0532B24"/>
    <w:rsid w:val="006835ED"/>
    <w:rPr>
      <w:rFonts w:eastAsiaTheme="minorHAnsi"/>
      <w:lang w:eastAsia="en-US"/>
    </w:rPr>
  </w:style>
  <w:style w:type="paragraph" w:customStyle="1" w:styleId="997D608D76C843EDB126273D33BB96B24">
    <w:name w:val="997D608D76C843EDB126273D33BB96B24"/>
    <w:rsid w:val="006835ED"/>
    <w:rPr>
      <w:rFonts w:eastAsiaTheme="minorHAnsi"/>
      <w:lang w:eastAsia="en-US"/>
    </w:rPr>
  </w:style>
  <w:style w:type="paragraph" w:customStyle="1" w:styleId="A4BF0062C73A4D59B9025EC7337F9A474">
    <w:name w:val="A4BF0062C73A4D59B9025EC7337F9A474"/>
    <w:rsid w:val="006835ED"/>
    <w:rPr>
      <w:rFonts w:eastAsiaTheme="minorHAnsi"/>
      <w:lang w:eastAsia="en-US"/>
    </w:rPr>
  </w:style>
  <w:style w:type="paragraph" w:customStyle="1" w:styleId="B4BA278D67DC4691BBDCFD0B60973B8C4">
    <w:name w:val="B4BA278D67DC4691BBDCFD0B60973B8C4"/>
    <w:rsid w:val="006835ED"/>
    <w:rPr>
      <w:rFonts w:eastAsiaTheme="minorHAnsi"/>
      <w:lang w:eastAsia="en-US"/>
    </w:rPr>
  </w:style>
  <w:style w:type="paragraph" w:customStyle="1" w:styleId="AEFEFC65DDC548A0BEF725799B546CAF4">
    <w:name w:val="AEFEFC65DDC548A0BEF725799B546CAF4"/>
    <w:rsid w:val="006835ED"/>
    <w:rPr>
      <w:rFonts w:eastAsiaTheme="minorHAnsi"/>
      <w:lang w:eastAsia="en-US"/>
    </w:rPr>
  </w:style>
  <w:style w:type="paragraph" w:customStyle="1" w:styleId="BFBF7376661847D498D003A0EB0816844">
    <w:name w:val="BFBF7376661847D498D003A0EB0816844"/>
    <w:rsid w:val="006835ED"/>
    <w:rPr>
      <w:rFonts w:eastAsiaTheme="minorHAnsi"/>
      <w:lang w:eastAsia="en-US"/>
    </w:rPr>
  </w:style>
  <w:style w:type="paragraph" w:customStyle="1" w:styleId="9208B840A17443E1B887E0C53302D8C14">
    <w:name w:val="9208B840A17443E1B887E0C53302D8C14"/>
    <w:rsid w:val="006835ED"/>
    <w:rPr>
      <w:rFonts w:eastAsiaTheme="minorHAnsi"/>
      <w:lang w:eastAsia="en-US"/>
    </w:rPr>
  </w:style>
  <w:style w:type="paragraph" w:customStyle="1" w:styleId="583311B9BF2349CC8DFF2F3FEA20ECA24">
    <w:name w:val="583311B9BF2349CC8DFF2F3FEA20ECA24"/>
    <w:rsid w:val="006835ED"/>
    <w:rPr>
      <w:rFonts w:eastAsiaTheme="minorHAnsi"/>
      <w:lang w:eastAsia="en-US"/>
    </w:rPr>
  </w:style>
  <w:style w:type="paragraph" w:customStyle="1" w:styleId="B35F6034D5C84075A3684B96BE94F35D4">
    <w:name w:val="B35F6034D5C84075A3684B96BE94F35D4"/>
    <w:rsid w:val="006835ED"/>
    <w:rPr>
      <w:rFonts w:eastAsiaTheme="minorHAnsi"/>
      <w:lang w:eastAsia="en-US"/>
    </w:rPr>
  </w:style>
  <w:style w:type="paragraph" w:customStyle="1" w:styleId="750D5822090A4EA19CA58168C3F65AC24">
    <w:name w:val="750D5822090A4EA19CA58168C3F65AC24"/>
    <w:rsid w:val="006835ED"/>
    <w:rPr>
      <w:rFonts w:eastAsiaTheme="minorHAnsi"/>
      <w:lang w:eastAsia="en-US"/>
    </w:rPr>
  </w:style>
  <w:style w:type="paragraph" w:customStyle="1" w:styleId="549243E6770949368256598ADD0918BF4">
    <w:name w:val="549243E6770949368256598ADD0918BF4"/>
    <w:rsid w:val="006835ED"/>
    <w:rPr>
      <w:rFonts w:eastAsiaTheme="minorHAnsi"/>
      <w:lang w:eastAsia="en-US"/>
    </w:rPr>
  </w:style>
  <w:style w:type="paragraph" w:customStyle="1" w:styleId="43189B26D61A4BB5B3C3DFAF49E2BC554">
    <w:name w:val="43189B26D61A4BB5B3C3DFAF49E2BC554"/>
    <w:rsid w:val="006835ED"/>
    <w:rPr>
      <w:rFonts w:eastAsiaTheme="minorHAnsi"/>
      <w:lang w:eastAsia="en-US"/>
    </w:rPr>
  </w:style>
  <w:style w:type="paragraph" w:customStyle="1" w:styleId="69703D889D054CC28E8C973AFE90F8DB4">
    <w:name w:val="69703D889D054CC28E8C973AFE90F8DB4"/>
    <w:rsid w:val="006835ED"/>
    <w:rPr>
      <w:rFonts w:eastAsiaTheme="minorHAnsi"/>
      <w:lang w:eastAsia="en-US"/>
    </w:rPr>
  </w:style>
  <w:style w:type="paragraph" w:customStyle="1" w:styleId="9D0ABC0E8BC2401A9D6883C2E27B6F6D4">
    <w:name w:val="9D0ABC0E8BC2401A9D6883C2E27B6F6D4"/>
    <w:rsid w:val="006835ED"/>
    <w:rPr>
      <w:rFonts w:eastAsiaTheme="minorHAnsi"/>
      <w:lang w:eastAsia="en-US"/>
    </w:rPr>
  </w:style>
  <w:style w:type="paragraph" w:customStyle="1" w:styleId="E83784825B1F45E9BBA0114080A4D8031">
    <w:name w:val="E83784825B1F45E9BBA0114080A4D8031"/>
    <w:rsid w:val="006835ED"/>
    <w:rPr>
      <w:rFonts w:eastAsiaTheme="minorHAnsi"/>
      <w:lang w:eastAsia="en-US"/>
    </w:rPr>
  </w:style>
  <w:style w:type="paragraph" w:customStyle="1" w:styleId="20543272FED14160834757E46D2E9FEF1">
    <w:name w:val="20543272FED14160834757E46D2E9FEF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1">
    <w:name w:val="70016B55508C42D1A05D5E1A56BDC34B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1">
    <w:name w:val="669A2A83A631453B9CBDA1497AC83FC4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1">
    <w:name w:val="D9AEB506A3884CA1A9C8AD7758A5F54D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1">
    <w:name w:val="924333C11B374B74997D4E72F18E097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1">
    <w:name w:val="F186580F4B504222BC9DCA75A6212552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1">
    <w:name w:val="3AC9E5224A92484AA7A9513DCE5B852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1">
    <w:name w:val="6DA20ECD760A457EB211D0D57EB881B6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1">
    <w:name w:val="C0A5D1F4C2644EFA860540191EFC84711"/>
    <w:rsid w:val="006835ED"/>
    <w:rPr>
      <w:rFonts w:eastAsiaTheme="minorHAnsi"/>
      <w:lang w:eastAsia="en-US"/>
    </w:rPr>
  </w:style>
  <w:style w:type="paragraph" w:customStyle="1" w:styleId="A0D1581C2BE048D8AB2FA817D83CC6E51">
    <w:name w:val="A0D1581C2BE048D8AB2FA817D83CC6E51"/>
    <w:rsid w:val="006835ED"/>
    <w:rPr>
      <w:rFonts w:eastAsiaTheme="minorHAnsi"/>
      <w:lang w:eastAsia="en-US"/>
    </w:rPr>
  </w:style>
  <w:style w:type="paragraph" w:customStyle="1" w:styleId="E7123BB6AA1542CBA1AE69AAA22BFCD51">
    <w:name w:val="E7123BB6AA1542CBA1AE69AAA22BFCD51"/>
    <w:rsid w:val="006835ED"/>
    <w:rPr>
      <w:rFonts w:eastAsiaTheme="minorHAnsi"/>
      <w:lang w:eastAsia="en-US"/>
    </w:rPr>
  </w:style>
  <w:style w:type="paragraph" w:customStyle="1" w:styleId="506DE19D1C204446B3CD31FBD072B72C1">
    <w:name w:val="506DE19D1C204446B3CD31FBD072B72C1"/>
    <w:rsid w:val="006835ED"/>
    <w:rPr>
      <w:rFonts w:eastAsiaTheme="minorHAnsi"/>
      <w:lang w:eastAsia="en-US"/>
    </w:rPr>
  </w:style>
  <w:style w:type="paragraph" w:customStyle="1" w:styleId="2805263705394D15BECD261B2A126B5B1">
    <w:name w:val="2805263705394D15BECD261B2A126B5B1"/>
    <w:rsid w:val="006835ED"/>
    <w:rPr>
      <w:rFonts w:eastAsiaTheme="minorHAnsi"/>
      <w:lang w:eastAsia="en-US"/>
    </w:rPr>
  </w:style>
  <w:style w:type="paragraph" w:customStyle="1" w:styleId="F6C6814B218E4C2EAA5BF7CF582F158A1">
    <w:name w:val="F6C6814B218E4C2EAA5BF7CF582F158A1"/>
    <w:rsid w:val="006835ED"/>
    <w:rPr>
      <w:rFonts w:eastAsiaTheme="minorHAnsi"/>
      <w:lang w:eastAsia="en-US"/>
    </w:rPr>
  </w:style>
  <w:style w:type="paragraph" w:customStyle="1" w:styleId="7234DC8E343F47CF96B1660F31591F031">
    <w:name w:val="7234DC8E343F47CF96B1660F31591F031"/>
    <w:rsid w:val="006835ED"/>
    <w:rPr>
      <w:rFonts w:eastAsiaTheme="minorHAnsi"/>
      <w:lang w:eastAsia="en-US"/>
    </w:rPr>
  </w:style>
  <w:style w:type="paragraph" w:customStyle="1" w:styleId="BE7CBB9B9EC44E5E903EF0B265F15CF31">
    <w:name w:val="BE7CBB9B9EC44E5E903EF0B265F15CF31"/>
    <w:rsid w:val="006835ED"/>
    <w:rPr>
      <w:rFonts w:eastAsiaTheme="minorHAnsi"/>
      <w:lang w:eastAsia="en-US"/>
    </w:rPr>
  </w:style>
  <w:style w:type="paragraph" w:customStyle="1" w:styleId="D6FBFC2ED960420BB6BAC6D2E2230C8C1">
    <w:name w:val="D6FBFC2ED960420BB6BAC6D2E2230C8C1"/>
    <w:rsid w:val="006835ED"/>
    <w:rPr>
      <w:rFonts w:eastAsiaTheme="minorHAnsi"/>
      <w:lang w:eastAsia="en-US"/>
    </w:rPr>
  </w:style>
  <w:style w:type="paragraph" w:customStyle="1" w:styleId="CF9C9A7665E64DA6A7417C7DAC8A03451">
    <w:name w:val="CF9C9A7665E64DA6A7417C7DAC8A03451"/>
    <w:rsid w:val="006835ED"/>
    <w:rPr>
      <w:rFonts w:eastAsiaTheme="minorHAnsi"/>
      <w:lang w:eastAsia="en-US"/>
    </w:rPr>
  </w:style>
  <w:style w:type="paragraph" w:customStyle="1" w:styleId="215FA206845B43368413BF91B03999101">
    <w:name w:val="215FA206845B43368413BF91B03999101"/>
    <w:rsid w:val="006835ED"/>
    <w:rPr>
      <w:rFonts w:eastAsiaTheme="minorHAnsi"/>
      <w:lang w:eastAsia="en-US"/>
    </w:rPr>
  </w:style>
  <w:style w:type="paragraph" w:customStyle="1" w:styleId="86FF67EE384740F4B6FFDE050B4A67281">
    <w:name w:val="86FF67EE384740F4B6FFDE050B4A67281"/>
    <w:rsid w:val="006835ED"/>
    <w:rPr>
      <w:rFonts w:eastAsiaTheme="minorHAnsi"/>
      <w:lang w:eastAsia="en-US"/>
    </w:rPr>
  </w:style>
  <w:style w:type="paragraph" w:customStyle="1" w:styleId="6415CE78628E4EB098A1B8596C7DAD151">
    <w:name w:val="6415CE78628E4EB098A1B8596C7DAD151"/>
    <w:rsid w:val="006835ED"/>
    <w:rPr>
      <w:rFonts w:eastAsiaTheme="minorHAnsi"/>
      <w:lang w:eastAsia="en-US"/>
    </w:rPr>
  </w:style>
  <w:style w:type="paragraph" w:customStyle="1" w:styleId="56B4608B77024C5192CFDAF0649640601">
    <w:name w:val="56B4608B77024C5192CFDAF0649640601"/>
    <w:rsid w:val="006835ED"/>
    <w:rPr>
      <w:rFonts w:eastAsiaTheme="minorHAnsi"/>
      <w:lang w:eastAsia="en-US"/>
    </w:rPr>
  </w:style>
  <w:style w:type="paragraph" w:customStyle="1" w:styleId="069F51142FA84B7B954150BB06833F8C1">
    <w:name w:val="069F51142FA84B7B954150BB06833F8C1"/>
    <w:rsid w:val="006835ED"/>
    <w:rPr>
      <w:rFonts w:eastAsiaTheme="minorHAnsi"/>
      <w:lang w:eastAsia="en-US"/>
    </w:rPr>
  </w:style>
  <w:style w:type="paragraph" w:customStyle="1" w:styleId="B0F3B5A0B9FF4832B4B8B274D6DEDA9E1">
    <w:name w:val="B0F3B5A0B9FF4832B4B8B274D6DEDA9E1"/>
    <w:rsid w:val="006835ED"/>
    <w:rPr>
      <w:rFonts w:eastAsiaTheme="minorHAnsi"/>
      <w:lang w:eastAsia="en-US"/>
    </w:rPr>
  </w:style>
  <w:style w:type="paragraph" w:customStyle="1" w:styleId="D09C97C8363A4A7DBD733E3C014A1AAB1">
    <w:name w:val="D09C97C8363A4A7DBD733E3C014A1AAB1"/>
    <w:rsid w:val="006835ED"/>
    <w:rPr>
      <w:rFonts w:eastAsiaTheme="minorHAnsi"/>
      <w:lang w:eastAsia="en-US"/>
    </w:rPr>
  </w:style>
  <w:style w:type="paragraph" w:customStyle="1" w:styleId="F0BF4DE2BB7E44899292D3A63608765D1">
    <w:name w:val="F0BF4DE2BB7E44899292D3A63608765D1"/>
    <w:rsid w:val="006835ED"/>
    <w:rPr>
      <w:rFonts w:eastAsiaTheme="minorHAnsi"/>
      <w:lang w:eastAsia="en-US"/>
    </w:rPr>
  </w:style>
  <w:style w:type="paragraph" w:customStyle="1" w:styleId="31D4961E198B4D26989089B67E5B0C731">
    <w:name w:val="31D4961E198B4D26989089B67E5B0C731"/>
    <w:rsid w:val="006835ED"/>
    <w:rPr>
      <w:rFonts w:eastAsiaTheme="minorHAnsi"/>
      <w:lang w:eastAsia="en-US"/>
    </w:rPr>
  </w:style>
  <w:style w:type="paragraph" w:customStyle="1" w:styleId="08B96A97BCC04DFCB9DB9954F8EDB34D1">
    <w:name w:val="08B96A97BCC04DFCB9DB9954F8EDB34D1"/>
    <w:rsid w:val="006835ED"/>
    <w:rPr>
      <w:rFonts w:eastAsiaTheme="minorHAnsi"/>
      <w:lang w:eastAsia="en-US"/>
    </w:rPr>
  </w:style>
  <w:style w:type="paragraph" w:customStyle="1" w:styleId="25ED1B88F7EC48AAA6ADACB44E48F26A1">
    <w:name w:val="25ED1B88F7EC48AAA6ADACB44E48F26A1"/>
    <w:rsid w:val="006835ED"/>
    <w:rPr>
      <w:rFonts w:eastAsiaTheme="minorHAnsi"/>
      <w:lang w:eastAsia="en-US"/>
    </w:rPr>
  </w:style>
  <w:style w:type="paragraph" w:customStyle="1" w:styleId="C1850B00E06B4D04BA4606E168ADF16C1">
    <w:name w:val="C1850B00E06B4D04BA4606E168ADF16C1"/>
    <w:rsid w:val="006835ED"/>
    <w:rPr>
      <w:rFonts w:eastAsiaTheme="minorHAnsi"/>
      <w:lang w:eastAsia="en-US"/>
    </w:rPr>
  </w:style>
  <w:style w:type="paragraph" w:customStyle="1" w:styleId="ED5C88373C9B4076B66D37106E84C2821">
    <w:name w:val="ED5C88373C9B4076B66D37106E84C2821"/>
    <w:rsid w:val="006835ED"/>
    <w:rPr>
      <w:rFonts w:eastAsiaTheme="minorHAnsi"/>
      <w:lang w:eastAsia="en-US"/>
    </w:rPr>
  </w:style>
  <w:style w:type="paragraph" w:customStyle="1" w:styleId="E22D286678564476A9C664FA972783DE1">
    <w:name w:val="E22D286678564476A9C664FA972783DE1"/>
    <w:rsid w:val="006835ED"/>
    <w:rPr>
      <w:rFonts w:eastAsiaTheme="minorHAnsi"/>
      <w:lang w:eastAsia="en-US"/>
    </w:rPr>
  </w:style>
  <w:style w:type="paragraph" w:customStyle="1" w:styleId="E988FEAD96E64F42A6A79FB78EA2EC6A1">
    <w:name w:val="E988FEAD96E64F42A6A79FB78EA2EC6A1"/>
    <w:rsid w:val="006835ED"/>
    <w:rPr>
      <w:rFonts w:eastAsiaTheme="minorHAnsi"/>
      <w:lang w:eastAsia="en-US"/>
    </w:rPr>
  </w:style>
  <w:style w:type="paragraph" w:customStyle="1" w:styleId="FE2DF1FC025A4763BF888D73263529DE1">
    <w:name w:val="FE2DF1FC025A4763BF888D73263529DE1"/>
    <w:rsid w:val="006835ED"/>
    <w:rPr>
      <w:rFonts w:eastAsiaTheme="minorHAnsi"/>
      <w:lang w:eastAsia="en-US"/>
    </w:rPr>
  </w:style>
  <w:style w:type="paragraph" w:customStyle="1" w:styleId="F065EFB83F8249929260E0C2431F161F1">
    <w:name w:val="F065EFB83F8249929260E0C2431F161F1"/>
    <w:rsid w:val="006835ED"/>
    <w:rPr>
      <w:rFonts w:eastAsiaTheme="minorHAnsi"/>
      <w:lang w:eastAsia="en-US"/>
    </w:rPr>
  </w:style>
  <w:style w:type="paragraph" w:customStyle="1" w:styleId="6C896F56C5B3445D9801021633FBDE031">
    <w:name w:val="6C896F56C5B3445D9801021633FBDE031"/>
    <w:rsid w:val="006835ED"/>
    <w:rPr>
      <w:rFonts w:eastAsiaTheme="minorHAnsi"/>
      <w:lang w:eastAsia="en-US"/>
    </w:rPr>
  </w:style>
  <w:style w:type="paragraph" w:customStyle="1" w:styleId="D7B937A1805A4F409D6EC86BE4AFB9731">
    <w:name w:val="D7B937A1805A4F409D6EC86BE4AFB9731"/>
    <w:rsid w:val="006835ED"/>
    <w:rPr>
      <w:rFonts w:eastAsiaTheme="minorHAnsi"/>
      <w:lang w:eastAsia="en-US"/>
    </w:rPr>
  </w:style>
  <w:style w:type="paragraph" w:customStyle="1" w:styleId="9F6407A31CB947BFA189C3EF35715A701">
    <w:name w:val="9F6407A31CB947BFA189C3EF35715A701"/>
    <w:rsid w:val="006835ED"/>
    <w:rPr>
      <w:rFonts w:eastAsiaTheme="minorHAnsi"/>
      <w:lang w:eastAsia="en-US"/>
    </w:rPr>
  </w:style>
  <w:style w:type="paragraph" w:customStyle="1" w:styleId="C38FCB1653054DA4A003F955BBDA30D61">
    <w:name w:val="C38FCB1653054DA4A003F955BBDA30D61"/>
    <w:rsid w:val="006835ED"/>
    <w:rPr>
      <w:rFonts w:eastAsiaTheme="minorHAnsi"/>
      <w:lang w:eastAsia="en-US"/>
    </w:rPr>
  </w:style>
  <w:style w:type="paragraph" w:customStyle="1" w:styleId="9B7C5CF6A4FF4AF88EA315654A2864F31">
    <w:name w:val="9B7C5CF6A4FF4AF88EA315654A2864F31"/>
    <w:rsid w:val="006835ED"/>
    <w:rPr>
      <w:rFonts w:eastAsiaTheme="minorHAnsi"/>
      <w:lang w:eastAsia="en-US"/>
    </w:rPr>
  </w:style>
  <w:style w:type="paragraph" w:customStyle="1" w:styleId="3FE918F9F05D4478B4C282C3DC6D5D7C1">
    <w:name w:val="3FE918F9F05D4478B4C282C3DC6D5D7C1"/>
    <w:rsid w:val="006835ED"/>
    <w:rPr>
      <w:rFonts w:eastAsiaTheme="minorHAnsi"/>
      <w:lang w:eastAsia="en-US"/>
    </w:rPr>
  </w:style>
  <w:style w:type="paragraph" w:customStyle="1" w:styleId="CB1BF30425AF45B7AD3F5C242E89A9081">
    <w:name w:val="CB1BF30425AF45B7AD3F5C242E89A9081"/>
    <w:rsid w:val="006835ED"/>
    <w:rPr>
      <w:rFonts w:eastAsiaTheme="minorHAnsi"/>
      <w:lang w:eastAsia="en-US"/>
    </w:rPr>
  </w:style>
  <w:style w:type="paragraph" w:customStyle="1" w:styleId="5357C34B358D4657BDA34029D9F96E2A1">
    <w:name w:val="5357C34B358D4657BDA34029D9F96E2A1"/>
    <w:rsid w:val="006835ED"/>
    <w:rPr>
      <w:rFonts w:eastAsiaTheme="minorHAnsi"/>
      <w:lang w:eastAsia="en-US"/>
    </w:rPr>
  </w:style>
  <w:style w:type="paragraph" w:customStyle="1" w:styleId="2D03A4B255484E2F8EFD458B8B7A0AFC1">
    <w:name w:val="2D03A4B255484E2F8EFD458B8B7A0AFC1"/>
    <w:rsid w:val="006835ED"/>
    <w:rPr>
      <w:rFonts w:eastAsiaTheme="minorHAnsi"/>
      <w:lang w:eastAsia="en-US"/>
    </w:rPr>
  </w:style>
  <w:style w:type="paragraph" w:customStyle="1" w:styleId="FEDBA6CFBF3B4D31A90DDCD1B98053DF1">
    <w:name w:val="FEDBA6CFBF3B4D31A90DDCD1B98053DF1"/>
    <w:rsid w:val="006835ED"/>
    <w:rPr>
      <w:rFonts w:eastAsiaTheme="minorHAnsi"/>
      <w:lang w:eastAsia="en-US"/>
    </w:rPr>
  </w:style>
  <w:style w:type="paragraph" w:customStyle="1" w:styleId="E9C286DD14DC424B81A2A62AEA55088A1">
    <w:name w:val="E9C286DD14DC424B81A2A62AEA55088A1"/>
    <w:rsid w:val="006835ED"/>
    <w:rPr>
      <w:rFonts w:eastAsiaTheme="minorHAnsi"/>
      <w:lang w:eastAsia="en-US"/>
    </w:rPr>
  </w:style>
  <w:style w:type="paragraph" w:customStyle="1" w:styleId="D18382AED78944429A3901D3826594301">
    <w:name w:val="D18382AED78944429A3901D3826594301"/>
    <w:rsid w:val="006835ED"/>
    <w:rPr>
      <w:rFonts w:eastAsiaTheme="minorHAnsi"/>
      <w:lang w:eastAsia="en-US"/>
    </w:rPr>
  </w:style>
  <w:style w:type="paragraph" w:customStyle="1" w:styleId="5A746898271E412FB326F6F257A4507B1">
    <w:name w:val="5A746898271E412FB326F6F257A4507B1"/>
    <w:rsid w:val="006835ED"/>
    <w:rPr>
      <w:rFonts w:eastAsiaTheme="minorHAnsi"/>
      <w:lang w:eastAsia="en-US"/>
    </w:rPr>
  </w:style>
  <w:style w:type="paragraph" w:customStyle="1" w:styleId="AC3552487E874AD69BFB06A5642EF6861">
    <w:name w:val="AC3552487E874AD69BFB06A5642EF6861"/>
    <w:rsid w:val="006835ED"/>
    <w:rPr>
      <w:rFonts w:eastAsiaTheme="minorHAnsi"/>
      <w:lang w:eastAsia="en-US"/>
    </w:rPr>
  </w:style>
  <w:style w:type="paragraph" w:customStyle="1" w:styleId="32CDB0A7825D4BB6B53122AE19845FB11">
    <w:name w:val="32CDB0A7825D4BB6B53122AE19845FB11"/>
    <w:rsid w:val="006835ED"/>
    <w:rPr>
      <w:rFonts w:eastAsiaTheme="minorHAnsi"/>
      <w:lang w:eastAsia="en-US"/>
    </w:rPr>
  </w:style>
  <w:style w:type="paragraph" w:customStyle="1" w:styleId="97640973DFF84EA08AB39481020348601">
    <w:name w:val="97640973DFF84EA08AB39481020348601"/>
    <w:rsid w:val="006835ED"/>
    <w:rPr>
      <w:rFonts w:eastAsiaTheme="minorHAnsi"/>
      <w:lang w:eastAsia="en-US"/>
    </w:rPr>
  </w:style>
  <w:style w:type="paragraph" w:customStyle="1" w:styleId="58F3C94961674C8D9CBCA64D6070B6361">
    <w:name w:val="58F3C94961674C8D9CBCA64D6070B6361"/>
    <w:rsid w:val="006835ED"/>
    <w:rPr>
      <w:rFonts w:eastAsiaTheme="minorHAnsi"/>
      <w:lang w:eastAsia="en-US"/>
    </w:rPr>
  </w:style>
  <w:style w:type="paragraph" w:customStyle="1" w:styleId="0F1C48579E7B469082EAD2FB667F8CBD1">
    <w:name w:val="0F1C48579E7B469082EAD2FB667F8CBD1"/>
    <w:rsid w:val="006835ED"/>
    <w:rPr>
      <w:rFonts w:eastAsiaTheme="minorHAnsi"/>
      <w:lang w:eastAsia="en-US"/>
    </w:rPr>
  </w:style>
  <w:style w:type="paragraph" w:customStyle="1" w:styleId="A9D596F5AEAB440386BEA01DFB6A265D1">
    <w:name w:val="A9D596F5AEAB440386BEA01DFB6A265D1"/>
    <w:rsid w:val="006835ED"/>
    <w:rPr>
      <w:rFonts w:eastAsiaTheme="minorHAnsi"/>
      <w:lang w:eastAsia="en-US"/>
    </w:rPr>
  </w:style>
  <w:style w:type="paragraph" w:customStyle="1" w:styleId="45DBB680E712433194721770F03FE8F31">
    <w:name w:val="45DBB680E712433194721770F03FE8F31"/>
    <w:rsid w:val="006835ED"/>
    <w:rPr>
      <w:rFonts w:eastAsiaTheme="minorHAnsi"/>
      <w:lang w:eastAsia="en-US"/>
    </w:rPr>
  </w:style>
  <w:style w:type="paragraph" w:customStyle="1" w:styleId="D28414533A76409A842735067121046B1">
    <w:name w:val="D28414533A76409A842735067121046B1"/>
    <w:rsid w:val="006835ED"/>
    <w:rPr>
      <w:rFonts w:eastAsiaTheme="minorHAnsi"/>
      <w:lang w:eastAsia="en-US"/>
    </w:rPr>
  </w:style>
  <w:style w:type="paragraph" w:customStyle="1" w:styleId="4B58D1331EFB46648416E74F566CD04F1">
    <w:name w:val="4B58D1331EFB46648416E74F566CD04F1"/>
    <w:rsid w:val="006835ED"/>
    <w:rPr>
      <w:rFonts w:eastAsiaTheme="minorHAnsi"/>
      <w:lang w:eastAsia="en-US"/>
    </w:rPr>
  </w:style>
  <w:style w:type="paragraph" w:customStyle="1" w:styleId="57118AA7128E463190D014013C7AF5991">
    <w:name w:val="57118AA7128E463190D014013C7AF5991"/>
    <w:rsid w:val="006835ED"/>
    <w:rPr>
      <w:rFonts w:eastAsiaTheme="minorHAnsi"/>
      <w:lang w:eastAsia="en-US"/>
    </w:rPr>
  </w:style>
  <w:style w:type="paragraph" w:customStyle="1" w:styleId="48FD7F88AA79488192ED5D9E13114F711">
    <w:name w:val="48FD7F88AA79488192ED5D9E13114F711"/>
    <w:rsid w:val="006835ED"/>
    <w:rPr>
      <w:rFonts w:eastAsiaTheme="minorHAnsi"/>
      <w:lang w:eastAsia="en-US"/>
    </w:rPr>
  </w:style>
  <w:style w:type="paragraph" w:customStyle="1" w:styleId="F694E6C04EEC431F9478B1B4C1BCE2E41">
    <w:name w:val="F694E6C04EEC431F9478B1B4C1BCE2E41"/>
    <w:rsid w:val="006835ED"/>
    <w:rPr>
      <w:rFonts w:eastAsiaTheme="minorHAnsi"/>
      <w:lang w:eastAsia="en-US"/>
    </w:rPr>
  </w:style>
  <w:style w:type="paragraph" w:customStyle="1" w:styleId="028EE8DE22BC4E8094E6221AEFBE1EA01">
    <w:name w:val="028EE8DE22BC4E8094E6221AEFBE1EA01"/>
    <w:rsid w:val="006835ED"/>
    <w:rPr>
      <w:rFonts w:eastAsiaTheme="minorHAnsi"/>
      <w:lang w:eastAsia="en-US"/>
    </w:rPr>
  </w:style>
  <w:style w:type="paragraph" w:customStyle="1" w:styleId="DA4C8742BF0B4770A9421B2AA13DBA931">
    <w:name w:val="DA4C8742BF0B4770A9421B2AA13DBA931"/>
    <w:rsid w:val="006835ED"/>
    <w:rPr>
      <w:rFonts w:eastAsiaTheme="minorHAnsi"/>
      <w:lang w:eastAsia="en-US"/>
    </w:rPr>
  </w:style>
  <w:style w:type="paragraph" w:customStyle="1" w:styleId="2BBDAD441310439EA01CE139A44BDB3B1">
    <w:name w:val="2BBDAD441310439EA01CE139A44BDB3B1"/>
    <w:rsid w:val="006835ED"/>
    <w:rPr>
      <w:rFonts w:eastAsiaTheme="minorHAnsi"/>
      <w:lang w:eastAsia="en-US"/>
    </w:rPr>
  </w:style>
  <w:style w:type="paragraph" w:customStyle="1" w:styleId="E64FDC14CA0244F48702A0AA5EC4DE881">
    <w:name w:val="E64FDC14CA0244F48702A0AA5EC4DE881"/>
    <w:rsid w:val="006835ED"/>
    <w:rPr>
      <w:rFonts w:eastAsiaTheme="minorHAnsi"/>
      <w:lang w:eastAsia="en-US"/>
    </w:rPr>
  </w:style>
  <w:style w:type="paragraph" w:customStyle="1" w:styleId="76FC4335BA304F049327E28B50A1A3C01">
    <w:name w:val="76FC4335BA304F049327E28B50A1A3C01"/>
    <w:rsid w:val="006835ED"/>
    <w:rPr>
      <w:rFonts w:eastAsiaTheme="minorHAnsi"/>
      <w:lang w:eastAsia="en-US"/>
    </w:rPr>
  </w:style>
  <w:style w:type="paragraph" w:customStyle="1" w:styleId="E4CFD4BB78FC409293020A1785705C021">
    <w:name w:val="E4CFD4BB78FC409293020A1785705C021"/>
    <w:rsid w:val="006835ED"/>
    <w:rPr>
      <w:rFonts w:eastAsiaTheme="minorHAnsi"/>
      <w:lang w:eastAsia="en-US"/>
    </w:rPr>
  </w:style>
  <w:style w:type="paragraph" w:customStyle="1" w:styleId="DB0E2C9AF781483090EF2E0B83F001F01">
    <w:name w:val="DB0E2C9AF781483090EF2E0B83F001F01"/>
    <w:rsid w:val="006835ED"/>
    <w:rPr>
      <w:rFonts w:eastAsiaTheme="minorHAnsi"/>
      <w:lang w:eastAsia="en-US"/>
    </w:rPr>
  </w:style>
  <w:style w:type="paragraph" w:customStyle="1" w:styleId="D5CAF9DA6C3C4A0DACBF076707C504321">
    <w:name w:val="D5CAF9DA6C3C4A0DACBF076707C504321"/>
    <w:rsid w:val="006835ED"/>
    <w:rPr>
      <w:rFonts w:eastAsiaTheme="minorHAnsi"/>
      <w:lang w:eastAsia="en-US"/>
    </w:rPr>
  </w:style>
  <w:style w:type="paragraph" w:customStyle="1" w:styleId="AA7F2281371A492A96A5D27B57918D8E1">
    <w:name w:val="AA7F2281371A492A96A5D27B57918D8E1"/>
    <w:rsid w:val="006835ED"/>
    <w:rPr>
      <w:rFonts w:eastAsiaTheme="minorHAnsi"/>
      <w:lang w:eastAsia="en-US"/>
    </w:rPr>
  </w:style>
  <w:style w:type="paragraph" w:customStyle="1" w:styleId="DCC7FD5941524603BC2959130CAEBB0F1">
    <w:name w:val="DCC7FD5941524603BC2959130CAEBB0F1"/>
    <w:rsid w:val="006835ED"/>
    <w:rPr>
      <w:rFonts w:eastAsiaTheme="minorHAnsi"/>
      <w:lang w:eastAsia="en-US"/>
    </w:rPr>
  </w:style>
  <w:style w:type="paragraph" w:customStyle="1" w:styleId="CB1E9D7EF1154ACE97AD22CF419EB3C91">
    <w:name w:val="CB1E9D7EF1154ACE97AD22CF419EB3C91"/>
    <w:rsid w:val="006835ED"/>
    <w:rPr>
      <w:rFonts w:eastAsiaTheme="minorHAnsi"/>
      <w:lang w:eastAsia="en-US"/>
    </w:rPr>
  </w:style>
  <w:style w:type="paragraph" w:customStyle="1" w:styleId="9C16AE8EADC844F6B8F09CD158FAC1611">
    <w:name w:val="9C16AE8EADC844F6B8F09CD158FAC1611"/>
    <w:rsid w:val="006835ED"/>
    <w:rPr>
      <w:rFonts w:eastAsiaTheme="minorHAnsi"/>
      <w:lang w:eastAsia="en-US"/>
    </w:rPr>
  </w:style>
  <w:style w:type="paragraph" w:customStyle="1" w:styleId="4C38CD609D714E219F720863F264929E1">
    <w:name w:val="4C38CD609D714E219F720863F264929E1"/>
    <w:rsid w:val="006835ED"/>
    <w:rPr>
      <w:rFonts w:eastAsiaTheme="minorHAnsi"/>
      <w:lang w:eastAsia="en-US"/>
    </w:rPr>
  </w:style>
  <w:style w:type="paragraph" w:customStyle="1" w:styleId="504E8346D34D4CAFA4188AEC895DA55D1">
    <w:name w:val="504E8346D34D4CAFA4188AEC895DA55D1"/>
    <w:rsid w:val="006835ED"/>
    <w:rPr>
      <w:rFonts w:eastAsiaTheme="minorHAnsi"/>
      <w:lang w:eastAsia="en-US"/>
    </w:rPr>
  </w:style>
  <w:style w:type="paragraph" w:customStyle="1" w:styleId="83730339DA884CE6A95D4E2724EA80A81">
    <w:name w:val="83730339DA884CE6A95D4E2724EA80A81"/>
    <w:rsid w:val="006835ED"/>
    <w:rPr>
      <w:rFonts w:eastAsiaTheme="minorHAnsi"/>
      <w:lang w:eastAsia="en-US"/>
    </w:rPr>
  </w:style>
  <w:style w:type="paragraph" w:customStyle="1" w:styleId="7AD5CE01F6B54E35BBCFF2A62B0A94BA1">
    <w:name w:val="7AD5CE01F6B54E35BBCFF2A62B0A94BA1"/>
    <w:rsid w:val="006835ED"/>
    <w:rPr>
      <w:rFonts w:eastAsiaTheme="minorHAnsi"/>
      <w:lang w:eastAsia="en-US"/>
    </w:rPr>
  </w:style>
  <w:style w:type="paragraph" w:customStyle="1" w:styleId="2ECE2E70EA264256B80045720BB3C33F1">
    <w:name w:val="2ECE2E70EA264256B80045720BB3C33F1"/>
    <w:rsid w:val="006835ED"/>
    <w:rPr>
      <w:rFonts w:eastAsiaTheme="minorHAnsi"/>
      <w:lang w:eastAsia="en-US"/>
    </w:rPr>
  </w:style>
  <w:style w:type="paragraph" w:customStyle="1" w:styleId="CD2597CEC96946709E8AFF58684EFC6A1">
    <w:name w:val="CD2597CEC96946709E8AFF58684EFC6A1"/>
    <w:rsid w:val="006835ED"/>
    <w:rPr>
      <w:rFonts w:eastAsiaTheme="minorHAnsi"/>
      <w:lang w:eastAsia="en-US"/>
    </w:rPr>
  </w:style>
  <w:style w:type="paragraph" w:customStyle="1" w:styleId="6E5438CBF2644355916F20970AC9B3351">
    <w:name w:val="6E5438CBF2644355916F20970AC9B3351"/>
    <w:rsid w:val="006835ED"/>
    <w:rPr>
      <w:rFonts w:eastAsiaTheme="minorHAnsi"/>
      <w:lang w:eastAsia="en-US"/>
    </w:rPr>
  </w:style>
  <w:style w:type="paragraph" w:customStyle="1" w:styleId="69A8F645D75942ABB3D64C2F1807E8361">
    <w:name w:val="69A8F645D75942ABB3D64C2F1807E8361"/>
    <w:rsid w:val="006835ED"/>
    <w:rPr>
      <w:rFonts w:eastAsiaTheme="minorHAnsi"/>
      <w:lang w:eastAsia="en-US"/>
    </w:rPr>
  </w:style>
  <w:style w:type="paragraph" w:customStyle="1" w:styleId="548B9AD1C0FD42BD94C352A8D824B6781">
    <w:name w:val="548B9AD1C0FD42BD94C352A8D824B6781"/>
    <w:rsid w:val="006835ED"/>
    <w:rPr>
      <w:rFonts w:eastAsiaTheme="minorHAnsi"/>
      <w:lang w:eastAsia="en-US"/>
    </w:rPr>
  </w:style>
  <w:style w:type="paragraph" w:customStyle="1" w:styleId="DF2A4524FE4D47238F22EF20A5E172411">
    <w:name w:val="DF2A4524FE4D47238F22EF20A5E172411"/>
    <w:rsid w:val="006835ED"/>
    <w:rPr>
      <w:rFonts w:eastAsiaTheme="minorHAnsi"/>
      <w:lang w:eastAsia="en-US"/>
    </w:rPr>
  </w:style>
  <w:style w:type="paragraph" w:customStyle="1" w:styleId="EC998C5A45A54A378CDA374177D653C01">
    <w:name w:val="EC998C5A45A54A378CDA374177D653C01"/>
    <w:rsid w:val="006835ED"/>
    <w:rPr>
      <w:rFonts w:eastAsiaTheme="minorHAnsi"/>
      <w:lang w:eastAsia="en-US"/>
    </w:rPr>
  </w:style>
  <w:style w:type="paragraph" w:customStyle="1" w:styleId="5E8847B27EDD4B25BFC611CD976A2B1A1">
    <w:name w:val="5E8847B27EDD4B25BFC611CD976A2B1A1"/>
    <w:rsid w:val="006835ED"/>
    <w:rPr>
      <w:rFonts w:eastAsiaTheme="minorHAnsi"/>
      <w:lang w:eastAsia="en-US"/>
    </w:rPr>
  </w:style>
  <w:style w:type="paragraph" w:customStyle="1" w:styleId="270F7C8A267140BF9AF1D45F81466A6B1">
    <w:name w:val="270F7C8A267140BF9AF1D45F81466A6B1"/>
    <w:rsid w:val="006835ED"/>
    <w:rPr>
      <w:rFonts w:eastAsiaTheme="minorHAnsi"/>
      <w:lang w:eastAsia="en-US"/>
    </w:rPr>
  </w:style>
  <w:style w:type="paragraph" w:customStyle="1" w:styleId="EFDF22F8E7524DFC933BBA0A52C3A7851">
    <w:name w:val="EFDF22F8E7524DFC933BBA0A52C3A7851"/>
    <w:rsid w:val="006835ED"/>
    <w:rPr>
      <w:rFonts w:eastAsiaTheme="minorHAnsi"/>
      <w:lang w:eastAsia="en-US"/>
    </w:rPr>
  </w:style>
  <w:style w:type="paragraph" w:customStyle="1" w:styleId="D24DFAD99CA74C7DA3598F9EB044ADEE1">
    <w:name w:val="D24DFAD99CA74C7DA3598F9EB044ADEE1"/>
    <w:rsid w:val="006835ED"/>
    <w:rPr>
      <w:rFonts w:eastAsiaTheme="minorHAnsi"/>
      <w:lang w:eastAsia="en-US"/>
    </w:rPr>
  </w:style>
  <w:style w:type="paragraph" w:customStyle="1" w:styleId="460B530E57D64A7A9F5E64ED0A863A3E1">
    <w:name w:val="460B530E57D64A7A9F5E64ED0A863A3E1"/>
    <w:rsid w:val="006835ED"/>
    <w:rPr>
      <w:rFonts w:eastAsiaTheme="minorHAnsi"/>
      <w:lang w:eastAsia="en-US"/>
    </w:rPr>
  </w:style>
  <w:style w:type="paragraph" w:customStyle="1" w:styleId="7D779C26667A43F2AF4C24AE0A6A93E41">
    <w:name w:val="7D779C26667A43F2AF4C24AE0A6A93E41"/>
    <w:rsid w:val="006835ED"/>
    <w:rPr>
      <w:rFonts w:eastAsiaTheme="minorHAnsi"/>
      <w:lang w:eastAsia="en-US"/>
    </w:rPr>
  </w:style>
  <w:style w:type="paragraph" w:customStyle="1" w:styleId="170488BDE865470485C2FE617DABEDBE1">
    <w:name w:val="170488BDE865470485C2FE617DABEDBE1"/>
    <w:rsid w:val="006835ED"/>
    <w:rPr>
      <w:rFonts w:eastAsiaTheme="minorHAnsi"/>
      <w:lang w:eastAsia="en-US"/>
    </w:rPr>
  </w:style>
  <w:style w:type="paragraph" w:customStyle="1" w:styleId="4C6B75FABFC54077A9F351E9C218AFC01">
    <w:name w:val="4C6B75FABFC54077A9F351E9C218AFC01"/>
    <w:rsid w:val="006835ED"/>
    <w:rPr>
      <w:rFonts w:eastAsiaTheme="minorHAnsi"/>
      <w:lang w:eastAsia="en-US"/>
    </w:rPr>
  </w:style>
  <w:style w:type="paragraph" w:customStyle="1" w:styleId="10560E97080640939438C29C4310FC7B1">
    <w:name w:val="10560E97080640939438C29C4310FC7B1"/>
    <w:rsid w:val="006835ED"/>
    <w:rPr>
      <w:rFonts w:eastAsiaTheme="minorHAnsi"/>
      <w:lang w:eastAsia="en-US"/>
    </w:rPr>
  </w:style>
  <w:style w:type="paragraph" w:customStyle="1" w:styleId="1C7B8E7EE52A46F18F3B721AB18E30B21">
    <w:name w:val="1C7B8E7EE52A46F18F3B721AB18E30B21"/>
    <w:rsid w:val="006835ED"/>
    <w:rPr>
      <w:rFonts w:eastAsiaTheme="minorHAnsi"/>
      <w:lang w:eastAsia="en-US"/>
    </w:rPr>
  </w:style>
  <w:style w:type="paragraph" w:customStyle="1" w:styleId="7B221625D22D48E6AA49286D5D540E851">
    <w:name w:val="7B221625D22D48E6AA49286D5D540E851"/>
    <w:rsid w:val="006835ED"/>
    <w:rPr>
      <w:rFonts w:eastAsiaTheme="minorHAnsi"/>
      <w:lang w:eastAsia="en-US"/>
    </w:rPr>
  </w:style>
  <w:style w:type="paragraph" w:customStyle="1" w:styleId="358D8AE343054788B625C4638EBA1DB81">
    <w:name w:val="358D8AE343054788B625C4638EBA1DB81"/>
    <w:rsid w:val="006835ED"/>
    <w:rPr>
      <w:rFonts w:eastAsiaTheme="minorHAnsi"/>
      <w:lang w:eastAsia="en-US"/>
    </w:rPr>
  </w:style>
  <w:style w:type="paragraph" w:customStyle="1" w:styleId="8BA8CEE2099748058EB20792DCD8DB521">
    <w:name w:val="8BA8CEE2099748058EB20792DCD8DB521"/>
    <w:rsid w:val="006835ED"/>
    <w:rPr>
      <w:rFonts w:eastAsiaTheme="minorHAnsi"/>
      <w:lang w:eastAsia="en-US"/>
    </w:rPr>
  </w:style>
  <w:style w:type="paragraph" w:customStyle="1" w:styleId="91751614A9FA4207A15C5F9183BC46501">
    <w:name w:val="91751614A9FA4207A15C5F9183BC46501"/>
    <w:rsid w:val="006835ED"/>
    <w:rPr>
      <w:rFonts w:eastAsiaTheme="minorHAnsi"/>
      <w:lang w:eastAsia="en-US"/>
    </w:rPr>
  </w:style>
  <w:style w:type="paragraph" w:customStyle="1" w:styleId="075044C0D80C451A87FF68582878ABE71">
    <w:name w:val="075044C0D80C451A87FF68582878ABE71"/>
    <w:rsid w:val="006835ED"/>
    <w:rPr>
      <w:rFonts w:eastAsiaTheme="minorHAnsi"/>
      <w:lang w:eastAsia="en-US"/>
    </w:rPr>
  </w:style>
  <w:style w:type="paragraph" w:customStyle="1" w:styleId="0E86E1B8052C4BF4B7AC50D91E52FD511">
    <w:name w:val="0E86E1B8052C4BF4B7AC50D91E52FD511"/>
    <w:rsid w:val="006835ED"/>
    <w:rPr>
      <w:rFonts w:eastAsiaTheme="minorHAnsi"/>
      <w:lang w:eastAsia="en-US"/>
    </w:rPr>
  </w:style>
  <w:style w:type="paragraph" w:customStyle="1" w:styleId="2679D862B4AD46A7B512F4E31E9817F31">
    <w:name w:val="2679D862B4AD46A7B512F4E31E9817F31"/>
    <w:rsid w:val="006835ED"/>
    <w:rPr>
      <w:rFonts w:eastAsiaTheme="minorHAnsi"/>
      <w:lang w:eastAsia="en-US"/>
    </w:rPr>
  </w:style>
  <w:style w:type="paragraph" w:customStyle="1" w:styleId="8C39C38D6A414EC29884DBDF074E623F1">
    <w:name w:val="8C39C38D6A414EC29884DBDF074E623F1"/>
    <w:rsid w:val="006835ED"/>
    <w:rPr>
      <w:rFonts w:eastAsiaTheme="minorHAnsi"/>
      <w:lang w:eastAsia="en-US"/>
    </w:rPr>
  </w:style>
  <w:style w:type="paragraph" w:customStyle="1" w:styleId="C0405BB564B64EE8B3E996BA2A3A37361">
    <w:name w:val="C0405BB564B64EE8B3E996BA2A3A37361"/>
    <w:rsid w:val="006835ED"/>
    <w:rPr>
      <w:rFonts w:eastAsiaTheme="minorHAnsi"/>
      <w:lang w:eastAsia="en-US"/>
    </w:rPr>
  </w:style>
  <w:style w:type="paragraph" w:customStyle="1" w:styleId="BD6D7E47DD424EF2B50FE98938D606D91">
    <w:name w:val="BD6D7E47DD424EF2B50FE98938D606D91"/>
    <w:rsid w:val="006835ED"/>
    <w:rPr>
      <w:rFonts w:eastAsiaTheme="minorHAnsi"/>
      <w:lang w:eastAsia="en-US"/>
    </w:rPr>
  </w:style>
  <w:style w:type="paragraph" w:customStyle="1" w:styleId="EDF5F617DEBE4F2CBAAFA2FF4785F8B11">
    <w:name w:val="EDF5F617DEBE4F2CBAAFA2FF4785F8B11"/>
    <w:rsid w:val="006835ED"/>
    <w:rPr>
      <w:rFonts w:eastAsiaTheme="minorHAnsi"/>
      <w:lang w:eastAsia="en-US"/>
    </w:rPr>
  </w:style>
  <w:style w:type="paragraph" w:customStyle="1" w:styleId="D859B85657F04125B909BAA7D667038D1">
    <w:name w:val="D859B85657F04125B909BAA7D667038D1"/>
    <w:rsid w:val="006835ED"/>
    <w:rPr>
      <w:rFonts w:eastAsiaTheme="minorHAnsi"/>
      <w:lang w:eastAsia="en-US"/>
    </w:rPr>
  </w:style>
  <w:style w:type="paragraph" w:customStyle="1" w:styleId="3A9A4DAF619C4003B168D89169E60D031">
    <w:name w:val="3A9A4DAF619C4003B168D89169E60D031"/>
    <w:rsid w:val="006835ED"/>
    <w:rPr>
      <w:rFonts w:eastAsiaTheme="minorHAnsi"/>
      <w:lang w:eastAsia="en-US"/>
    </w:rPr>
  </w:style>
  <w:style w:type="paragraph" w:customStyle="1" w:styleId="877D83580A074889A9983493378A64B41">
    <w:name w:val="877D83580A074889A9983493378A64B41"/>
    <w:rsid w:val="006835ED"/>
    <w:rPr>
      <w:rFonts w:eastAsiaTheme="minorHAnsi"/>
      <w:lang w:eastAsia="en-US"/>
    </w:rPr>
  </w:style>
  <w:style w:type="paragraph" w:customStyle="1" w:styleId="9672836D41314CD9ABF3EBB0204B213F1">
    <w:name w:val="9672836D41314CD9ABF3EBB0204B213F1"/>
    <w:rsid w:val="006835ED"/>
    <w:rPr>
      <w:rFonts w:eastAsiaTheme="minorHAnsi"/>
      <w:lang w:eastAsia="en-US"/>
    </w:rPr>
  </w:style>
  <w:style w:type="paragraph" w:customStyle="1" w:styleId="289E975745944341B6F42160058A00C21">
    <w:name w:val="289E975745944341B6F42160058A00C21"/>
    <w:rsid w:val="006835ED"/>
    <w:rPr>
      <w:rFonts w:eastAsiaTheme="minorHAnsi"/>
      <w:lang w:eastAsia="en-US"/>
    </w:rPr>
  </w:style>
  <w:style w:type="paragraph" w:customStyle="1" w:styleId="956F545D2BE841AA95B7B53ADE9C45BB1">
    <w:name w:val="956F545D2BE841AA95B7B53ADE9C45BB1"/>
    <w:rsid w:val="006835ED"/>
    <w:rPr>
      <w:rFonts w:eastAsiaTheme="minorHAnsi"/>
      <w:lang w:eastAsia="en-US"/>
    </w:rPr>
  </w:style>
  <w:style w:type="paragraph" w:customStyle="1" w:styleId="1FFDE84E3789430DACE902F51514F8CA1">
    <w:name w:val="1FFDE84E3789430DACE902F51514F8CA1"/>
    <w:rsid w:val="006835ED"/>
    <w:rPr>
      <w:rFonts w:eastAsiaTheme="minorHAnsi"/>
      <w:lang w:eastAsia="en-US"/>
    </w:rPr>
  </w:style>
  <w:style w:type="paragraph" w:customStyle="1" w:styleId="99DF976E8BEF4D2686FEF414C507876E1">
    <w:name w:val="99DF976E8BEF4D2686FEF414C507876E1"/>
    <w:rsid w:val="006835ED"/>
    <w:rPr>
      <w:rFonts w:eastAsiaTheme="minorHAnsi"/>
      <w:lang w:eastAsia="en-US"/>
    </w:rPr>
  </w:style>
  <w:style w:type="paragraph" w:customStyle="1" w:styleId="21D60DC73E7D4B7AB1ACC7DB3DB3B9721">
    <w:name w:val="21D60DC73E7D4B7AB1ACC7DB3DB3B9721"/>
    <w:rsid w:val="006835ED"/>
    <w:rPr>
      <w:rFonts w:eastAsiaTheme="minorHAnsi"/>
      <w:lang w:eastAsia="en-US"/>
    </w:rPr>
  </w:style>
  <w:style w:type="paragraph" w:customStyle="1" w:styleId="88D0652D84EC4BD5A2F12331D956366A">
    <w:name w:val="88D0652D84EC4BD5A2F12331D956366A"/>
    <w:rsid w:val="006835ED"/>
    <w:rPr>
      <w:rFonts w:eastAsiaTheme="minorHAnsi"/>
      <w:lang w:eastAsia="en-US"/>
    </w:rPr>
  </w:style>
  <w:style w:type="paragraph" w:customStyle="1" w:styleId="D9423C3E1A9B489F9EEFF883E1604475">
    <w:name w:val="D9423C3E1A9B489F9EEFF883E1604475"/>
    <w:rsid w:val="006835ED"/>
    <w:rPr>
      <w:rFonts w:eastAsiaTheme="minorHAnsi"/>
      <w:lang w:eastAsia="en-US"/>
    </w:rPr>
  </w:style>
  <w:style w:type="paragraph" w:customStyle="1" w:styleId="F90AFFF65A594418962D53164D73FE37">
    <w:name w:val="F90AFFF65A594418962D53164D73FE37"/>
    <w:rsid w:val="006835ED"/>
    <w:rPr>
      <w:rFonts w:eastAsiaTheme="minorHAnsi"/>
      <w:lang w:eastAsia="en-US"/>
    </w:rPr>
  </w:style>
  <w:style w:type="paragraph" w:customStyle="1" w:styleId="C83A7AA721FD4911963E3D1F898CF949">
    <w:name w:val="C83A7AA721FD4911963E3D1F898CF949"/>
    <w:rsid w:val="006835ED"/>
    <w:rPr>
      <w:rFonts w:eastAsiaTheme="minorHAnsi"/>
      <w:lang w:eastAsia="en-US"/>
    </w:rPr>
  </w:style>
  <w:style w:type="paragraph" w:customStyle="1" w:styleId="D37D694E0F4E47FC8092E49632129258">
    <w:name w:val="D37D694E0F4E47FC8092E49632129258"/>
    <w:rsid w:val="006835ED"/>
    <w:rPr>
      <w:rFonts w:eastAsiaTheme="minorHAnsi"/>
      <w:lang w:eastAsia="en-US"/>
    </w:rPr>
  </w:style>
  <w:style w:type="paragraph" w:customStyle="1" w:styleId="DD20AC5F7C5144FEA064D0C8F9D6E908">
    <w:name w:val="DD20AC5F7C5144FEA064D0C8F9D6E908"/>
    <w:rsid w:val="006835ED"/>
    <w:rPr>
      <w:rFonts w:eastAsiaTheme="minorHAnsi"/>
      <w:lang w:eastAsia="en-US"/>
    </w:rPr>
  </w:style>
  <w:style w:type="paragraph" w:customStyle="1" w:styleId="CB14953036124E7697205905EE29E426">
    <w:name w:val="CB14953036124E7697205905EE29E426"/>
    <w:rsid w:val="006835ED"/>
    <w:rPr>
      <w:rFonts w:eastAsiaTheme="minorHAnsi"/>
      <w:lang w:eastAsia="en-US"/>
    </w:rPr>
  </w:style>
  <w:style w:type="paragraph" w:customStyle="1" w:styleId="6F70A147A00B48ADAB49F35A5E73398A">
    <w:name w:val="6F70A147A00B48ADAB49F35A5E73398A"/>
    <w:rsid w:val="006835ED"/>
    <w:rPr>
      <w:rFonts w:eastAsiaTheme="minorHAnsi"/>
      <w:lang w:eastAsia="en-US"/>
    </w:rPr>
  </w:style>
  <w:style w:type="paragraph" w:customStyle="1" w:styleId="193F8A2298D341CC964E48F93B4BF977">
    <w:name w:val="193F8A2298D341CC964E48F93B4BF977"/>
    <w:rsid w:val="006835ED"/>
    <w:rPr>
      <w:rFonts w:eastAsiaTheme="minorHAnsi"/>
      <w:lang w:eastAsia="en-US"/>
    </w:rPr>
  </w:style>
  <w:style w:type="paragraph" w:customStyle="1" w:styleId="3DB3289B9B9946328F78682E7636D5C1">
    <w:name w:val="3DB3289B9B9946328F78682E7636D5C1"/>
    <w:rsid w:val="006835ED"/>
    <w:rPr>
      <w:rFonts w:eastAsiaTheme="minorHAnsi"/>
      <w:lang w:eastAsia="en-US"/>
    </w:rPr>
  </w:style>
  <w:style w:type="paragraph" w:customStyle="1" w:styleId="FFAEA7EABCEE463EB6C2643CEC80D1FA">
    <w:name w:val="FFAEA7EABCEE463EB6C2643CEC80D1FA"/>
    <w:rsid w:val="006835ED"/>
    <w:rPr>
      <w:rFonts w:eastAsiaTheme="minorHAnsi"/>
      <w:lang w:eastAsia="en-US"/>
    </w:rPr>
  </w:style>
  <w:style w:type="paragraph" w:customStyle="1" w:styleId="575465FFB40A412A82A3E00447B533E7">
    <w:name w:val="575465FFB40A412A82A3E00447B533E7"/>
    <w:rsid w:val="006835ED"/>
    <w:rPr>
      <w:rFonts w:eastAsiaTheme="minorHAnsi"/>
      <w:lang w:eastAsia="en-US"/>
    </w:rPr>
  </w:style>
  <w:style w:type="paragraph" w:customStyle="1" w:styleId="C2FCE4DE16874146A7C9D684B94F2F11">
    <w:name w:val="C2FCE4DE16874146A7C9D684B94F2F11"/>
    <w:rsid w:val="006835ED"/>
    <w:rPr>
      <w:rFonts w:eastAsiaTheme="minorHAnsi"/>
      <w:lang w:eastAsia="en-US"/>
    </w:rPr>
  </w:style>
  <w:style w:type="paragraph" w:customStyle="1" w:styleId="98C37A8B7DC74E6BB3AB9D32E02CF48C">
    <w:name w:val="98C37A8B7DC74E6BB3AB9D32E02CF48C"/>
    <w:rsid w:val="006835ED"/>
    <w:rPr>
      <w:rFonts w:eastAsiaTheme="minorHAnsi"/>
      <w:lang w:eastAsia="en-US"/>
    </w:rPr>
  </w:style>
  <w:style w:type="paragraph" w:customStyle="1" w:styleId="D0F47C5F6C7445ABB7038888CC8CA66C">
    <w:name w:val="D0F47C5F6C7445ABB7038888CC8CA66C"/>
    <w:rsid w:val="006835ED"/>
    <w:rPr>
      <w:rFonts w:eastAsiaTheme="minorHAnsi"/>
      <w:lang w:eastAsia="en-US"/>
    </w:rPr>
  </w:style>
  <w:style w:type="paragraph" w:customStyle="1" w:styleId="39F5A9E4EE544C0490596DF83AA34897">
    <w:name w:val="39F5A9E4EE544C0490596DF83AA34897"/>
    <w:rsid w:val="006835ED"/>
    <w:rPr>
      <w:rFonts w:eastAsiaTheme="minorHAnsi"/>
      <w:lang w:eastAsia="en-US"/>
    </w:rPr>
  </w:style>
  <w:style w:type="paragraph" w:customStyle="1" w:styleId="711ACDEDEB104FC291144196E98C7226">
    <w:name w:val="711ACDEDEB104FC291144196E98C7226"/>
    <w:rsid w:val="006835ED"/>
    <w:rPr>
      <w:rFonts w:eastAsiaTheme="minorHAnsi"/>
      <w:lang w:eastAsia="en-US"/>
    </w:rPr>
  </w:style>
  <w:style w:type="paragraph" w:customStyle="1" w:styleId="17633D4913A84F96B55D4B50F6AD1D0E">
    <w:name w:val="17633D4913A84F96B55D4B50F6AD1D0E"/>
    <w:rsid w:val="006835ED"/>
    <w:rPr>
      <w:rFonts w:eastAsiaTheme="minorHAnsi"/>
      <w:lang w:eastAsia="en-US"/>
    </w:rPr>
  </w:style>
  <w:style w:type="paragraph" w:customStyle="1" w:styleId="C5549498D2D44430800D59E5F6167644">
    <w:name w:val="C5549498D2D44430800D59E5F6167644"/>
    <w:rsid w:val="006835ED"/>
    <w:rPr>
      <w:rFonts w:eastAsiaTheme="minorHAnsi"/>
      <w:lang w:eastAsia="en-US"/>
    </w:rPr>
  </w:style>
  <w:style w:type="paragraph" w:customStyle="1" w:styleId="E9337E5791CB43819BEDB5A00CC0BB29">
    <w:name w:val="E9337E5791CB43819BEDB5A00CC0BB29"/>
    <w:rsid w:val="006835ED"/>
    <w:rPr>
      <w:rFonts w:eastAsiaTheme="minorHAnsi"/>
      <w:lang w:eastAsia="en-US"/>
    </w:rPr>
  </w:style>
  <w:style w:type="paragraph" w:customStyle="1" w:styleId="ED27091CE7DC4C1E9134EFC9D1C3107C">
    <w:name w:val="ED27091CE7DC4C1E9134EFC9D1C3107C"/>
    <w:rsid w:val="006835ED"/>
    <w:rPr>
      <w:rFonts w:eastAsiaTheme="minorHAnsi"/>
      <w:lang w:eastAsia="en-US"/>
    </w:rPr>
  </w:style>
  <w:style w:type="paragraph" w:customStyle="1" w:styleId="9FB5E4F548734099810A3D1B6EAB0687">
    <w:name w:val="9FB5E4F548734099810A3D1B6EAB0687"/>
    <w:rsid w:val="006835ED"/>
    <w:rPr>
      <w:rFonts w:eastAsiaTheme="minorHAnsi"/>
      <w:lang w:eastAsia="en-US"/>
    </w:rPr>
  </w:style>
  <w:style w:type="paragraph" w:customStyle="1" w:styleId="87D0C0CCA3C44A9993F3AEBC2243FE0C">
    <w:name w:val="87D0C0CCA3C44A9993F3AEBC2243FE0C"/>
    <w:rsid w:val="006835ED"/>
    <w:rPr>
      <w:rFonts w:eastAsiaTheme="minorHAnsi"/>
      <w:lang w:eastAsia="en-US"/>
    </w:rPr>
  </w:style>
  <w:style w:type="paragraph" w:customStyle="1" w:styleId="FE04825A12254808AA681121BF174FF6">
    <w:name w:val="FE04825A12254808AA681121BF174FF6"/>
    <w:rsid w:val="006835ED"/>
    <w:rPr>
      <w:rFonts w:eastAsiaTheme="minorHAnsi"/>
      <w:lang w:eastAsia="en-US"/>
    </w:rPr>
  </w:style>
  <w:style w:type="paragraph" w:customStyle="1" w:styleId="915DB1B0762E4DD49D2EF870A66B33B8">
    <w:name w:val="915DB1B0762E4DD49D2EF870A66B33B8"/>
    <w:rsid w:val="006835ED"/>
    <w:rPr>
      <w:rFonts w:eastAsiaTheme="minorHAnsi"/>
      <w:lang w:eastAsia="en-US"/>
    </w:rPr>
  </w:style>
  <w:style w:type="paragraph" w:customStyle="1" w:styleId="5BE82D1BBACF4814A0FC1DB79FAAE9E9">
    <w:name w:val="5BE82D1BBACF4814A0FC1DB79FAAE9E9"/>
    <w:rsid w:val="006835ED"/>
    <w:rPr>
      <w:rFonts w:eastAsiaTheme="minorHAnsi"/>
      <w:lang w:eastAsia="en-US"/>
    </w:rPr>
  </w:style>
  <w:style w:type="paragraph" w:customStyle="1" w:styleId="EB7F46549E3A4F878778671BB7992581">
    <w:name w:val="EB7F46549E3A4F878778671BB7992581"/>
    <w:rsid w:val="006835ED"/>
  </w:style>
  <w:style w:type="paragraph" w:customStyle="1" w:styleId="885024F8A76B46CBA142ECD28674323B">
    <w:name w:val="885024F8A76B46CBA142ECD28674323B"/>
    <w:rsid w:val="006835ED"/>
  </w:style>
  <w:style w:type="paragraph" w:customStyle="1" w:styleId="91B5AA282C0B4B9B8B016C0EA2A48B29">
    <w:name w:val="91B5AA282C0B4B9B8B016C0EA2A48B29"/>
    <w:rsid w:val="006835ED"/>
  </w:style>
  <w:style w:type="paragraph" w:customStyle="1" w:styleId="6D28A6DCE4CB41B5A1F203C269759BB9">
    <w:name w:val="6D28A6DCE4CB41B5A1F203C269759BB9"/>
    <w:rsid w:val="006835ED"/>
  </w:style>
  <w:style w:type="paragraph" w:customStyle="1" w:styleId="929C4B6D6C8C40D196F81FCEC28B5D07">
    <w:name w:val="929C4B6D6C8C40D196F81FCEC28B5D07"/>
    <w:rsid w:val="006835ED"/>
  </w:style>
  <w:style w:type="paragraph" w:customStyle="1" w:styleId="62640C64AB5240DB8315F01C4CBCA62C">
    <w:name w:val="62640C64AB5240DB8315F01C4CBCA62C"/>
    <w:rsid w:val="006835ED"/>
  </w:style>
  <w:style w:type="paragraph" w:customStyle="1" w:styleId="DD29EBD7D3004FF79CF0941A3BDC4770">
    <w:name w:val="DD29EBD7D3004FF79CF0941A3BDC4770"/>
    <w:rsid w:val="006835ED"/>
  </w:style>
  <w:style w:type="paragraph" w:customStyle="1" w:styleId="1289C372D85D40C58ED3F6F8CCE466A5">
    <w:name w:val="1289C372D85D40C58ED3F6F8CCE466A5"/>
    <w:rsid w:val="006835ED"/>
  </w:style>
  <w:style w:type="paragraph" w:customStyle="1" w:styleId="FE2D73A6653C41A79CD8EF821FEB7FB2">
    <w:name w:val="FE2D73A6653C41A79CD8EF821FEB7FB2"/>
    <w:rsid w:val="006835ED"/>
  </w:style>
  <w:style w:type="paragraph" w:customStyle="1" w:styleId="0DAE8B7CC89143C2BB7A78B24C023F56">
    <w:name w:val="0DAE8B7CC89143C2BB7A78B24C023F56"/>
    <w:rsid w:val="006835ED"/>
  </w:style>
  <w:style w:type="paragraph" w:customStyle="1" w:styleId="51B3250D4B8845ACAB64F925B6FD1C5E">
    <w:name w:val="51B3250D4B8845ACAB64F925B6FD1C5E"/>
    <w:rsid w:val="006835ED"/>
  </w:style>
  <w:style w:type="paragraph" w:customStyle="1" w:styleId="7DB2BFEB19314A2493A0BD26B7ECBC82">
    <w:name w:val="7DB2BFEB19314A2493A0BD26B7ECBC82"/>
    <w:rsid w:val="006835ED"/>
  </w:style>
  <w:style w:type="paragraph" w:customStyle="1" w:styleId="62B8419901314A3FAAC4D7AE9348EF67">
    <w:name w:val="62B8419901314A3FAAC4D7AE9348EF67"/>
    <w:rsid w:val="006835ED"/>
  </w:style>
  <w:style w:type="paragraph" w:customStyle="1" w:styleId="04A8039B8BBD40AD899FB765D0226136">
    <w:name w:val="04A8039B8BBD40AD899FB765D0226136"/>
    <w:rsid w:val="006835ED"/>
  </w:style>
  <w:style w:type="paragraph" w:customStyle="1" w:styleId="FA073462AED74537982543328669B446">
    <w:name w:val="FA073462AED74537982543328669B446"/>
    <w:rsid w:val="006835ED"/>
  </w:style>
  <w:style w:type="paragraph" w:customStyle="1" w:styleId="426D825958D84F7DA2B82DF4A1148D34">
    <w:name w:val="426D825958D84F7DA2B82DF4A1148D34"/>
    <w:rsid w:val="006835ED"/>
  </w:style>
  <w:style w:type="paragraph" w:customStyle="1" w:styleId="C73918064E0D46CAB1A085B379BC6434">
    <w:name w:val="C73918064E0D46CAB1A085B379BC6434"/>
    <w:rsid w:val="006835ED"/>
  </w:style>
  <w:style w:type="paragraph" w:customStyle="1" w:styleId="DCA120B2C3E34E7285165976310B7C0E">
    <w:name w:val="DCA120B2C3E34E7285165976310B7C0E"/>
    <w:rsid w:val="006835ED"/>
  </w:style>
  <w:style w:type="paragraph" w:customStyle="1" w:styleId="8E487C6A4E544D4E89DD47D31A954ACB">
    <w:name w:val="8E487C6A4E544D4E89DD47D31A954ACB"/>
    <w:rsid w:val="006835ED"/>
  </w:style>
  <w:style w:type="paragraph" w:customStyle="1" w:styleId="47ED977ED8854ABDAC621806C85DB8B8">
    <w:name w:val="47ED977ED8854ABDAC621806C85DB8B8"/>
    <w:rsid w:val="006835ED"/>
  </w:style>
  <w:style w:type="paragraph" w:customStyle="1" w:styleId="5B24750A371246BF90E6B79E675ED512">
    <w:name w:val="5B24750A371246BF90E6B79E675ED512"/>
    <w:rsid w:val="006835ED"/>
  </w:style>
  <w:style w:type="paragraph" w:customStyle="1" w:styleId="1CA020A8FA3644FDB3566E1006BC2E03">
    <w:name w:val="1CA020A8FA3644FDB3566E1006BC2E03"/>
    <w:rsid w:val="006835ED"/>
  </w:style>
  <w:style w:type="paragraph" w:customStyle="1" w:styleId="9B571F732CE04014A3ABB3F7B95796E3">
    <w:name w:val="9B571F732CE04014A3ABB3F7B95796E3"/>
    <w:rsid w:val="006835ED"/>
  </w:style>
  <w:style w:type="paragraph" w:customStyle="1" w:styleId="E64DD9896F114B8BBAFA066AB8B5B8FE">
    <w:name w:val="E64DD9896F114B8BBAFA066AB8B5B8FE"/>
    <w:rsid w:val="006835ED"/>
  </w:style>
  <w:style w:type="paragraph" w:customStyle="1" w:styleId="0B45370A5AF74A9A9DD1B1C4EDCD9C17">
    <w:name w:val="0B45370A5AF74A9A9DD1B1C4EDCD9C17"/>
    <w:rsid w:val="006835ED"/>
  </w:style>
  <w:style w:type="paragraph" w:customStyle="1" w:styleId="78E4C96A13904F50A926B974247E1955">
    <w:name w:val="78E4C96A13904F50A926B974247E1955"/>
    <w:rsid w:val="006835ED"/>
  </w:style>
  <w:style w:type="paragraph" w:customStyle="1" w:styleId="A643DD1FAB614AFF8FC9D8769E70FD70">
    <w:name w:val="A643DD1FAB614AFF8FC9D8769E70FD70"/>
    <w:rsid w:val="006835ED"/>
  </w:style>
  <w:style w:type="paragraph" w:customStyle="1" w:styleId="8FEE3B94033748FAAE7465D663320D28">
    <w:name w:val="8FEE3B94033748FAAE7465D663320D28"/>
    <w:rsid w:val="006835ED"/>
  </w:style>
  <w:style w:type="paragraph" w:customStyle="1" w:styleId="0646790B69CE42E8A5798557BB6C0BC2">
    <w:name w:val="0646790B69CE42E8A5798557BB6C0BC2"/>
    <w:rsid w:val="006835ED"/>
  </w:style>
  <w:style w:type="paragraph" w:customStyle="1" w:styleId="165A8B0B85014E4DB2E49AD61045AA25">
    <w:name w:val="165A8B0B85014E4DB2E49AD61045AA25"/>
    <w:rsid w:val="006835ED"/>
  </w:style>
  <w:style w:type="paragraph" w:customStyle="1" w:styleId="2B8809CDD5194CF698B035B0556CB577">
    <w:name w:val="2B8809CDD5194CF698B035B0556CB577"/>
    <w:rsid w:val="006835ED"/>
  </w:style>
  <w:style w:type="paragraph" w:customStyle="1" w:styleId="DA0A8E490DAD447DA24BD1CC0D48F7F3">
    <w:name w:val="DA0A8E490DAD447DA24BD1CC0D48F7F3"/>
    <w:rsid w:val="006835ED"/>
  </w:style>
  <w:style w:type="paragraph" w:customStyle="1" w:styleId="A16CC03F9F8F49BC86EA4CD588B21312">
    <w:name w:val="A16CC03F9F8F49BC86EA4CD588B21312"/>
    <w:rsid w:val="006835ED"/>
  </w:style>
  <w:style w:type="paragraph" w:customStyle="1" w:styleId="02F451316F284C2F9D36C8164DBDA9ED">
    <w:name w:val="02F451316F284C2F9D36C8164DBDA9ED"/>
    <w:rsid w:val="006835ED"/>
  </w:style>
  <w:style w:type="paragraph" w:customStyle="1" w:styleId="EE6AB4457C7348F196715A4E320DA613">
    <w:name w:val="EE6AB4457C7348F196715A4E320DA613"/>
    <w:rsid w:val="006835ED"/>
  </w:style>
  <w:style w:type="paragraph" w:customStyle="1" w:styleId="DF22A721039B4D7392847627DEA3E7E4">
    <w:name w:val="DF22A721039B4D7392847627DEA3E7E4"/>
    <w:rsid w:val="006835ED"/>
  </w:style>
  <w:style w:type="paragraph" w:customStyle="1" w:styleId="D496290655C64104A0676D801F445E9B">
    <w:name w:val="D496290655C64104A0676D801F445E9B"/>
    <w:rsid w:val="006835ED"/>
  </w:style>
  <w:style w:type="paragraph" w:customStyle="1" w:styleId="E21DB4ED5ED248F19D892338A18AB5F8">
    <w:name w:val="E21DB4ED5ED248F19D892338A18AB5F8"/>
    <w:rsid w:val="006835ED"/>
  </w:style>
  <w:style w:type="paragraph" w:customStyle="1" w:styleId="94F8D6481C514C45AF223D9D12AD3294">
    <w:name w:val="94F8D6481C514C45AF223D9D12AD3294"/>
    <w:rsid w:val="006835ED"/>
  </w:style>
  <w:style w:type="paragraph" w:customStyle="1" w:styleId="C50601AFB5E24249BBF537611720C11D">
    <w:name w:val="C50601AFB5E24249BBF537611720C11D"/>
    <w:rsid w:val="006835ED"/>
  </w:style>
  <w:style w:type="paragraph" w:customStyle="1" w:styleId="23D0196E4ABD4389BB2E50EDD2FBC61D">
    <w:name w:val="23D0196E4ABD4389BB2E50EDD2FBC61D"/>
    <w:rsid w:val="006835ED"/>
  </w:style>
  <w:style w:type="paragraph" w:customStyle="1" w:styleId="817C72E03A024606877194098E77074B">
    <w:name w:val="817C72E03A024606877194098E77074B"/>
    <w:rsid w:val="006835ED"/>
  </w:style>
  <w:style w:type="paragraph" w:customStyle="1" w:styleId="04DFF6BB86494DBEBE875AC428CF3E68">
    <w:name w:val="04DFF6BB86494DBEBE875AC428CF3E68"/>
    <w:rsid w:val="006835ED"/>
  </w:style>
  <w:style w:type="paragraph" w:customStyle="1" w:styleId="9B3110791D544B5296CD0F89D30815D6">
    <w:name w:val="9B3110791D544B5296CD0F89D30815D6"/>
    <w:rsid w:val="006835ED"/>
  </w:style>
  <w:style w:type="paragraph" w:customStyle="1" w:styleId="DE921B7756944FECA84693B84B5F1AC9">
    <w:name w:val="DE921B7756944FECA84693B84B5F1AC9"/>
    <w:rsid w:val="006835ED"/>
  </w:style>
  <w:style w:type="paragraph" w:customStyle="1" w:styleId="6CD10E8BBE1D4774926B3C6A9AB8386B">
    <w:name w:val="6CD10E8BBE1D4774926B3C6A9AB8386B"/>
    <w:rsid w:val="006835ED"/>
  </w:style>
  <w:style w:type="paragraph" w:customStyle="1" w:styleId="5ABE493BDB9F4C6B8436C15E8E9524DB">
    <w:name w:val="5ABE493BDB9F4C6B8436C15E8E9524DB"/>
    <w:rsid w:val="006835ED"/>
  </w:style>
  <w:style w:type="paragraph" w:customStyle="1" w:styleId="E22DA85BBB034748BF3E9A93E576FF33">
    <w:name w:val="E22DA85BBB034748BF3E9A93E576FF33"/>
    <w:rsid w:val="006835ED"/>
  </w:style>
  <w:style w:type="paragraph" w:customStyle="1" w:styleId="528C5A2CCE5247D8A61A974109DCD98C">
    <w:name w:val="528C5A2CCE5247D8A61A974109DCD98C"/>
    <w:rsid w:val="006835ED"/>
  </w:style>
  <w:style w:type="paragraph" w:customStyle="1" w:styleId="C2CD12F082B442908A31737151FEE8F1">
    <w:name w:val="C2CD12F082B442908A31737151FEE8F1"/>
    <w:rsid w:val="006835ED"/>
  </w:style>
  <w:style w:type="paragraph" w:customStyle="1" w:styleId="6DDCE61B5DCF41BA8BD2D1E9313409BD">
    <w:name w:val="6DDCE61B5DCF41BA8BD2D1E9313409BD"/>
    <w:rsid w:val="006835ED"/>
  </w:style>
  <w:style w:type="paragraph" w:customStyle="1" w:styleId="AA930263325B40CA80E511C75A214810">
    <w:name w:val="AA930263325B40CA80E511C75A214810"/>
    <w:rsid w:val="006835ED"/>
  </w:style>
  <w:style w:type="paragraph" w:customStyle="1" w:styleId="D5AD5A5638A541DAB2A90B6D54418EC1">
    <w:name w:val="D5AD5A5638A541DAB2A90B6D54418EC1"/>
    <w:rsid w:val="006835ED"/>
  </w:style>
  <w:style w:type="paragraph" w:customStyle="1" w:styleId="2C28DFC8E59F4B2896A0F61A459DB969">
    <w:name w:val="2C28DFC8E59F4B2896A0F61A459DB969"/>
    <w:rsid w:val="006835ED"/>
  </w:style>
  <w:style w:type="paragraph" w:customStyle="1" w:styleId="8F8DF8941E024FDDAF2F1E61EF7AF602">
    <w:name w:val="8F8DF8941E024FDDAF2F1E61EF7AF602"/>
    <w:rsid w:val="006835ED"/>
  </w:style>
  <w:style w:type="paragraph" w:customStyle="1" w:styleId="EA878B51EF0C4A6ABC65F3850EEABBE8">
    <w:name w:val="EA878B51EF0C4A6ABC65F3850EEABBE8"/>
    <w:rsid w:val="006835ED"/>
  </w:style>
  <w:style w:type="paragraph" w:customStyle="1" w:styleId="96B2466695134BD2AAA50531948A4457">
    <w:name w:val="96B2466695134BD2AAA50531948A4457"/>
    <w:rsid w:val="006835ED"/>
  </w:style>
  <w:style w:type="paragraph" w:customStyle="1" w:styleId="D57CE5B041C1475D97C92969A0450068">
    <w:name w:val="D57CE5B041C1475D97C92969A0450068"/>
    <w:rsid w:val="006835ED"/>
  </w:style>
  <w:style w:type="paragraph" w:customStyle="1" w:styleId="5A4387F4D99D4A51A4C5F16B2C34D058">
    <w:name w:val="5A4387F4D99D4A51A4C5F16B2C34D058"/>
    <w:rsid w:val="006835ED"/>
  </w:style>
  <w:style w:type="paragraph" w:customStyle="1" w:styleId="D3E0BA20B9BD41909C2575AF6CF11A5A">
    <w:name w:val="D3E0BA20B9BD41909C2575AF6CF11A5A"/>
    <w:rsid w:val="006835ED"/>
  </w:style>
  <w:style w:type="paragraph" w:customStyle="1" w:styleId="68E5277A173A4D97A0F08CAB90B83F40">
    <w:name w:val="68E5277A173A4D97A0F08CAB90B83F40"/>
    <w:rsid w:val="006835ED"/>
  </w:style>
  <w:style w:type="paragraph" w:customStyle="1" w:styleId="D26012F8607D4D538D51B5673AA6B750">
    <w:name w:val="D26012F8607D4D538D51B5673AA6B750"/>
    <w:rsid w:val="006835ED"/>
  </w:style>
  <w:style w:type="paragraph" w:customStyle="1" w:styleId="83F60D6730D4488BAED78E76EC8B6FA5">
    <w:name w:val="83F60D6730D4488BAED78E76EC8B6FA5"/>
    <w:rsid w:val="006835ED"/>
  </w:style>
  <w:style w:type="paragraph" w:customStyle="1" w:styleId="17F19969202E4D7B848D2B97FDEC738E">
    <w:name w:val="17F19969202E4D7B848D2B97FDEC738E"/>
    <w:rsid w:val="006835ED"/>
  </w:style>
  <w:style w:type="paragraph" w:customStyle="1" w:styleId="C115EC30A0604CFCA73A77DA2CB0A15D">
    <w:name w:val="C115EC30A0604CFCA73A77DA2CB0A15D"/>
    <w:rsid w:val="006835ED"/>
  </w:style>
  <w:style w:type="paragraph" w:customStyle="1" w:styleId="BAC1C46D2CD347958AB60BB44479D058">
    <w:name w:val="BAC1C46D2CD347958AB60BB44479D058"/>
    <w:rsid w:val="006835ED"/>
  </w:style>
  <w:style w:type="paragraph" w:customStyle="1" w:styleId="E0B20D184C7647E3A317B86A3BDF1D9F">
    <w:name w:val="E0B20D184C7647E3A317B86A3BDF1D9F"/>
    <w:rsid w:val="006835ED"/>
  </w:style>
  <w:style w:type="paragraph" w:customStyle="1" w:styleId="77AB56201D8845C4BB7BC103752D396D">
    <w:name w:val="77AB56201D8845C4BB7BC103752D396D"/>
    <w:rsid w:val="006835ED"/>
  </w:style>
  <w:style w:type="paragraph" w:customStyle="1" w:styleId="3D19F79011324B22B37F2BB88F38070B">
    <w:name w:val="3D19F79011324B22B37F2BB88F38070B"/>
    <w:rsid w:val="006835ED"/>
  </w:style>
  <w:style w:type="paragraph" w:customStyle="1" w:styleId="453A4CA32C9A4171AFB5E54F601421AE">
    <w:name w:val="453A4CA32C9A4171AFB5E54F601421AE"/>
    <w:rsid w:val="006835ED"/>
  </w:style>
  <w:style w:type="paragraph" w:customStyle="1" w:styleId="21176DF28DA940ABADED35C5D70A9285">
    <w:name w:val="21176DF28DA940ABADED35C5D70A9285"/>
    <w:rsid w:val="006835ED"/>
  </w:style>
  <w:style w:type="paragraph" w:customStyle="1" w:styleId="054DCB36CC90480E9288D8E62868ECCC">
    <w:name w:val="054DCB36CC90480E9288D8E62868ECCC"/>
    <w:rsid w:val="006835ED"/>
  </w:style>
  <w:style w:type="paragraph" w:customStyle="1" w:styleId="8DF5D01CF36F4F6E9670F8BB8ABD0BEB">
    <w:name w:val="8DF5D01CF36F4F6E9670F8BB8ABD0BEB"/>
    <w:rsid w:val="006835ED"/>
  </w:style>
  <w:style w:type="paragraph" w:customStyle="1" w:styleId="DC9DA5B6D67842888551E9693CF5D71C">
    <w:name w:val="DC9DA5B6D67842888551E9693CF5D71C"/>
    <w:rsid w:val="006835ED"/>
  </w:style>
  <w:style w:type="paragraph" w:customStyle="1" w:styleId="8FB2C3CFDDCE4CF7876E8E66622F0D02">
    <w:name w:val="8FB2C3CFDDCE4CF7876E8E66622F0D02"/>
    <w:rsid w:val="006835ED"/>
  </w:style>
  <w:style w:type="paragraph" w:customStyle="1" w:styleId="02692FF4839F46429D933D53D7100856">
    <w:name w:val="02692FF4839F46429D933D53D7100856"/>
    <w:rsid w:val="006835ED"/>
  </w:style>
  <w:style w:type="paragraph" w:customStyle="1" w:styleId="9E8A8EC493EA45589590314E2475D845">
    <w:name w:val="9E8A8EC493EA45589590314E2475D845"/>
    <w:rsid w:val="006835ED"/>
  </w:style>
  <w:style w:type="paragraph" w:customStyle="1" w:styleId="9FFCEDC87A104DF4A93B3814095AF5F7">
    <w:name w:val="9FFCEDC87A104DF4A93B3814095AF5F7"/>
    <w:rsid w:val="006835ED"/>
  </w:style>
  <w:style w:type="paragraph" w:customStyle="1" w:styleId="7432CF82CA8444DAB0017C68B988E99C">
    <w:name w:val="7432CF82CA8444DAB0017C68B988E99C"/>
    <w:rsid w:val="006835ED"/>
  </w:style>
  <w:style w:type="paragraph" w:customStyle="1" w:styleId="902E5047BAFF48E6B119680E6AAB4085">
    <w:name w:val="902E5047BAFF48E6B119680E6AAB4085"/>
    <w:rsid w:val="006835ED"/>
  </w:style>
  <w:style w:type="paragraph" w:customStyle="1" w:styleId="E10F526206BC46CEAC8F9D86F0C19FCB">
    <w:name w:val="E10F526206BC46CEAC8F9D86F0C19FCB"/>
    <w:rsid w:val="006835ED"/>
  </w:style>
  <w:style w:type="paragraph" w:customStyle="1" w:styleId="38BFDBDBBA5547B58CBFBA647EDD78F4">
    <w:name w:val="38BFDBDBBA5547B58CBFBA647EDD78F4"/>
    <w:rsid w:val="006835ED"/>
  </w:style>
  <w:style w:type="paragraph" w:customStyle="1" w:styleId="630F629517AA46E4A5F5E8CF226D1F40">
    <w:name w:val="630F629517AA46E4A5F5E8CF226D1F40"/>
    <w:rsid w:val="006835ED"/>
  </w:style>
  <w:style w:type="paragraph" w:customStyle="1" w:styleId="2EA03B6E03A94B9F81ACFCBD8B277788">
    <w:name w:val="2EA03B6E03A94B9F81ACFCBD8B277788"/>
    <w:rsid w:val="006835ED"/>
  </w:style>
  <w:style w:type="paragraph" w:customStyle="1" w:styleId="573D4A69E3654DD3BC380AF63D69EC61">
    <w:name w:val="573D4A69E3654DD3BC380AF63D69EC61"/>
    <w:rsid w:val="006835ED"/>
  </w:style>
  <w:style w:type="paragraph" w:customStyle="1" w:styleId="FA2A7D6118624FF2B1E38463724A927F">
    <w:name w:val="FA2A7D6118624FF2B1E38463724A927F"/>
    <w:rsid w:val="006835ED"/>
  </w:style>
  <w:style w:type="paragraph" w:customStyle="1" w:styleId="CCD4D7F373654990BEA465B29425A91E">
    <w:name w:val="CCD4D7F373654990BEA465B29425A91E"/>
    <w:rsid w:val="005C3747"/>
  </w:style>
  <w:style w:type="paragraph" w:customStyle="1" w:styleId="61AAF08DA5044545A05B24711A586F9C">
    <w:name w:val="61AAF08DA5044545A05B24711A586F9C"/>
    <w:rsid w:val="005C3747"/>
  </w:style>
  <w:style w:type="paragraph" w:customStyle="1" w:styleId="6BE61343529848C28AA941A5E9182C18">
    <w:name w:val="6BE61343529848C28AA941A5E9182C18"/>
    <w:rsid w:val="005C3747"/>
  </w:style>
  <w:style w:type="paragraph" w:customStyle="1" w:styleId="EEFF9EC1849B4D6590C2897FC619B8E8">
    <w:name w:val="EEFF9EC1849B4D6590C2897FC619B8E8"/>
    <w:rsid w:val="005C3747"/>
  </w:style>
  <w:style w:type="paragraph" w:customStyle="1" w:styleId="09AA35475DF243CB86F52BB69CE89A35">
    <w:name w:val="09AA35475DF243CB86F52BB69CE89A35"/>
    <w:rsid w:val="005C3747"/>
  </w:style>
  <w:style w:type="paragraph" w:customStyle="1" w:styleId="1F4BA8A55BFC47018801F7548F0F574D">
    <w:name w:val="1F4BA8A55BFC47018801F7548F0F574D"/>
    <w:rsid w:val="005C3747"/>
  </w:style>
  <w:style w:type="paragraph" w:customStyle="1" w:styleId="907D49A1D0A34423B7A51CBC886ADC55">
    <w:name w:val="907D49A1D0A34423B7A51CBC886ADC55"/>
    <w:rsid w:val="005C3747"/>
  </w:style>
  <w:style w:type="paragraph" w:customStyle="1" w:styleId="1D05CD4682614E65BC2338396287BED9">
    <w:name w:val="1D05CD4682614E65BC2338396287BED9"/>
    <w:rsid w:val="005C3747"/>
  </w:style>
  <w:style w:type="paragraph" w:customStyle="1" w:styleId="49CC0C7D2A0C47918EA57DFAAFD54BCD">
    <w:name w:val="49CC0C7D2A0C47918EA57DFAAFD54BCD"/>
    <w:rsid w:val="005C3747"/>
  </w:style>
  <w:style w:type="paragraph" w:customStyle="1" w:styleId="ACB3D7B7B2B64D9C90433AEC584FAF65">
    <w:name w:val="ACB3D7B7B2B64D9C90433AEC584FAF65"/>
    <w:rsid w:val="005C3747"/>
  </w:style>
  <w:style w:type="paragraph" w:customStyle="1" w:styleId="AB89ACB5A8A641489C047AB842B2C610">
    <w:name w:val="AB89ACB5A8A641489C047AB842B2C610"/>
    <w:rsid w:val="005C3747"/>
  </w:style>
  <w:style w:type="paragraph" w:customStyle="1" w:styleId="DECD450F4CD642A6BA6FCDBB73D27D07">
    <w:name w:val="DECD450F4CD642A6BA6FCDBB73D27D07"/>
    <w:rsid w:val="005C3747"/>
  </w:style>
  <w:style w:type="paragraph" w:customStyle="1" w:styleId="2E14E8AF7D5C4635ABA541063B7660D6">
    <w:name w:val="2E14E8AF7D5C4635ABA541063B7660D6"/>
    <w:rsid w:val="005C3747"/>
  </w:style>
  <w:style w:type="paragraph" w:customStyle="1" w:styleId="13BEBDAFB70B4BE5947BBAB6BB0FFEAB">
    <w:name w:val="13BEBDAFB70B4BE5947BBAB6BB0FFEAB"/>
    <w:rsid w:val="005C3747"/>
  </w:style>
  <w:style w:type="paragraph" w:customStyle="1" w:styleId="1CFA51537B424D2387F9E3E33DB1BAE4">
    <w:name w:val="1CFA51537B424D2387F9E3E33DB1BAE4"/>
    <w:rsid w:val="005C3747"/>
  </w:style>
  <w:style w:type="paragraph" w:customStyle="1" w:styleId="53D6749081C54537B9694B27D62CF332">
    <w:name w:val="53D6749081C54537B9694B27D62CF332"/>
    <w:rsid w:val="005C3747"/>
  </w:style>
  <w:style w:type="paragraph" w:customStyle="1" w:styleId="95FAC508E2794C0183762A3128FC00D5">
    <w:name w:val="95FAC508E2794C0183762A3128FC00D5"/>
    <w:rsid w:val="005C3747"/>
  </w:style>
  <w:style w:type="paragraph" w:customStyle="1" w:styleId="C7BF7093833A42D5945D4FAA54D1B2EA">
    <w:name w:val="C7BF7093833A42D5945D4FAA54D1B2EA"/>
    <w:rsid w:val="005C3747"/>
  </w:style>
  <w:style w:type="paragraph" w:customStyle="1" w:styleId="4A762EE2F31C42BDA43C57B3E6BB38FF">
    <w:name w:val="4A762EE2F31C42BDA43C57B3E6BB38FF"/>
    <w:rsid w:val="005C3747"/>
  </w:style>
  <w:style w:type="paragraph" w:customStyle="1" w:styleId="FB2BD34DBEDD4E3696F36B07393C1FC9">
    <w:name w:val="FB2BD34DBEDD4E3696F36B07393C1FC9"/>
    <w:rsid w:val="005C3747"/>
  </w:style>
  <w:style w:type="paragraph" w:customStyle="1" w:styleId="DC7C76EFCE80444B9375C504830E6688">
    <w:name w:val="DC7C76EFCE80444B9375C504830E6688"/>
    <w:rsid w:val="005C3747"/>
  </w:style>
  <w:style w:type="paragraph" w:customStyle="1" w:styleId="37A2CE1D04CC42F7AAADFCF764CBBDEF">
    <w:name w:val="37A2CE1D04CC42F7AAADFCF764CBBDEF"/>
    <w:rsid w:val="005C3747"/>
  </w:style>
  <w:style w:type="paragraph" w:customStyle="1" w:styleId="6FACBD85C5FB4131B6240DD6FC3FC70A">
    <w:name w:val="6FACBD85C5FB4131B6240DD6FC3FC70A"/>
    <w:rsid w:val="005C3747"/>
  </w:style>
  <w:style w:type="paragraph" w:customStyle="1" w:styleId="587268F378424710970D40D5C680816B">
    <w:name w:val="587268F378424710970D40D5C680816B"/>
    <w:rsid w:val="005C3747"/>
  </w:style>
  <w:style w:type="paragraph" w:customStyle="1" w:styleId="308D6DE1F55B430591E9C32AF19438D0">
    <w:name w:val="308D6DE1F55B430591E9C32AF19438D0"/>
    <w:rsid w:val="005C3747"/>
  </w:style>
  <w:style w:type="paragraph" w:customStyle="1" w:styleId="245F8B62BA4D41CCB17B13C3D9A8CAAB">
    <w:name w:val="245F8B62BA4D41CCB17B13C3D9A8CAAB"/>
    <w:rsid w:val="005C3747"/>
  </w:style>
  <w:style w:type="paragraph" w:customStyle="1" w:styleId="2E655520413E4092837AB118E0DC1333">
    <w:name w:val="2E655520413E4092837AB118E0DC1333"/>
    <w:rsid w:val="005C3747"/>
  </w:style>
  <w:style w:type="paragraph" w:customStyle="1" w:styleId="9AF34828A2134927B0E194C1A00D4ED7">
    <w:name w:val="9AF34828A2134927B0E194C1A00D4ED7"/>
    <w:rsid w:val="005C3747"/>
  </w:style>
  <w:style w:type="paragraph" w:customStyle="1" w:styleId="FCFB298E17044917B47760D3EA5C66DF">
    <w:name w:val="FCFB298E17044917B47760D3EA5C66DF"/>
    <w:rsid w:val="005C3747"/>
  </w:style>
  <w:style w:type="paragraph" w:customStyle="1" w:styleId="AB87C232269540CB9F8D39C32C57C63F">
    <w:name w:val="AB87C232269540CB9F8D39C32C57C63F"/>
    <w:rsid w:val="005C3747"/>
  </w:style>
  <w:style w:type="paragraph" w:customStyle="1" w:styleId="EEB73051FD124EACA319C8DFF63C41E9">
    <w:name w:val="EEB73051FD124EACA319C8DFF63C41E9"/>
    <w:rsid w:val="005C3747"/>
  </w:style>
  <w:style w:type="paragraph" w:customStyle="1" w:styleId="740B5E91EC20421ABE27F8FEA86D1F6A">
    <w:name w:val="740B5E91EC20421ABE27F8FEA86D1F6A"/>
    <w:rsid w:val="005C3747"/>
  </w:style>
  <w:style w:type="paragraph" w:customStyle="1" w:styleId="4362606D6D5145C980AA2F6474C03FF8">
    <w:name w:val="4362606D6D5145C980AA2F6474C03FF8"/>
    <w:rsid w:val="005C3747"/>
  </w:style>
  <w:style w:type="paragraph" w:customStyle="1" w:styleId="276328F2CA764A25B45C5EEA11AD463B">
    <w:name w:val="276328F2CA764A25B45C5EEA11AD463B"/>
    <w:rsid w:val="005C3747"/>
  </w:style>
  <w:style w:type="paragraph" w:customStyle="1" w:styleId="62C13D88E1C74B9781D5F5AD2D96B24F">
    <w:name w:val="62C13D88E1C74B9781D5F5AD2D96B24F"/>
    <w:rsid w:val="005C3747"/>
  </w:style>
  <w:style w:type="paragraph" w:customStyle="1" w:styleId="13D9925A1B5F459CB0BC803761B8C980">
    <w:name w:val="13D9925A1B5F459CB0BC803761B8C980"/>
    <w:rsid w:val="005C3747"/>
  </w:style>
  <w:style w:type="paragraph" w:customStyle="1" w:styleId="3877A55AA86D49A09D96AF091767D59E">
    <w:name w:val="3877A55AA86D49A09D96AF091767D59E"/>
    <w:rsid w:val="005C3747"/>
  </w:style>
  <w:style w:type="paragraph" w:customStyle="1" w:styleId="54ECFAAE53CB42ADB9E39D1545117969">
    <w:name w:val="54ECFAAE53CB42ADB9E39D1545117969"/>
    <w:rsid w:val="005C3747"/>
  </w:style>
  <w:style w:type="paragraph" w:customStyle="1" w:styleId="A06F04FE6FD142C79E47F7D5826506FB">
    <w:name w:val="A06F04FE6FD142C79E47F7D5826506FB"/>
    <w:rsid w:val="005C3747"/>
  </w:style>
  <w:style w:type="paragraph" w:customStyle="1" w:styleId="38E5321F8B68443E9D750E188CF3E478">
    <w:name w:val="38E5321F8B68443E9D750E188CF3E478"/>
    <w:rsid w:val="005C3747"/>
  </w:style>
  <w:style w:type="paragraph" w:customStyle="1" w:styleId="1110959DA84C410D8DAF57D28598FF6E">
    <w:name w:val="1110959DA84C410D8DAF57D28598FF6E"/>
    <w:rsid w:val="005C3747"/>
  </w:style>
  <w:style w:type="paragraph" w:customStyle="1" w:styleId="D24BC599497F4C8AA7DC1664173066D2">
    <w:name w:val="D24BC599497F4C8AA7DC1664173066D2"/>
    <w:rsid w:val="005C3747"/>
  </w:style>
  <w:style w:type="paragraph" w:customStyle="1" w:styleId="09DE92B1EB0E4FA793B9AADEEA1F41F7">
    <w:name w:val="09DE92B1EB0E4FA793B9AADEEA1F41F7"/>
    <w:rsid w:val="005C3747"/>
  </w:style>
  <w:style w:type="paragraph" w:customStyle="1" w:styleId="6A4E8C0C592C4F4D8461938F25465383">
    <w:name w:val="6A4E8C0C592C4F4D8461938F25465383"/>
    <w:rsid w:val="005C3747"/>
  </w:style>
  <w:style w:type="paragraph" w:customStyle="1" w:styleId="2C2F75D7E94B494BA57269E4F1793ED4">
    <w:name w:val="2C2F75D7E94B494BA57269E4F1793ED4"/>
    <w:rsid w:val="005C3747"/>
  </w:style>
  <w:style w:type="paragraph" w:customStyle="1" w:styleId="F31FE9AABE1E42C9AF1618D0DC947501">
    <w:name w:val="F31FE9AABE1E42C9AF1618D0DC947501"/>
    <w:rsid w:val="005C3747"/>
  </w:style>
  <w:style w:type="paragraph" w:customStyle="1" w:styleId="B2F3560DBDCE46DFBF1755AF9DCAD618">
    <w:name w:val="B2F3560DBDCE46DFBF1755AF9DCAD618"/>
    <w:rsid w:val="005C3747"/>
  </w:style>
  <w:style w:type="paragraph" w:customStyle="1" w:styleId="273ED92F2ED64D27B7F96BC731CBF4BB">
    <w:name w:val="273ED92F2ED64D27B7F96BC731CBF4BB"/>
    <w:rsid w:val="005C3747"/>
  </w:style>
  <w:style w:type="paragraph" w:customStyle="1" w:styleId="FA5BE096211745469A6BC97FE3F55962">
    <w:name w:val="FA5BE096211745469A6BC97FE3F55962"/>
    <w:rsid w:val="005C3747"/>
  </w:style>
  <w:style w:type="paragraph" w:customStyle="1" w:styleId="1463E9668E4D46F09706D9B196F8C7B4">
    <w:name w:val="1463E9668E4D46F09706D9B196F8C7B4"/>
    <w:rsid w:val="005C3747"/>
  </w:style>
  <w:style w:type="paragraph" w:customStyle="1" w:styleId="727FA48FC42B4810AE0188B0CA60F305">
    <w:name w:val="727FA48FC42B4810AE0188B0CA60F305"/>
    <w:rsid w:val="005C3747"/>
  </w:style>
  <w:style w:type="paragraph" w:customStyle="1" w:styleId="F3CF8D8DD2664B10A09454B741B2983F">
    <w:name w:val="F3CF8D8DD2664B10A09454B741B2983F"/>
    <w:rsid w:val="005C3747"/>
  </w:style>
  <w:style w:type="paragraph" w:customStyle="1" w:styleId="566DE1F9184C42D9B5059D98672F34D8">
    <w:name w:val="566DE1F9184C42D9B5059D98672F34D8"/>
    <w:rsid w:val="005C3747"/>
  </w:style>
  <w:style w:type="paragraph" w:customStyle="1" w:styleId="F03B80CFB2904DC09408783CB8288DFC">
    <w:name w:val="F03B80CFB2904DC09408783CB8288DFC"/>
    <w:rsid w:val="005C3747"/>
  </w:style>
  <w:style w:type="paragraph" w:customStyle="1" w:styleId="AB45F3849DE6460A939E8621148D097D">
    <w:name w:val="AB45F3849DE6460A939E8621148D097D"/>
    <w:rsid w:val="005C3747"/>
  </w:style>
  <w:style w:type="paragraph" w:customStyle="1" w:styleId="604151B236614D43A2C8EF5FC225B56C">
    <w:name w:val="604151B236614D43A2C8EF5FC225B56C"/>
    <w:rsid w:val="005C3747"/>
  </w:style>
  <w:style w:type="paragraph" w:customStyle="1" w:styleId="4B3E8B45C0C146F5AB9E0AF2543661F3">
    <w:name w:val="4B3E8B45C0C146F5AB9E0AF2543661F3"/>
    <w:rsid w:val="005C3747"/>
  </w:style>
  <w:style w:type="paragraph" w:customStyle="1" w:styleId="7000DF2EAB08423BABA0F290A6949C1F">
    <w:name w:val="7000DF2EAB08423BABA0F290A6949C1F"/>
    <w:rsid w:val="005C3747"/>
  </w:style>
  <w:style w:type="paragraph" w:customStyle="1" w:styleId="82253ACBB58E46E9854F794E0FF219E7">
    <w:name w:val="82253ACBB58E46E9854F794E0FF219E7"/>
    <w:rsid w:val="005C3747"/>
  </w:style>
  <w:style w:type="paragraph" w:customStyle="1" w:styleId="DBA9E4BF6EC44EF98A2CBAC151C5BE33">
    <w:name w:val="DBA9E4BF6EC44EF98A2CBAC151C5BE33"/>
    <w:rsid w:val="005C3747"/>
  </w:style>
  <w:style w:type="paragraph" w:customStyle="1" w:styleId="6FC150C0DF5847BAACBACDDF8097EF52">
    <w:name w:val="6FC150C0DF5847BAACBACDDF8097EF52"/>
    <w:rsid w:val="005C3747"/>
  </w:style>
  <w:style w:type="paragraph" w:customStyle="1" w:styleId="4FD1DC54725447EE8D6AB4CF8CEA3E34">
    <w:name w:val="4FD1DC54725447EE8D6AB4CF8CEA3E34"/>
    <w:rsid w:val="005C3747"/>
  </w:style>
  <w:style w:type="paragraph" w:customStyle="1" w:styleId="DC1F5FC7730947AAAD5B4684D0534228">
    <w:name w:val="DC1F5FC7730947AAAD5B4684D0534228"/>
    <w:rsid w:val="005C3747"/>
  </w:style>
  <w:style w:type="paragraph" w:customStyle="1" w:styleId="CC2DDFA4DDF340B0817EA1480563DE57">
    <w:name w:val="CC2DDFA4DDF340B0817EA1480563DE57"/>
    <w:rsid w:val="005C3747"/>
  </w:style>
  <w:style w:type="paragraph" w:customStyle="1" w:styleId="BFDFC91E14F941BEAD7CBAABF2B49BAE">
    <w:name w:val="BFDFC91E14F941BEAD7CBAABF2B49BAE"/>
    <w:rsid w:val="005C3747"/>
  </w:style>
  <w:style w:type="paragraph" w:customStyle="1" w:styleId="C334A2FFF90948BCAC5C0D3818655943">
    <w:name w:val="C334A2FFF90948BCAC5C0D3818655943"/>
    <w:rsid w:val="005C3747"/>
  </w:style>
  <w:style w:type="paragraph" w:customStyle="1" w:styleId="BE0BFBD0C3BD431A9DB355D82BB3E33C">
    <w:name w:val="BE0BFBD0C3BD431A9DB355D82BB3E33C"/>
    <w:rsid w:val="005C3747"/>
  </w:style>
  <w:style w:type="paragraph" w:customStyle="1" w:styleId="52FF9D83111E43759D248D9120074205">
    <w:name w:val="52FF9D83111E43759D248D9120074205"/>
    <w:rsid w:val="005C3747"/>
  </w:style>
  <w:style w:type="paragraph" w:customStyle="1" w:styleId="462A8C28CC8E4A5BBEFD9B91003FE6E0">
    <w:name w:val="462A8C28CC8E4A5BBEFD9B91003FE6E0"/>
    <w:rsid w:val="005C3747"/>
  </w:style>
  <w:style w:type="paragraph" w:customStyle="1" w:styleId="7A0BDBE0978E4E99A728F070A1BF8760">
    <w:name w:val="7A0BDBE0978E4E99A728F070A1BF8760"/>
    <w:rsid w:val="005C3747"/>
  </w:style>
  <w:style w:type="paragraph" w:customStyle="1" w:styleId="FBBB0A3F91404BBF99E9B4C105233E80">
    <w:name w:val="FBBB0A3F91404BBF99E9B4C105233E80"/>
    <w:rsid w:val="005C3747"/>
  </w:style>
  <w:style w:type="paragraph" w:customStyle="1" w:styleId="399E2F838D5E4558AD8D2E457C93CEE5">
    <w:name w:val="399E2F838D5E4558AD8D2E457C93CEE5"/>
    <w:rsid w:val="005C3747"/>
  </w:style>
  <w:style w:type="paragraph" w:customStyle="1" w:styleId="C8509107DB7F42D68DFDF5B6CA615473">
    <w:name w:val="C8509107DB7F42D68DFDF5B6CA615473"/>
    <w:rsid w:val="005C3747"/>
  </w:style>
  <w:style w:type="paragraph" w:customStyle="1" w:styleId="7BFF6F71C3E4444BB559B47DE47AF3CF">
    <w:name w:val="7BFF6F71C3E4444BB559B47DE47AF3CF"/>
    <w:rsid w:val="005C3747"/>
  </w:style>
  <w:style w:type="paragraph" w:customStyle="1" w:styleId="F0C988457969436A916646A689C644A2">
    <w:name w:val="F0C988457969436A916646A689C644A2"/>
    <w:rsid w:val="005C3747"/>
  </w:style>
  <w:style w:type="paragraph" w:customStyle="1" w:styleId="EEBD03E2DBAF46B594DF58DA971C98A1">
    <w:name w:val="EEBD03E2DBAF46B594DF58DA971C98A1"/>
    <w:rsid w:val="005C3747"/>
  </w:style>
  <w:style w:type="paragraph" w:customStyle="1" w:styleId="4F269C7A2804472693A24852F6F63B26">
    <w:name w:val="4F269C7A2804472693A24852F6F63B26"/>
    <w:rsid w:val="005C3747"/>
  </w:style>
  <w:style w:type="paragraph" w:customStyle="1" w:styleId="F024BCC96D37404996B6D3F8548CB616">
    <w:name w:val="F024BCC96D37404996B6D3F8548CB616"/>
    <w:rsid w:val="005C3747"/>
  </w:style>
  <w:style w:type="paragraph" w:customStyle="1" w:styleId="0D4ED23B53C7429FB00F8D36DF2E66AF">
    <w:name w:val="0D4ED23B53C7429FB00F8D36DF2E66AF"/>
    <w:rsid w:val="005C3747"/>
  </w:style>
  <w:style w:type="paragraph" w:customStyle="1" w:styleId="A8436B323CF34EB1BC0854A744BEAE1E">
    <w:name w:val="A8436B323CF34EB1BC0854A744BEAE1E"/>
    <w:rsid w:val="005C3747"/>
  </w:style>
  <w:style w:type="paragraph" w:customStyle="1" w:styleId="5BB5776D78C1497F8DFA0B1FC19A7033">
    <w:name w:val="5BB5776D78C1497F8DFA0B1FC19A7033"/>
    <w:rsid w:val="005C3747"/>
  </w:style>
  <w:style w:type="paragraph" w:customStyle="1" w:styleId="9E449E1E8906410BB62B4897487FC46A">
    <w:name w:val="9E449E1E8906410BB62B4897487FC46A"/>
    <w:rsid w:val="005C3747"/>
  </w:style>
  <w:style w:type="paragraph" w:customStyle="1" w:styleId="AD4EE0E88C794CD4B96EC51701FD2EEC">
    <w:name w:val="AD4EE0E88C794CD4B96EC51701FD2EEC"/>
    <w:rsid w:val="005C3747"/>
  </w:style>
  <w:style w:type="paragraph" w:customStyle="1" w:styleId="CFA06AA5340943A8B4F9639E71E4479B">
    <w:name w:val="CFA06AA5340943A8B4F9639E71E4479B"/>
    <w:rsid w:val="005C3747"/>
  </w:style>
  <w:style w:type="paragraph" w:customStyle="1" w:styleId="421209CFF8394E4B9A402CC22A225482">
    <w:name w:val="421209CFF8394E4B9A402CC22A225482"/>
    <w:rsid w:val="005C3747"/>
  </w:style>
  <w:style w:type="paragraph" w:customStyle="1" w:styleId="AF947B6210E7469FAF3B859F85FE62FF">
    <w:name w:val="AF947B6210E7469FAF3B859F85FE62FF"/>
    <w:rsid w:val="005C3747"/>
  </w:style>
  <w:style w:type="paragraph" w:customStyle="1" w:styleId="6AA0167DB17E4E448F54B6F71133F743">
    <w:name w:val="6AA0167DB17E4E448F54B6F71133F743"/>
    <w:rsid w:val="005C3747"/>
  </w:style>
  <w:style w:type="paragraph" w:customStyle="1" w:styleId="6C78FA62FB0448438D6FBFF06B5B4CCB">
    <w:name w:val="6C78FA62FB0448438D6FBFF06B5B4CCB"/>
    <w:rsid w:val="005C3747"/>
  </w:style>
  <w:style w:type="paragraph" w:customStyle="1" w:styleId="39A08131CE174133AC8DF874031147C5">
    <w:name w:val="39A08131CE174133AC8DF874031147C5"/>
    <w:rsid w:val="005C3747"/>
  </w:style>
  <w:style w:type="paragraph" w:customStyle="1" w:styleId="B796EC1B922B4D6393F4B0D727CCFA7D">
    <w:name w:val="B796EC1B922B4D6393F4B0D727CCFA7D"/>
    <w:rsid w:val="005C3747"/>
  </w:style>
  <w:style w:type="paragraph" w:customStyle="1" w:styleId="8E178F3651C345C98B75F3DD43611F6A">
    <w:name w:val="8E178F3651C345C98B75F3DD43611F6A"/>
    <w:rsid w:val="005C3747"/>
  </w:style>
  <w:style w:type="paragraph" w:customStyle="1" w:styleId="9B3D6C0C3C1E415392A31F3CFEE00D98">
    <w:name w:val="9B3D6C0C3C1E415392A31F3CFEE00D98"/>
    <w:rsid w:val="005C3747"/>
  </w:style>
  <w:style w:type="paragraph" w:customStyle="1" w:styleId="E4F14B9DD0C54300BA2BE7646917977F">
    <w:name w:val="E4F14B9DD0C54300BA2BE7646917977F"/>
    <w:rsid w:val="005C3747"/>
  </w:style>
  <w:style w:type="paragraph" w:customStyle="1" w:styleId="328030E22F534444AA676291CBCB6D41">
    <w:name w:val="328030E22F534444AA676291CBCB6D41"/>
    <w:rsid w:val="005C3747"/>
  </w:style>
  <w:style w:type="paragraph" w:customStyle="1" w:styleId="23CFF508B2644B91A4AABD6E05CCEB5A">
    <w:name w:val="23CFF508B2644B91A4AABD6E05CCEB5A"/>
    <w:rsid w:val="005C3747"/>
  </w:style>
  <w:style w:type="paragraph" w:customStyle="1" w:styleId="7248778DC1014287B53D2C9C218AEDD6">
    <w:name w:val="7248778DC1014287B53D2C9C218AEDD6"/>
    <w:rsid w:val="005C3747"/>
  </w:style>
  <w:style w:type="paragraph" w:customStyle="1" w:styleId="8CEC1D615DEB4AA3AAB83272F0DE1692">
    <w:name w:val="8CEC1D615DEB4AA3AAB83272F0DE1692"/>
    <w:rsid w:val="005C3747"/>
  </w:style>
  <w:style w:type="paragraph" w:customStyle="1" w:styleId="4B8F41AB7E9E4155B36CFA1BD65D936A">
    <w:name w:val="4B8F41AB7E9E4155B36CFA1BD65D936A"/>
    <w:rsid w:val="005C3747"/>
  </w:style>
  <w:style w:type="paragraph" w:customStyle="1" w:styleId="55DE51A77B604F9D94BA3A96024D93A0">
    <w:name w:val="55DE51A77B604F9D94BA3A96024D93A0"/>
    <w:rsid w:val="005C3747"/>
  </w:style>
  <w:style w:type="paragraph" w:customStyle="1" w:styleId="DE1F264535B64FA69BABC12BAE821C29">
    <w:name w:val="DE1F264535B64FA69BABC12BAE821C29"/>
    <w:rsid w:val="005C3747"/>
  </w:style>
  <w:style w:type="paragraph" w:customStyle="1" w:styleId="60B36E89DA354C85AFA5A9B3D4D0D37F">
    <w:name w:val="60B36E89DA354C85AFA5A9B3D4D0D37F"/>
    <w:rsid w:val="005C3747"/>
  </w:style>
  <w:style w:type="paragraph" w:customStyle="1" w:styleId="21768DE25FA04C67BB9F6AC753DB3BE7">
    <w:name w:val="21768DE25FA04C67BB9F6AC753DB3BE7"/>
    <w:rsid w:val="005C3747"/>
  </w:style>
  <w:style w:type="paragraph" w:customStyle="1" w:styleId="392793C1D3314ADC9F94781DC7D00580">
    <w:name w:val="392793C1D3314ADC9F94781DC7D00580"/>
    <w:rsid w:val="005C3747"/>
  </w:style>
  <w:style w:type="paragraph" w:customStyle="1" w:styleId="DCCB889B540440A3B7671AA45732628D">
    <w:name w:val="DCCB889B540440A3B7671AA45732628D"/>
    <w:rsid w:val="005C3747"/>
  </w:style>
  <w:style w:type="paragraph" w:customStyle="1" w:styleId="86B1B1AE9A56486DA1E2A14883B7F473">
    <w:name w:val="86B1B1AE9A56486DA1E2A14883B7F473"/>
    <w:rsid w:val="005C3747"/>
  </w:style>
  <w:style w:type="paragraph" w:customStyle="1" w:styleId="2A3A3109F525438B809615A50C6D43B0">
    <w:name w:val="2A3A3109F525438B809615A50C6D43B0"/>
    <w:rsid w:val="005C3747"/>
  </w:style>
  <w:style w:type="paragraph" w:customStyle="1" w:styleId="804C709C89F34125B055F00AAC1ADA95">
    <w:name w:val="804C709C89F34125B055F00AAC1ADA95"/>
    <w:rsid w:val="005C3747"/>
  </w:style>
  <w:style w:type="paragraph" w:customStyle="1" w:styleId="F7CA9DF03A3E42749BE0D6797775C04F">
    <w:name w:val="F7CA9DF03A3E42749BE0D6797775C04F"/>
    <w:rsid w:val="005C3747"/>
  </w:style>
  <w:style w:type="paragraph" w:customStyle="1" w:styleId="E2C0ED10C1324E3591A2EFE88F9CF457">
    <w:name w:val="E2C0ED10C1324E3591A2EFE88F9CF457"/>
    <w:rsid w:val="005C3747"/>
  </w:style>
  <w:style w:type="paragraph" w:customStyle="1" w:styleId="CAB30912FA654DDB8806CB02B3646037">
    <w:name w:val="CAB30912FA654DDB8806CB02B3646037"/>
    <w:rsid w:val="005C3747"/>
  </w:style>
  <w:style w:type="paragraph" w:customStyle="1" w:styleId="B570CB4897244C3CAB21CC4AF72A0A5F">
    <w:name w:val="B570CB4897244C3CAB21CC4AF72A0A5F"/>
    <w:rsid w:val="005C3747"/>
  </w:style>
  <w:style w:type="paragraph" w:customStyle="1" w:styleId="73E805F971D94FCDB5D138E647CAF586">
    <w:name w:val="73E805F971D94FCDB5D138E647CAF586"/>
    <w:rsid w:val="005C3747"/>
  </w:style>
  <w:style w:type="paragraph" w:customStyle="1" w:styleId="DB7AF621AACD453B852ECAD0864AD33A">
    <w:name w:val="DB7AF621AACD453B852ECAD0864AD33A"/>
    <w:rsid w:val="005C3747"/>
  </w:style>
  <w:style w:type="paragraph" w:customStyle="1" w:styleId="DB72199B2DFB43FCB1F1C3CDD5395385">
    <w:name w:val="DB72199B2DFB43FCB1F1C3CDD5395385"/>
    <w:rsid w:val="005C3747"/>
  </w:style>
  <w:style w:type="paragraph" w:customStyle="1" w:styleId="046D2C8A06D04E76A79B6114D8CF2F9C">
    <w:name w:val="046D2C8A06D04E76A79B6114D8CF2F9C"/>
    <w:rsid w:val="005C3747"/>
  </w:style>
  <w:style w:type="paragraph" w:customStyle="1" w:styleId="B444B90A061D48488E96EBB264C391C2">
    <w:name w:val="B444B90A061D48488E96EBB264C391C2"/>
    <w:rsid w:val="005C3747"/>
  </w:style>
  <w:style w:type="paragraph" w:customStyle="1" w:styleId="C1095ADA43EC48A98E55601DC2AE197C">
    <w:name w:val="C1095ADA43EC48A98E55601DC2AE197C"/>
    <w:rsid w:val="005C3747"/>
  </w:style>
  <w:style w:type="paragraph" w:customStyle="1" w:styleId="DCB504ED9F0341F6BBA6665944E31DCC">
    <w:name w:val="DCB504ED9F0341F6BBA6665944E31DCC"/>
    <w:rsid w:val="005C3747"/>
  </w:style>
  <w:style w:type="paragraph" w:customStyle="1" w:styleId="8B2CC6F4E4884BCD90E05F2C8EB8E191">
    <w:name w:val="8B2CC6F4E4884BCD90E05F2C8EB8E191"/>
    <w:rsid w:val="005C3747"/>
  </w:style>
  <w:style w:type="paragraph" w:customStyle="1" w:styleId="CBBF0E911E3C437FA60ADFF9303417A9">
    <w:name w:val="CBBF0E911E3C437FA60ADFF9303417A9"/>
    <w:rsid w:val="005C3747"/>
  </w:style>
  <w:style w:type="paragraph" w:customStyle="1" w:styleId="7EE881298D89468F9BCAE4BF4659C5D6">
    <w:name w:val="7EE881298D89468F9BCAE4BF4659C5D6"/>
    <w:rsid w:val="005C3747"/>
  </w:style>
  <w:style w:type="paragraph" w:customStyle="1" w:styleId="4870333258FB412689569513BE5B1A1D">
    <w:name w:val="4870333258FB412689569513BE5B1A1D"/>
    <w:rsid w:val="005C3747"/>
  </w:style>
  <w:style w:type="paragraph" w:customStyle="1" w:styleId="588AF259367F47129470F6A31AF5A0B6">
    <w:name w:val="588AF259367F47129470F6A31AF5A0B6"/>
    <w:rsid w:val="005C3747"/>
  </w:style>
  <w:style w:type="paragraph" w:customStyle="1" w:styleId="E4D17E99AFA9460C98E94CB75B96F133">
    <w:name w:val="E4D17E99AFA9460C98E94CB75B96F133"/>
    <w:rsid w:val="005C3747"/>
  </w:style>
  <w:style w:type="paragraph" w:customStyle="1" w:styleId="D97DB8D14ACF4C4B84F7679D6288348C">
    <w:name w:val="D97DB8D14ACF4C4B84F7679D6288348C"/>
    <w:rsid w:val="005C3747"/>
  </w:style>
  <w:style w:type="paragraph" w:customStyle="1" w:styleId="0CE6337B580043F99BC59339E265D840">
    <w:name w:val="0CE6337B580043F99BC59339E265D840"/>
    <w:rsid w:val="005C3747"/>
  </w:style>
  <w:style w:type="paragraph" w:customStyle="1" w:styleId="555807663723477AAA0B7CC08E85A283">
    <w:name w:val="555807663723477AAA0B7CC08E85A283"/>
    <w:rsid w:val="005C3747"/>
  </w:style>
  <w:style w:type="paragraph" w:customStyle="1" w:styleId="007254D617E447FE9DB1AF88EBB08354">
    <w:name w:val="007254D617E447FE9DB1AF88EBB08354"/>
    <w:rsid w:val="005C3747"/>
  </w:style>
  <w:style w:type="paragraph" w:customStyle="1" w:styleId="53663558B58E4D2C93FD266E978AEAEF">
    <w:name w:val="53663558B58E4D2C93FD266E978AEAEF"/>
    <w:rsid w:val="005C3747"/>
  </w:style>
  <w:style w:type="paragraph" w:customStyle="1" w:styleId="F2E324E9B8E442A48DF1F24BD2A42213">
    <w:name w:val="F2E324E9B8E442A48DF1F24BD2A42213"/>
    <w:rsid w:val="005C3747"/>
  </w:style>
  <w:style w:type="paragraph" w:customStyle="1" w:styleId="A5F90F2A70AE46229D48AD2C0212197D">
    <w:name w:val="A5F90F2A70AE46229D48AD2C0212197D"/>
    <w:rsid w:val="005C3747"/>
  </w:style>
  <w:style w:type="paragraph" w:customStyle="1" w:styleId="394F833958054255AAFC987E66FC87B0">
    <w:name w:val="394F833958054255AAFC987E66FC87B0"/>
    <w:rsid w:val="005C3747"/>
  </w:style>
  <w:style w:type="paragraph" w:customStyle="1" w:styleId="900EE9C21BF148848EB6CA979E15C039">
    <w:name w:val="900EE9C21BF148848EB6CA979E15C039"/>
    <w:rsid w:val="005C3747"/>
  </w:style>
  <w:style w:type="paragraph" w:customStyle="1" w:styleId="36044F4A567A45FFBA21C70E58046781">
    <w:name w:val="36044F4A567A45FFBA21C70E58046781"/>
    <w:rsid w:val="005C3747"/>
  </w:style>
  <w:style w:type="paragraph" w:customStyle="1" w:styleId="ACC1790D3B4842C59D2663921CC80195">
    <w:name w:val="ACC1790D3B4842C59D2663921CC80195"/>
    <w:rsid w:val="005C3747"/>
  </w:style>
  <w:style w:type="paragraph" w:customStyle="1" w:styleId="056E4FE92C2F4954B7EDBF331DFD11B5">
    <w:name w:val="056E4FE92C2F4954B7EDBF331DFD11B5"/>
    <w:rsid w:val="005C3747"/>
  </w:style>
  <w:style w:type="paragraph" w:customStyle="1" w:styleId="5DB9508C716F486F9D3C8B306A28E59F">
    <w:name w:val="5DB9508C716F486F9D3C8B306A28E59F"/>
    <w:rsid w:val="005C3747"/>
  </w:style>
  <w:style w:type="paragraph" w:customStyle="1" w:styleId="A052C4F1476C4BA684998E14BA7D3EEC">
    <w:name w:val="A052C4F1476C4BA684998E14BA7D3EEC"/>
    <w:rsid w:val="005C3747"/>
  </w:style>
  <w:style w:type="paragraph" w:customStyle="1" w:styleId="5072FC7446DB490BB68F242B7C97A55E">
    <w:name w:val="5072FC7446DB490BB68F242B7C97A55E"/>
    <w:rsid w:val="005C3747"/>
  </w:style>
  <w:style w:type="paragraph" w:customStyle="1" w:styleId="7B306D068A0849F495BA97EABA9B021B">
    <w:name w:val="7B306D068A0849F495BA97EABA9B021B"/>
    <w:rsid w:val="005C3747"/>
  </w:style>
  <w:style w:type="paragraph" w:customStyle="1" w:styleId="EA268A26801649D591C60922D201D358">
    <w:name w:val="EA268A26801649D591C60922D201D358"/>
    <w:rsid w:val="005C3747"/>
  </w:style>
  <w:style w:type="paragraph" w:customStyle="1" w:styleId="8497DD0D06984306A6CB3B195C9D467A">
    <w:name w:val="8497DD0D06984306A6CB3B195C9D467A"/>
    <w:rsid w:val="005C3747"/>
  </w:style>
  <w:style w:type="paragraph" w:customStyle="1" w:styleId="506A3791A87E46C3A238C0EACCFDA243">
    <w:name w:val="506A3791A87E46C3A238C0EACCFDA243"/>
    <w:rsid w:val="005C3747"/>
  </w:style>
  <w:style w:type="paragraph" w:customStyle="1" w:styleId="9ABB160162D54025BBE6452A777031EE">
    <w:name w:val="9ABB160162D54025BBE6452A777031EE"/>
    <w:rsid w:val="005C3747"/>
  </w:style>
  <w:style w:type="paragraph" w:customStyle="1" w:styleId="20B663D2B9C0444CADB1B8CB6C1907D1">
    <w:name w:val="20B663D2B9C0444CADB1B8CB6C1907D1"/>
    <w:rsid w:val="005C3747"/>
  </w:style>
  <w:style w:type="paragraph" w:customStyle="1" w:styleId="DE0D5516220B4D1A938A81AE7AAF7D91">
    <w:name w:val="DE0D5516220B4D1A938A81AE7AAF7D91"/>
    <w:rsid w:val="005C3747"/>
  </w:style>
  <w:style w:type="paragraph" w:customStyle="1" w:styleId="7DB871DE1F4540CAB1C12DC3FB47CEB6">
    <w:name w:val="7DB871DE1F4540CAB1C12DC3FB47CEB6"/>
    <w:rsid w:val="005C3747"/>
  </w:style>
  <w:style w:type="paragraph" w:customStyle="1" w:styleId="84F122AD8A3E45F58183103C00F884CD">
    <w:name w:val="84F122AD8A3E45F58183103C00F884CD"/>
    <w:rsid w:val="005C3747"/>
  </w:style>
  <w:style w:type="paragraph" w:customStyle="1" w:styleId="2DA6C76F4452407AB055650F98D6B9DD">
    <w:name w:val="2DA6C76F4452407AB055650F98D6B9DD"/>
    <w:rsid w:val="005C3747"/>
  </w:style>
  <w:style w:type="paragraph" w:customStyle="1" w:styleId="82D23E60BD51465FB15110237298AE00">
    <w:name w:val="82D23E60BD51465FB15110237298AE00"/>
    <w:rsid w:val="005C3747"/>
  </w:style>
  <w:style w:type="paragraph" w:customStyle="1" w:styleId="D2432D5AA9FF4D1EB79D0E763BFDB415">
    <w:name w:val="D2432D5AA9FF4D1EB79D0E763BFDB415"/>
    <w:rsid w:val="005C3747"/>
  </w:style>
  <w:style w:type="paragraph" w:customStyle="1" w:styleId="847CAEC1CA1F4475867E5FACA89D236E">
    <w:name w:val="847CAEC1CA1F4475867E5FACA89D236E"/>
    <w:rsid w:val="005C3747"/>
  </w:style>
  <w:style w:type="paragraph" w:customStyle="1" w:styleId="F0419D65C8904147ABE1BC7584A9534E">
    <w:name w:val="F0419D65C8904147ABE1BC7584A9534E"/>
    <w:rsid w:val="005C3747"/>
  </w:style>
  <w:style w:type="paragraph" w:customStyle="1" w:styleId="20CC3E71610E49399259126F2F01A687">
    <w:name w:val="20CC3E71610E49399259126F2F01A687"/>
    <w:rsid w:val="005C3747"/>
  </w:style>
  <w:style w:type="paragraph" w:customStyle="1" w:styleId="BA6E8612573D4DC8A145E5AE27144C23">
    <w:name w:val="BA6E8612573D4DC8A145E5AE27144C23"/>
    <w:rsid w:val="005C3747"/>
  </w:style>
  <w:style w:type="paragraph" w:customStyle="1" w:styleId="6569DB190A27416C81886052D595D4CA">
    <w:name w:val="6569DB190A27416C81886052D595D4CA"/>
    <w:rsid w:val="005C3747"/>
  </w:style>
  <w:style w:type="paragraph" w:customStyle="1" w:styleId="BB88B90517C34545B0AC7BF66573F9F5">
    <w:name w:val="BB88B90517C34545B0AC7BF66573F9F5"/>
    <w:rsid w:val="005C3747"/>
  </w:style>
  <w:style w:type="paragraph" w:customStyle="1" w:styleId="E18289AC8B8C4CF1B503D8D336C501DF">
    <w:name w:val="E18289AC8B8C4CF1B503D8D336C501DF"/>
    <w:rsid w:val="005C3747"/>
  </w:style>
  <w:style w:type="paragraph" w:customStyle="1" w:styleId="95952925E96B4A5D8F8869DCB1C043ED">
    <w:name w:val="95952925E96B4A5D8F8869DCB1C043ED"/>
    <w:rsid w:val="005C3747"/>
  </w:style>
  <w:style w:type="paragraph" w:customStyle="1" w:styleId="7280021F3AA446659992D5B814FDD081">
    <w:name w:val="7280021F3AA446659992D5B814FDD081"/>
    <w:rsid w:val="005C3747"/>
  </w:style>
  <w:style w:type="paragraph" w:customStyle="1" w:styleId="4FF972B89653472FADE5D30538263011">
    <w:name w:val="4FF972B89653472FADE5D30538263011"/>
    <w:rsid w:val="005C3747"/>
  </w:style>
  <w:style w:type="paragraph" w:customStyle="1" w:styleId="E6CDEBF3D1C5402292BF7A1046951960">
    <w:name w:val="E6CDEBF3D1C5402292BF7A1046951960"/>
    <w:rsid w:val="005C3747"/>
  </w:style>
  <w:style w:type="paragraph" w:customStyle="1" w:styleId="1BC249BF99B74C3AB0FD23E3D1B75922">
    <w:name w:val="1BC249BF99B74C3AB0FD23E3D1B75922"/>
    <w:rsid w:val="005C3747"/>
  </w:style>
  <w:style w:type="paragraph" w:customStyle="1" w:styleId="240783B3BEF141DF9A247876E4F1B9FF">
    <w:name w:val="240783B3BEF141DF9A247876E4F1B9FF"/>
    <w:rsid w:val="005C3747"/>
  </w:style>
  <w:style w:type="paragraph" w:customStyle="1" w:styleId="EFD7202BA23A4FB181985130E6081502">
    <w:name w:val="EFD7202BA23A4FB181985130E6081502"/>
    <w:rsid w:val="005C3747"/>
  </w:style>
  <w:style w:type="paragraph" w:customStyle="1" w:styleId="EAA4B64D20E149A5A0334E84AAF47C8C">
    <w:name w:val="EAA4B64D20E149A5A0334E84AAF47C8C"/>
    <w:rsid w:val="005C3747"/>
  </w:style>
  <w:style w:type="paragraph" w:customStyle="1" w:styleId="7BBCF20735D74251AFDEBF04C6055EA2">
    <w:name w:val="7BBCF20735D74251AFDEBF04C6055EA2"/>
    <w:rsid w:val="005C3747"/>
  </w:style>
  <w:style w:type="paragraph" w:customStyle="1" w:styleId="D486BD5148EF4535996B4F9CCA0428EF">
    <w:name w:val="D486BD5148EF4535996B4F9CCA0428EF"/>
    <w:rsid w:val="005C3747"/>
  </w:style>
  <w:style w:type="paragraph" w:customStyle="1" w:styleId="0F2B49639B504161A43F16A53D935C47">
    <w:name w:val="0F2B49639B504161A43F16A53D935C47"/>
    <w:rsid w:val="005C3747"/>
  </w:style>
  <w:style w:type="paragraph" w:customStyle="1" w:styleId="E43E9B8E5DEE4DEB9DD1928B4798C70E">
    <w:name w:val="E43E9B8E5DEE4DEB9DD1928B4798C70E"/>
    <w:rsid w:val="005C3747"/>
  </w:style>
  <w:style w:type="paragraph" w:customStyle="1" w:styleId="F62FE525EA9D4066934F15569886FF2D">
    <w:name w:val="F62FE525EA9D4066934F15569886FF2D"/>
    <w:rsid w:val="005C3747"/>
  </w:style>
  <w:style w:type="paragraph" w:customStyle="1" w:styleId="23632413955C4E8581F9ADD0A2227793">
    <w:name w:val="23632413955C4E8581F9ADD0A2227793"/>
    <w:rsid w:val="005C3747"/>
  </w:style>
  <w:style w:type="paragraph" w:customStyle="1" w:styleId="542744009EA941F98C591DDB86DD5C68">
    <w:name w:val="542744009EA941F98C591DDB86DD5C68"/>
    <w:rsid w:val="005C3747"/>
  </w:style>
  <w:style w:type="paragraph" w:customStyle="1" w:styleId="DE424CDC565F48FF98CA451FC6DCCA97">
    <w:name w:val="DE424CDC565F48FF98CA451FC6DCCA97"/>
    <w:rsid w:val="005C3747"/>
  </w:style>
  <w:style w:type="paragraph" w:customStyle="1" w:styleId="CDD9E715B7E94AAD8F2EEA141F50C625">
    <w:name w:val="CDD9E715B7E94AAD8F2EEA141F50C625"/>
    <w:rsid w:val="005C3747"/>
  </w:style>
  <w:style w:type="paragraph" w:customStyle="1" w:styleId="A1322549E2C7482AAFDA1A6464076C99">
    <w:name w:val="A1322549E2C7482AAFDA1A6464076C99"/>
    <w:rsid w:val="005C3747"/>
  </w:style>
  <w:style w:type="paragraph" w:customStyle="1" w:styleId="10B93CEE884B408FB9C0D3D5081F2160">
    <w:name w:val="10B93CEE884B408FB9C0D3D5081F2160"/>
    <w:rsid w:val="005C3747"/>
  </w:style>
  <w:style w:type="paragraph" w:customStyle="1" w:styleId="A7DC72C5A595447F99580EEE5D1906AB">
    <w:name w:val="A7DC72C5A595447F99580EEE5D1906AB"/>
    <w:rsid w:val="005C3747"/>
  </w:style>
  <w:style w:type="paragraph" w:customStyle="1" w:styleId="0AD15B38D9454F51940CE080FE202E0E">
    <w:name w:val="0AD15B38D9454F51940CE080FE202E0E"/>
    <w:rsid w:val="005C3747"/>
  </w:style>
  <w:style w:type="paragraph" w:customStyle="1" w:styleId="04A020810C0444AFB96A09B2D5E48244">
    <w:name w:val="04A020810C0444AFB96A09B2D5E48244"/>
    <w:rsid w:val="005C3747"/>
  </w:style>
  <w:style w:type="paragraph" w:customStyle="1" w:styleId="4FA2A1A92E5B4F8BA262D9F3C35FCE36">
    <w:name w:val="4FA2A1A92E5B4F8BA262D9F3C35FCE36"/>
    <w:rsid w:val="005C3747"/>
  </w:style>
  <w:style w:type="paragraph" w:customStyle="1" w:styleId="1E1AEB851CD841DDB12E0D02F9B0BFB0">
    <w:name w:val="1E1AEB851CD841DDB12E0D02F9B0BFB0"/>
    <w:rsid w:val="005C3747"/>
  </w:style>
  <w:style w:type="paragraph" w:customStyle="1" w:styleId="1D26166BCA0249E0A6FBAF5DCC79A525">
    <w:name w:val="1D26166BCA0249E0A6FBAF5DCC79A525"/>
    <w:rsid w:val="005C3747"/>
  </w:style>
  <w:style w:type="paragraph" w:customStyle="1" w:styleId="F5D4F6AFF9DC4993803F0E3C099803B6">
    <w:name w:val="F5D4F6AFF9DC4993803F0E3C099803B6"/>
    <w:rsid w:val="005C3747"/>
  </w:style>
  <w:style w:type="paragraph" w:customStyle="1" w:styleId="15A1B1B066D24A418FD3F4993373A14A">
    <w:name w:val="15A1B1B066D24A418FD3F4993373A14A"/>
    <w:rsid w:val="005C3747"/>
  </w:style>
  <w:style w:type="paragraph" w:customStyle="1" w:styleId="BC8B4BBCACB74DD3B748F2374B7BC966">
    <w:name w:val="BC8B4BBCACB74DD3B748F2374B7BC966"/>
    <w:rsid w:val="005C3747"/>
  </w:style>
  <w:style w:type="paragraph" w:customStyle="1" w:styleId="4089CAD7A7494423A19BFD366BBADE31">
    <w:name w:val="4089CAD7A7494423A19BFD366BBADE31"/>
    <w:rsid w:val="005C3747"/>
  </w:style>
  <w:style w:type="paragraph" w:customStyle="1" w:styleId="FC99DA1542154C53A238F0B3514CB0D8">
    <w:name w:val="FC99DA1542154C53A238F0B3514CB0D8"/>
    <w:rsid w:val="005C3747"/>
  </w:style>
  <w:style w:type="paragraph" w:customStyle="1" w:styleId="53336B79560E4E79A116029208805C66">
    <w:name w:val="53336B79560E4E79A116029208805C66"/>
    <w:rsid w:val="005C3747"/>
  </w:style>
  <w:style w:type="paragraph" w:customStyle="1" w:styleId="F77757BBC37D4128982CBC04C4DC565D">
    <w:name w:val="F77757BBC37D4128982CBC04C4DC565D"/>
    <w:rsid w:val="005C3747"/>
  </w:style>
  <w:style w:type="paragraph" w:customStyle="1" w:styleId="AFA30278C44145B6BB744BFF5EBA2E1B">
    <w:name w:val="AFA30278C44145B6BB744BFF5EBA2E1B"/>
    <w:rsid w:val="005C3747"/>
  </w:style>
  <w:style w:type="paragraph" w:customStyle="1" w:styleId="7B3189A5D1EE47F9850D8893D73F3DB2">
    <w:name w:val="7B3189A5D1EE47F9850D8893D73F3DB2"/>
    <w:rsid w:val="005C3747"/>
  </w:style>
  <w:style w:type="paragraph" w:customStyle="1" w:styleId="386D0D0ECD7C4BB598993572F36EE30C">
    <w:name w:val="386D0D0ECD7C4BB598993572F36EE30C"/>
    <w:rsid w:val="005C3747"/>
  </w:style>
  <w:style w:type="paragraph" w:customStyle="1" w:styleId="6727FF2E197B4A958CB10CEB20FA943A">
    <w:name w:val="6727FF2E197B4A958CB10CEB20FA943A"/>
    <w:rsid w:val="005C3747"/>
  </w:style>
  <w:style w:type="paragraph" w:customStyle="1" w:styleId="D4727155C27C410D93FFD1AECA51E80D">
    <w:name w:val="D4727155C27C410D93FFD1AECA51E80D"/>
    <w:rsid w:val="005C3747"/>
  </w:style>
  <w:style w:type="paragraph" w:customStyle="1" w:styleId="D3E15E8F9C3240D390A9312666427C5A">
    <w:name w:val="D3E15E8F9C3240D390A9312666427C5A"/>
    <w:rsid w:val="005C3747"/>
  </w:style>
  <w:style w:type="paragraph" w:customStyle="1" w:styleId="759498A3266746E78FC9EDC68FB721C3">
    <w:name w:val="759498A3266746E78FC9EDC68FB721C3"/>
    <w:rsid w:val="005C3747"/>
  </w:style>
  <w:style w:type="paragraph" w:customStyle="1" w:styleId="7D7AB002A5044923A4D8D9A50D3887AC">
    <w:name w:val="7D7AB002A5044923A4D8D9A50D3887AC"/>
    <w:rsid w:val="005C3747"/>
  </w:style>
  <w:style w:type="paragraph" w:customStyle="1" w:styleId="A5E40593CB8F4BAB9C7B2F2E859BC6D2">
    <w:name w:val="A5E40593CB8F4BAB9C7B2F2E859BC6D2"/>
    <w:rsid w:val="005C3747"/>
  </w:style>
  <w:style w:type="paragraph" w:customStyle="1" w:styleId="0B0224B76CA8486B8E9F615E90D500E6">
    <w:name w:val="0B0224B76CA8486B8E9F615E90D500E6"/>
    <w:rsid w:val="005C3747"/>
  </w:style>
  <w:style w:type="paragraph" w:customStyle="1" w:styleId="A0FB0A5BF43A4CE9887BD4045D763877">
    <w:name w:val="A0FB0A5BF43A4CE9887BD4045D763877"/>
    <w:rsid w:val="005C3747"/>
  </w:style>
  <w:style w:type="paragraph" w:customStyle="1" w:styleId="D48A8E4753A34E0E9BD74710FA503010">
    <w:name w:val="D48A8E4753A34E0E9BD74710FA503010"/>
    <w:rsid w:val="005C3747"/>
  </w:style>
  <w:style w:type="paragraph" w:customStyle="1" w:styleId="F95D201D65DE44DE8BCD1EF28C018878">
    <w:name w:val="F95D201D65DE44DE8BCD1EF28C018878"/>
    <w:rsid w:val="005C3747"/>
  </w:style>
  <w:style w:type="paragraph" w:customStyle="1" w:styleId="380F03A786864DBFA5FA7D88B190D736">
    <w:name w:val="380F03A786864DBFA5FA7D88B190D736"/>
    <w:rsid w:val="005C3747"/>
  </w:style>
  <w:style w:type="paragraph" w:customStyle="1" w:styleId="2B57408E6E0C4C7684A696A64D892056">
    <w:name w:val="2B57408E6E0C4C7684A696A64D892056"/>
    <w:rsid w:val="005C3747"/>
  </w:style>
  <w:style w:type="paragraph" w:customStyle="1" w:styleId="1D74FFDA4F6649CD931DC7D0B69BC069">
    <w:name w:val="1D74FFDA4F6649CD931DC7D0B69BC069"/>
    <w:rsid w:val="005C3747"/>
  </w:style>
  <w:style w:type="paragraph" w:customStyle="1" w:styleId="BBC348532A024C0A8FFFC29A2E3246BB">
    <w:name w:val="BBC348532A024C0A8FFFC29A2E3246BB"/>
    <w:rsid w:val="005C3747"/>
  </w:style>
  <w:style w:type="paragraph" w:customStyle="1" w:styleId="470C18A5356E44A0886F4BCD116ACE0F">
    <w:name w:val="470C18A5356E44A0886F4BCD116ACE0F"/>
    <w:rsid w:val="005C3747"/>
  </w:style>
  <w:style w:type="paragraph" w:customStyle="1" w:styleId="7218AD80BAB84D6AB3CD872EBF97AD6B">
    <w:name w:val="7218AD80BAB84D6AB3CD872EBF97AD6B"/>
    <w:rsid w:val="005C3747"/>
  </w:style>
  <w:style w:type="paragraph" w:customStyle="1" w:styleId="84FD38F0924548DAAC749A0C1330B7D9">
    <w:name w:val="84FD38F0924548DAAC749A0C1330B7D9"/>
    <w:rsid w:val="005C3747"/>
  </w:style>
  <w:style w:type="paragraph" w:customStyle="1" w:styleId="A8ED4E912D5B451098DA8AD562DF63AA">
    <w:name w:val="A8ED4E912D5B451098DA8AD562DF63AA"/>
    <w:rsid w:val="005C3747"/>
  </w:style>
  <w:style w:type="paragraph" w:customStyle="1" w:styleId="916B78B600194D4FB9AAD085D96D81B5">
    <w:name w:val="916B78B600194D4FB9AAD085D96D81B5"/>
    <w:rsid w:val="005C3747"/>
  </w:style>
  <w:style w:type="paragraph" w:customStyle="1" w:styleId="4A92E68CA9D049D0A42F9D7D26D84F2B">
    <w:name w:val="4A92E68CA9D049D0A42F9D7D26D84F2B"/>
    <w:rsid w:val="005C3747"/>
  </w:style>
  <w:style w:type="paragraph" w:customStyle="1" w:styleId="FB28BE38CB0442C8B72A2CF3CA35C4BC">
    <w:name w:val="FB28BE38CB0442C8B72A2CF3CA35C4BC"/>
    <w:rsid w:val="005C3747"/>
  </w:style>
  <w:style w:type="paragraph" w:customStyle="1" w:styleId="889739E7328D412E91431B347071E226">
    <w:name w:val="889739E7328D412E91431B347071E226"/>
    <w:rsid w:val="005C3747"/>
  </w:style>
  <w:style w:type="paragraph" w:customStyle="1" w:styleId="EC69FDEC212D4A37B55685756200D082">
    <w:name w:val="EC69FDEC212D4A37B55685756200D082"/>
    <w:rsid w:val="005C3747"/>
  </w:style>
  <w:style w:type="paragraph" w:customStyle="1" w:styleId="966891F9E9204B0B9B2346254F8A9DB8">
    <w:name w:val="966891F9E9204B0B9B2346254F8A9DB8"/>
    <w:rsid w:val="005C3747"/>
  </w:style>
  <w:style w:type="paragraph" w:customStyle="1" w:styleId="2FE373FED614433B88A100AC8D3BEC2D">
    <w:name w:val="2FE373FED614433B88A100AC8D3BEC2D"/>
    <w:rsid w:val="005C3747"/>
  </w:style>
  <w:style w:type="paragraph" w:customStyle="1" w:styleId="84496B63EB0845758CB8C36EEC888AB1">
    <w:name w:val="84496B63EB0845758CB8C36EEC888AB1"/>
    <w:rsid w:val="005C3747"/>
  </w:style>
  <w:style w:type="paragraph" w:customStyle="1" w:styleId="0BBDC031013D4DC296C3D21DDE233AE3">
    <w:name w:val="0BBDC031013D4DC296C3D21DDE233AE3"/>
    <w:rsid w:val="005C3747"/>
  </w:style>
  <w:style w:type="paragraph" w:customStyle="1" w:styleId="42E8A70D91474D2190FBF028F6D398B5">
    <w:name w:val="42E8A70D91474D2190FBF028F6D398B5"/>
    <w:rsid w:val="005C3747"/>
  </w:style>
  <w:style w:type="paragraph" w:customStyle="1" w:styleId="97E6909530184DD3A4B8AA437C36B70D">
    <w:name w:val="97E6909530184DD3A4B8AA437C36B70D"/>
    <w:rsid w:val="005C3747"/>
  </w:style>
  <w:style w:type="paragraph" w:customStyle="1" w:styleId="6856D6815FB3487794AF0A7C8AC569C5">
    <w:name w:val="6856D6815FB3487794AF0A7C8AC569C5"/>
    <w:rsid w:val="005C3747"/>
  </w:style>
  <w:style w:type="paragraph" w:customStyle="1" w:styleId="AE5FCDF3584540588CC67DF2194E2F22">
    <w:name w:val="AE5FCDF3584540588CC67DF2194E2F22"/>
    <w:rsid w:val="005C3747"/>
  </w:style>
  <w:style w:type="paragraph" w:customStyle="1" w:styleId="734EA2F75E6D411292A15768E4015CCA">
    <w:name w:val="734EA2F75E6D411292A15768E4015CCA"/>
    <w:rsid w:val="005C3747"/>
  </w:style>
  <w:style w:type="paragraph" w:customStyle="1" w:styleId="E9178D4BCD5646B4AF18CF09F89E896E">
    <w:name w:val="E9178D4BCD5646B4AF18CF09F89E896E"/>
    <w:rsid w:val="005C3747"/>
  </w:style>
  <w:style w:type="paragraph" w:customStyle="1" w:styleId="2786E48D424C44B8AEA79F97ED6F7661">
    <w:name w:val="2786E48D424C44B8AEA79F97ED6F7661"/>
    <w:rsid w:val="005C3747"/>
  </w:style>
  <w:style w:type="paragraph" w:customStyle="1" w:styleId="7C9C9AF6FFBA40B1B7CE47E79337CB63">
    <w:name w:val="7C9C9AF6FFBA40B1B7CE47E79337CB63"/>
    <w:rsid w:val="005C3747"/>
  </w:style>
  <w:style w:type="paragraph" w:customStyle="1" w:styleId="876596C45C9A42099E8C9BE0C984C96B">
    <w:name w:val="876596C45C9A42099E8C9BE0C984C96B"/>
    <w:rsid w:val="005C3747"/>
  </w:style>
  <w:style w:type="paragraph" w:customStyle="1" w:styleId="9C29418C9F6D4C7F9D4B7875EB9A1F39">
    <w:name w:val="9C29418C9F6D4C7F9D4B7875EB9A1F39"/>
    <w:rsid w:val="005C3747"/>
  </w:style>
  <w:style w:type="paragraph" w:customStyle="1" w:styleId="191CB664D86A470FB97BD19648B3E812">
    <w:name w:val="191CB664D86A470FB97BD19648B3E812"/>
    <w:rsid w:val="005C3747"/>
  </w:style>
  <w:style w:type="paragraph" w:customStyle="1" w:styleId="52749DEDF02442F4B538A0141CF0C37C">
    <w:name w:val="52749DEDF02442F4B538A0141CF0C37C"/>
    <w:rsid w:val="005C3747"/>
  </w:style>
  <w:style w:type="paragraph" w:customStyle="1" w:styleId="0245C71C211940A89938899EB4A0BEB7">
    <w:name w:val="0245C71C211940A89938899EB4A0BEB7"/>
    <w:rsid w:val="005C3747"/>
  </w:style>
  <w:style w:type="paragraph" w:customStyle="1" w:styleId="15122D1E49D34F029612F383F575E54A">
    <w:name w:val="15122D1E49D34F029612F383F575E54A"/>
    <w:rsid w:val="005C3747"/>
  </w:style>
  <w:style w:type="paragraph" w:customStyle="1" w:styleId="15A051E49AA34DBA81B246882CE6016B">
    <w:name w:val="15A051E49AA34DBA81B246882CE6016B"/>
    <w:rsid w:val="005C3747"/>
  </w:style>
  <w:style w:type="paragraph" w:customStyle="1" w:styleId="E7EC9C6E9CCB4E90B621442CDEE272BF">
    <w:name w:val="E7EC9C6E9CCB4E90B621442CDEE272BF"/>
    <w:rsid w:val="005C3747"/>
  </w:style>
  <w:style w:type="paragraph" w:customStyle="1" w:styleId="2DA86500025246ECB454CFD202EAB6F1">
    <w:name w:val="2DA86500025246ECB454CFD202EAB6F1"/>
    <w:rsid w:val="005C3747"/>
  </w:style>
  <w:style w:type="paragraph" w:customStyle="1" w:styleId="2D3CAD7F8A1342AF8D6E3404C20B7B85">
    <w:name w:val="2D3CAD7F8A1342AF8D6E3404C20B7B85"/>
    <w:rsid w:val="005C3747"/>
  </w:style>
  <w:style w:type="paragraph" w:customStyle="1" w:styleId="2C81E4A985EA44B3857B24FF95B1F1A1">
    <w:name w:val="2C81E4A985EA44B3857B24FF95B1F1A1"/>
    <w:rsid w:val="005C3747"/>
  </w:style>
  <w:style w:type="paragraph" w:customStyle="1" w:styleId="57967A788673483EBBA19B866849ABBE">
    <w:name w:val="57967A788673483EBBA19B866849ABBE"/>
    <w:rsid w:val="005C3747"/>
  </w:style>
  <w:style w:type="paragraph" w:customStyle="1" w:styleId="4E57C2F02ACD441A987B2F6C18D50235">
    <w:name w:val="4E57C2F02ACD441A987B2F6C18D50235"/>
    <w:rsid w:val="005C3747"/>
  </w:style>
  <w:style w:type="paragraph" w:customStyle="1" w:styleId="7456CEA73105494995B252A56F554B3C">
    <w:name w:val="7456CEA73105494995B252A56F554B3C"/>
    <w:rsid w:val="005C3747"/>
  </w:style>
  <w:style w:type="paragraph" w:customStyle="1" w:styleId="CA0D3557B0484ACBB38A9C3CB6E9A9EF">
    <w:name w:val="CA0D3557B0484ACBB38A9C3CB6E9A9EF"/>
    <w:rsid w:val="005C3747"/>
  </w:style>
  <w:style w:type="paragraph" w:customStyle="1" w:styleId="F34113D89559425DBA3F7F1F2C8ED317">
    <w:name w:val="F34113D89559425DBA3F7F1F2C8ED317"/>
    <w:rsid w:val="005C3747"/>
  </w:style>
  <w:style w:type="paragraph" w:customStyle="1" w:styleId="CD75A938842E4E70AA65F7F2DAE68292">
    <w:name w:val="CD75A938842E4E70AA65F7F2DAE68292"/>
    <w:rsid w:val="005C3747"/>
  </w:style>
  <w:style w:type="paragraph" w:customStyle="1" w:styleId="0EE731C89A0543A79AC9982D4058D19F">
    <w:name w:val="0EE731C89A0543A79AC9982D4058D19F"/>
    <w:rsid w:val="005C3747"/>
  </w:style>
  <w:style w:type="paragraph" w:customStyle="1" w:styleId="08EAC9D9CEEA45BBA0179168993F999A">
    <w:name w:val="08EAC9D9CEEA45BBA0179168993F999A"/>
    <w:rsid w:val="005C3747"/>
  </w:style>
  <w:style w:type="paragraph" w:customStyle="1" w:styleId="044CDD290A2B4690AE69B4FE71AE2660">
    <w:name w:val="044CDD290A2B4690AE69B4FE71AE2660"/>
    <w:rsid w:val="005C3747"/>
  </w:style>
  <w:style w:type="paragraph" w:customStyle="1" w:styleId="56486210008247899A417941E0F92578">
    <w:name w:val="56486210008247899A417941E0F92578"/>
    <w:rsid w:val="005C3747"/>
  </w:style>
  <w:style w:type="paragraph" w:customStyle="1" w:styleId="FA9910B4BE474D3C8F2BD032DEE1705C">
    <w:name w:val="FA9910B4BE474D3C8F2BD032DEE1705C"/>
    <w:rsid w:val="005C3747"/>
  </w:style>
  <w:style w:type="paragraph" w:customStyle="1" w:styleId="EBB180F55C6F41118CFBE9BED537D4F4">
    <w:name w:val="EBB180F55C6F41118CFBE9BED537D4F4"/>
    <w:rsid w:val="005C3747"/>
  </w:style>
  <w:style w:type="paragraph" w:customStyle="1" w:styleId="A2AB9C6AB27443EBB5992DE1A472A6DE">
    <w:name w:val="A2AB9C6AB27443EBB5992DE1A472A6DE"/>
    <w:rsid w:val="005C3747"/>
  </w:style>
  <w:style w:type="paragraph" w:customStyle="1" w:styleId="DC7F9263591946A8AF27C540BC18D664">
    <w:name w:val="DC7F9263591946A8AF27C540BC18D664"/>
    <w:rsid w:val="005C3747"/>
  </w:style>
  <w:style w:type="paragraph" w:customStyle="1" w:styleId="BBB74843D1984B3790E79EC7B0BE29AE">
    <w:name w:val="BBB74843D1984B3790E79EC7B0BE29AE"/>
    <w:rsid w:val="005C3747"/>
  </w:style>
  <w:style w:type="paragraph" w:customStyle="1" w:styleId="195D90EFCAA74F9D865CE73F7661B348">
    <w:name w:val="195D90EFCAA74F9D865CE73F7661B348"/>
    <w:rsid w:val="005C3747"/>
  </w:style>
  <w:style w:type="paragraph" w:customStyle="1" w:styleId="DF2EA1103D4745178A89CC7B95D77E26">
    <w:name w:val="DF2EA1103D4745178A89CC7B95D77E26"/>
    <w:rsid w:val="005C3747"/>
  </w:style>
  <w:style w:type="paragraph" w:customStyle="1" w:styleId="4281308149384F4DB8A99CB7242F6ACE">
    <w:name w:val="4281308149384F4DB8A99CB7242F6ACE"/>
    <w:rsid w:val="005C3747"/>
  </w:style>
  <w:style w:type="paragraph" w:customStyle="1" w:styleId="2F4A74EFD63F4E6E8A2DF96A9C6E4427">
    <w:name w:val="2F4A74EFD63F4E6E8A2DF96A9C6E4427"/>
    <w:rsid w:val="005C3747"/>
  </w:style>
  <w:style w:type="paragraph" w:customStyle="1" w:styleId="B905917F45AC4C8FAC62FB2189D1379E">
    <w:name w:val="B905917F45AC4C8FAC62FB2189D1379E"/>
    <w:rsid w:val="005C3747"/>
  </w:style>
  <w:style w:type="paragraph" w:customStyle="1" w:styleId="2C8689D16CB54B708FD1430423888E8F">
    <w:name w:val="2C8689D16CB54B708FD1430423888E8F"/>
    <w:rsid w:val="005C3747"/>
  </w:style>
  <w:style w:type="paragraph" w:customStyle="1" w:styleId="C89D62D626264863B7CC878F323F49D3">
    <w:name w:val="C89D62D626264863B7CC878F323F49D3"/>
    <w:rsid w:val="005C3747"/>
  </w:style>
  <w:style w:type="paragraph" w:customStyle="1" w:styleId="775DF3A4C3EE4A04A43243D5BE69750C">
    <w:name w:val="775DF3A4C3EE4A04A43243D5BE69750C"/>
    <w:rsid w:val="005C3747"/>
  </w:style>
  <w:style w:type="paragraph" w:customStyle="1" w:styleId="FD2291256FC2407A8DF7D46B94D2EBFB">
    <w:name w:val="FD2291256FC2407A8DF7D46B94D2EBFB"/>
    <w:rsid w:val="005C3747"/>
  </w:style>
  <w:style w:type="paragraph" w:customStyle="1" w:styleId="124343503E7E4B69B3534B698C82B036">
    <w:name w:val="124343503E7E4B69B3534B698C82B036"/>
    <w:rsid w:val="005C3747"/>
  </w:style>
  <w:style w:type="paragraph" w:customStyle="1" w:styleId="B9E94022624241AE95FCD69E21432DD1">
    <w:name w:val="B9E94022624241AE95FCD69E21432DD1"/>
    <w:rsid w:val="005C3747"/>
  </w:style>
  <w:style w:type="paragraph" w:customStyle="1" w:styleId="0038780A567648FEB543018622E62071">
    <w:name w:val="0038780A567648FEB543018622E62071"/>
    <w:rsid w:val="005C3747"/>
  </w:style>
  <w:style w:type="paragraph" w:customStyle="1" w:styleId="F5641EF4EF6340678141A3285588624D">
    <w:name w:val="F5641EF4EF6340678141A3285588624D"/>
    <w:rsid w:val="005C3747"/>
  </w:style>
  <w:style w:type="paragraph" w:customStyle="1" w:styleId="E5C71CA442704F17829CFC7A2051B0B7">
    <w:name w:val="E5C71CA442704F17829CFC7A2051B0B7"/>
    <w:rsid w:val="005C3747"/>
  </w:style>
  <w:style w:type="paragraph" w:customStyle="1" w:styleId="8045A9E720EE4FCFB577A2DE21A38F0A">
    <w:name w:val="8045A9E720EE4FCFB577A2DE21A38F0A"/>
    <w:rsid w:val="005C3747"/>
  </w:style>
  <w:style w:type="paragraph" w:customStyle="1" w:styleId="2502517365A2442F8602342CFDD32C3E">
    <w:name w:val="2502517365A2442F8602342CFDD32C3E"/>
    <w:rsid w:val="005C3747"/>
  </w:style>
  <w:style w:type="paragraph" w:customStyle="1" w:styleId="98F3EC6505CB4EE19CF37F9BE5A7A03C">
    <w:name w:val="98F3EC6505CB4EE19CF37F9BE5A7A03C"/>
    <w:rsid w:val="005C3747"/>
  </w:style>
  <w:style w:type="paragraph" w:customStyle="1" w:styleId="B59FD095DBF04B1ABFC35564A40D9EE1">
    <w:name w:val="B59FD095DBF04B1ABFC35564A40D9EE1"/>
    <w:rsid w:val="005C3747"/>
  </w:style>
  <w:style w:type="paragraph" w:customStyle="1" w:styleId="DA25B773450F4A15BA7D35850384A505">
    <w:name w:val="DA25B773450F4A15BA7D35850384A505"/>
    <w:rsid w:val="005C3747"/>
  </w:style>
  <w:style w:type="paragraph" w:customStyle="1" w:styleId="2FAFAB332ED54C0B931AA4FAF94D7D29">
    <w:name w:val="2FAFAB332ED54C0B931AA4FAF94D7D29"/>
    <w:rsid w:val="005C3747"/>
  </w:style>
  <w:style w:type="paragraph" w:customStyle="1" w:styleId="008517A5349B41F48ABAD544734B95EE">
    <w:name w:val="008517A5349B41F48ABAD544734B95EE"/>
    <w:rsid w:val="005C3747"/>
  </w:style>
  <w:style w:type="paragraph" w:customStyle="1" w:styleId="558B3426E6C946839BC9F1C4B32554DC">
    <w:name w:val="558B3426E6C946839BC9F1C4B32554DC"/>
    <w:rsid w:val="005C3747"/>
  </w:style>
  <w:style w:type="paragraph" w:customStyle="1" w:styleId="E1192137BEBA4F82ACBF7F4B016FDC75">
    <w:name w:val="E1192137BEBA4F82ACBF7F4B016FDC75"/>
    <w:rsid w:val="005C3747"/>
  </w:style>
  <w:style w:type="paragraph" w:customStyle="1" w:styleId="C59BFB37A0F942799B4DB322552C8EAD">
    <w:name w:val="C59BFB37A0F942799B4DB322552C8EAD"/>
    <w:rsid w:val="005C3747"/>
  </w:style>
  <w:style w:type="paragraph" w:customStyle="1" w:styleId="AB8F7B4EF32A40BA8AF3A7557944AE87">
    <w:name w:val="AB8F7B4EF32A40BA8AF3A7557944AE87"/>
    <w:rsid w:val="005C3747"/>
  </w:style>
  <w:style w:type="paragraph" w:customStyle="1" w:styleId="793C5D45B63F47ABAB83646C1809B449">
    <w:name w:val="793C5D45B63F47ABAB83646C1809B449"/>
    <w:rsid w:val="005C3747"/>
  </w:style>
  <w:style w:type="paragraph" w:customStyle="1" w:styleId="9DC55CC523D04847A09D3EB95CB47638">
    <w:name w:val="9DC55CC523D04847A09D3EB95CB47638"/>
    <w:rsid w:val="005C3747"/>
  </w:style>
  <w:style w:type="paragraph" w:customStyle="1" w:styleId="096220D086134B159BCC8439E3C6C255">
    <w:name w:val="096220D086134B159BCC8439E3C6C255"/>
    <w:rsid w:val="005C3747"/>
  </w:style>
  <w:style w:type="paragraph" w:customStyle="1" w:styleId="0B7F7211D99D4F159F9FB321F81A3DA9">
    <w:name w:val="0B7F7211D99D4F159F9FB321F81A3DA9"/>
    <w:rsid w:val="005C3747"/>
  </w:style>
  <w:style w:type="paragraph" w:customStyle="1" w:styleId="92EB9F99E2D14046964E3B5475A7A862">
    <w:name w:val="92EB9F99E2D14046964E3B5475A7A862"/>
    <w:rsid w:val="005C3747"/>
  </w:style>
  <w:style w:type="paragraph" w:customStyle="1" w:styleId="556BC8EABD4E4C62B9F9E20331920241">
    <w:name w:val="556BC8EABD4E4C62B9F9E20331920241"/>
    <w:rsid w:val="005C3747"/>
  </w:style>
  <w:style w:type="paragraph" w:customStyle="1" w:styleId="962E7698ABE045829A6E9D6B16E93A56">
    <w:name w:val="962E7698ABE045829A6E9D6B16E93A56"/>
    <w:rsid w:val="005C3747"/>
  </w:style>
  <w:style w:type="paragraph" w:customStyle="1" w:styleId="7F998FC26D6847A8BF9BA85CFC1272AA">
    <w:name w:val="7F998FC26D6847A8BF9BA85CFC1272AA"/>
    <w:rsid w:val="005C3747"/>
  </w:style>
  <w:style w:type="paragraph" w:customStyle="1" w:styleId="3EBAF52CFC794244BDB3880A46A02896">
    <w:name w:val="3EBAF52CFC794244BDB3880A46A02896"/>
    <w:rsid w:val="005C3747"/>
  </w:style>
  <w:style w:type="paragraph" w:customStyle="1" w:styleId="5D47C987E8C64629AE4B61A1B7024245">
    <w:name w:val="5D47C987E8C64629AE4B61A1B7024245"/>
    <w:rsid w:val="00707FF1"/>
  </w:style>
  <w:style w:type="paragraph" w:customStyle="1" w:styleId="AFA6A8FD57A24B98A8EB2B22BE34D68F">
    <w:name w:val="AFA6A8FD57A24B98A8EB2B22BE34D68F"/>
    <w:rsid w:val="00707FF1"/>
  </w:style>
  <w:style w:type="paragraph" w:customStyle="1" w:styleId="553C0DFFA14948B0BFD7BC8F843393D0">
    <w:name w:val="553C0DFFA14948B0BFD7BC8F843393D0"/>
    <w:rsid w:val="00707FF1"/>
  </w:style>
  <w:style w:type="paragraph" w:customStyle="1" w:styleId="896B37EB46AF43A097DD3C1C673AD03F">
    <w:name w:val="896B37EB46AF43A097DD3C1C673AD03F"/>
    <w:rsid w:val="00707FF1"/>
  </w:style>
  <w:style w:type="paragraph" w:customStyle="1" w:styleId="62C3D565E15F45CD80FC159DBDBDA4B6">
    <w:name w:val="62C3D565E15F45CD80FC159DBDBDA4B6"/>
    <w:rsid w:val="00707FF1"/>
  </w:style>
  <w:style w:type="paragraph" w:customStyle="1" w:styleId="93F066688EFF42279AA69D77592EE937">
    <w:name w:val="93F066688EFF42279AA69D77592EE937"/>
    <w:rsid w:val="00707FF1"/>
  </w:style>
  <w:style w:type="paragraph" w:customStyle="1" w:styleId="A3C16BBA00994A1E9E88F3F305751BAB">
    <w:name w:val="A3C16BBA00994A1E9E88F3F305751BAB"/>
    <w:rsid w:val="00707FF1"/>
  </w:style>
  <w:style w:type="paragraph" w:customStyle="1" w:styleId="1AFBF23AE1104351B2AE3BE696775DFF">
    <w:name w:val="1AFBF23AE1104351B2AE3BE696775DFF"/>
    <w:rsid w:val="00707FF1"/>
  </w:style>
  <w:style w:type="paragraph" w:customStyle="1" w:styleId="6D5C923CD9F3447C8E599962B0E99A7D">
    <w:name w:val="6D5C923CD9F3447C8E599962B0E99A7D"/>
    <w:rsid w:val="00707FF1"/>
  </w:style>
  <w:style w:type="paragraph" w:customStyle="1" w:styleId="F43FDC9FECAB43D593D1A3A45923CB11">
    <w:name w:val="F43FDC9FECAB43D593D1A3A45923CB11"/>
    <w:rsid w:val="00707FF1"/>
  </w:style>
  <w:style w:type="paragraph" w:customStyle="1" w:styleId="34BC1772B2C848E2AA8715DE66CFCD95">
    <w:name w:val="34BC1772B2C848E2AA8715DE66CFCD95"/>
    <w:rsid w:val="00707FF1"/>
  </w:style>
  <w:style w:type="paragraph" w:customStyle="1" w:styleId="ED74753A28D94E5BA827D3179A98D56F">
    <w:name w:val="ED74753A28D94E5BA827D3179A98D56F"/>
    <w:rsid w:val="00707FF1"/>
  </w:style>
  <w:style w:type="paragraph" w:customStyle="1" w:styleId="5413AA1814EA4F93B38B790F36E84D8A">
    <w:name w:val="5413AA1814EA4F93B38B790F36E84D8A"/>
    <w:rsid w:val="00707FF1"/>
  </w:style>
  <w:style w:type="paragraph" w:customStyle="1" w:styleId="947B38A5C4984B7B82B4D33530D69CCA">
    <w:name w:val="947B38A5C4984B7B82B4D33530D69CCA"/>
    <w:rsid w:val="00707FF1"/>
  </w:style>
  <w:style w:type="paragraph" w:customStyle="1" w:styleId="3AFD251C16F340139DDD79C04CF8F87F">
    <w:name w:val="3AFD251C16F340139DDD79C04CF8F87F"/>
    <w:rsid w:val="00707FF1"/>
  </w:style>
  <w:style w:type="paragraph" w:customStyle="1" w:styleId="AC93ABA70DC04AEC8E86C41138938C08">
    <w:name w:val="AC93ABA70DC04AEC8E86C41138938C08"/>
    <w:rsid w:val="00707FF1"/>
  </w:style>
  <w:style w:type="paragraph" w:customStyle="1" w:styleId="246CE4EC7C984A59B93C80E78EB3BD6E">
    <w:name w:val="246CE4EC7C984A59B93C80E78EB3BD6E"/>
    <w:rsid w:val="00707FF1"/>
  </w:style>
  <w:style w:type="paragraph" w:customStyle="1" w:styleId="50484E3557504427AF9225C31E27174D">
    <w:name w:val="50484E3557504427AF9225C31E27174D"/>
    <w:rsid w:val="00707FF1"/>
  </w:style>
  <w:style w:type="paragraph" w:customStyle="1" w:styleId="BADD36304386461485B6F88AC2F33E93">
    <w:name w:val="BADD36304386461485B6F88AC2F33E93"/>
    <w:rsid w:val="00707FF1"/>
  </w:style>
  <w:style w:type="paragraph" w:customStyle="1" w:styleId="AFDF22FF26354A608D2E61F30AB5D214">
    <w:name w:val="AFDF22FF26354A608D2E61F30AB5D214"/>
    <w:rsid w:val="00707FF1"/>
  </w:style>
  <w:style w:type="paragraph" w:customStyle="1" w:styleId="547300A2CAFE42C48D0DF4194A8CDA90">
    <w:name w:val="547300A2CAFE42C48D0DF4194A8CDA90"/>
    <w:rsid w:val="00707FF1"/>
  </w:style>
  <w:style w:type="paragraph" w:customStyle="1" w:styleId="041E5745019347D78C2A85F92A9F98C8">
    <w:name w:val="041E5745019347D78C2A85F92A9F98C8"/>
    <w:rsid w:val="00707FF1"/>
  </w:style>
  <w:style w:type="paragraph" w:customStyle="1" w:styleId="5323B2BD28184C18AFA50AE30E8396CA">
    <w:name w:val="5323B2BD28184C18AFA50AE30E8396CA"/>
    <w:rsid w:val="00707FF1"/>
  </w:style>
  <w:style w:type="paragraph" w:customStyle="1" w:styleId="1288E52DA6B741F39225127FA121CFE7">
    <w:name w:val="1288E52DA6B741F39225127FA121CFE7"/>
    <w:rsid w:val="00707FF1"/>
  </w:style>
  <w:style w:type="paragraph" w:customStyle="1" w:styleId="69D2085D9DB14FAE8AD902191A706D88">
    <w:name w:val="69D2085D9DB14FAE8AD902191A706D88"/>
    <w:rsid w:val="00707FF1"/>
  </w:style>
  <w:style w:type="paragraph" w:customStyle="1" w:styleId="89FB4D09075C4B428372BBAE3E3E9149">
    <w:name w:val="89FB4D09075C4B428372BBAE3E3E9149"/>
    <w:rsid w:val="00707FF1"/>
  </w:style>
  <w:style w:type="paragraph" w:customStyle="1" w:styleId="31E007EDCAC2425487B4BC3EBE4D835E">
    <w:name w:val="31E007EDCAC2425487B4BC3EBE4D835E"/>
    <w:rsid w:val="00707FF1"/>
  </w:style>
  <w:style w:type="paragraph" w:customStyle="1" w:styleId="9681B19F19F64E55986A42B5C727A92E">
    <w:name w:val="9681B19F19F64E55986A42B5C727A92E"/>
    <w:rsid w:val="00707FF1"/>
  </w:style>
  <w:style w:type="paragraph" w:customStyle="1" w:styleId="7120F259ABA8472AA8ACAB01E14DF47A">
    <w:name w:val="7120F259ABA8472AA8ACAB01E14DF47A"/>
    <w:rsid w:val="00707FF1"/>
  </w:style>
  <w:style w:type="paragraph" w:customStyle="1" w:styleId="0BAE86C068C34084B0914541EE44DC23">
    <w:name w:val="0BAE86C068C34084B0914541EE44DC23"/>
    <w:rsid w:val="00707FF1"/>
  </w:style>
  <w:style w:type="paragraph" w:customStyle="1" w:styleId="F83C1B35BE3848E5AEFDCFF38CD3854F">
    <w:name w:val="F83C1B35BE3848E5AEFDCFF38CD3854F"/>
    <w:rsid w:val="00707FF1"/>
  </w:style>
  <w:style w:type="paragraph" w:customStyle="1" w:styleId="FB7DA4DFD2834D319D204E41726EF9D6">
    <w:name w:val="FB7DA4DFD2834D319D204E41726EF9D6"/>
    <w:rsid w:val="00707FF1"/>
  </w:style>
  <w:style w:type="paragraph" w:customStyle="1" w:styleId="CDAC53979C7940DDA59620BF13A3EF19">
    <w:name w:val="CDAC53979C7940DDA59620BF13A3EF19"/>
    <w:rsid w:val="00707FF1"/>
  </w:style>
  <w:style w:type="paragraph" w:customStyle="1" w:styleId="9C56461E708846548D238F8C0D35A640">
    <w:name w:val="9C56461E708846548D238F8C0D35A640"/>
    <w:rsid w:val="00707FF1"/>
  </w:style>
  <w:style w:type="paragraph" w:customStyle="1" w:styleId="E994F01F76BA4CCBAA6CA3D8508B5586">
    <w:name w:val="E994F01F76BA4CCBAA6CA3D8508B5586"/>
    <w:rsid w:val="00707FF1"/>
  </w:style>
  <w:style w:type="paragraph" w:customStyle="1" w:styleId="A381E53537A94957AB530BB6640A9D17">
    <w:name w:val="A381E53537A94957AB530BB6640A9D17"/>
    <w:rsid w:val="00707FF1"/>
  </w:style>
  <w:style w:type="paragraph" w:customStyle="1" w:styleId="6EB9FE275ECC4F10890FC771639ACB03">
    <w:name w:val="6EB9FE275ECC4F10890FC771639ACB03"/>
    <w:rsid w:val="00707FF1"/>
  </w:style>
  <w:style w:type="paragraph" w:customStyle="1" w:styleId="A08F51641F7F48F0820E0E8F137E96A2">
    <w:name w:val="A08F51641F7F48F0820E0E8F137E96A2"/>
    <w:rsid w:val="00707FF1"/>
  </w:style>
  <w:style w:type="paragraph" w:customStyle="1" w:styleId="A757575059C9476996A97DF3430433FB">
    <w:name w:val="A757575059C9476996A97DF3430433FB"/>
    <w:rsid w:val="00707FF1"/>
  </w:style>
  <w:style w:type="paragraph" w:customStyle="1" w:styleId="665C31337D474D3697741A3C71A0727E">
    <w:name w:val="665C31337D474D3697741A3C71A0727E"/>
    <w:rsid w:val="00707FF1"/>
  </w:style>
  <w:style w:type="paragraph" w:customStyle="1" w:styleId="5BA0010A85F34F8ABBFCCEC6ECAD6F5C">
    <w:name w:val="5BA0010A85F34F8ABBFCCEC6ECAD6F5C"/>
    <w:rsid w:val="00707FF1"/>
  </w:style>
  <w:style w:type="paragraph" w:customStyle="1" w:styleId="CECB22A2E7724898AE38024AB8EDC9B0">
    <w:name w:val="CECB22A2E7724898AE38024AB8EDC9B0"/>
    <w:rsid w:val="00707FF1"/>
  </w:style>
  <w:style w:type="paragraph" w:customStyle="1" w:styleId="E5A2FBE9A4DA4AB584A431B03BE27FEB">
    <w:name w:val="E5A2FBE9A4DA4AB584A431B03BE27FEB"/>
    <w:rsid w:val="00707FF1"/>
  </w:style>
  <w:style w:type="paragraph" w:customStyle="1" w:styleId="BD10CAE3AB7E479FAB9B7FDD8A7D07D4">
    <w:name w:val="BD10CAE3AB7E479FAB9B7FDD8A7D07D4"/>
    <w:rsid w:val="00707FF1"/>
  </w:style>
  <w:style w:type="paragraph" w:customStyle="1" w:styleId="AE468A69154543C7822CD3107D24CA69">
    <w:name w:val="AE468A69154543C7822CD3107D24CA69"/>
    <w:rsid w:val="00707FF1"/>
  </w:style>
  <w:style w:type="paragraph" w:customStyle="1" w:styleId="2A32140DEACC4D48BF74758138D52C34">
    <w:name w:val="2A32140DEACC4D48BF74758138D52C34"/>
    <w:rsid w:val="00707FF1"/>
  </w:style>
  <w:style w:type="paragraph" w:customStyle="1" w:styleId="DB690E4316EB41E88DACAB662D7A861B">
    <w:name w:val="DB690E4316EB41E88DACAB662D7A861B"/>
    <w:rsid w:val="00707FF1"/>
  </w:style>
  <w:style w:type="paragraph" w:customStyle="1" w:styleId="C8B39672F3694F70AA2A58A498D11D7B">
    <w:name w:val="C8B39672F3694F70AA2A58A498D11D7B"/>
    <w:rsid w:val="00707FF1"/>
  </w:style>
  <w:style w:type="paragraph" w:customStyle="1" w:styleId="E4B874AA17A54A05A910CA3AD0EFF02E">
    <w:name w:val="E4B874AA17A54A05A910CA3AD0EFF02E"/>
    <w:rsid w:val="00707FF1"/>
  </w:style>
  <w:style w:type="paragraph" w:customStyle="1" w:styleId="A9D71F359F6843E09A3F7CE1D50F9A14">
    <w:name w:val="A9D71F359F6843E09A3F7CE1D50F9A14"/>
    <w:rsid w:val="00707FF1"/>
  </w:style>
  <w:style w:type="paragraph" w:customStyle="1" w:styleId="C75AE843571144C7B2029F34E85D3AEF">
    <w:name w:val="C75AE843571144C7B2029F34E85D3AEF"/>
    <w:rsid w:val="00707FF1"/>
  </w:style>
  <w:style w:type="paragraph" w:customStyle="1" w:styleId="DBC413DE3982456295A2EA3881C72E74">
    <w:name w:val="DBC413DE3982456295A2EA3881C72E74"/>
    <w:rsid w:val="00707FF1"/>
  </w:style>
  <w:style w:type="paragraph" w:customStyle="1" w:styleId="186DCF3B5AF342038CBAE276111B0EA4">
    <w:name w:val="186DCF3B5AF342038CBAE276111B0EA4"/>
    <w:rsid w:val="00707FF1"/>
  </w:style>
  <w:style w:type="paragraph" w:customStyle="1" w:styleId="217184D6416C4DC9B5E0F6ECD34F02A1">
    <w:name w:val="217184D6416C4DC9B5E0F6ECD34F02A1"/>
    <w:rsid w:val="00707FF1"/>
  </w:style>
  <w:style w:type="paragraph" w:customStyle="1" w:styleId="375A30B1937C46F6BA9F4ECFD64AC5B7">
    <w:name w:val="375A30B1937C46F6BA9F4ECFD64AC5B7"/>
    <w:rsid w:val="00707FF1"/>
  </w:style>
  <w:style w:type="paragraph" w:customStyle="1" w:styleId="22A337FB535D4B7DA3D3098EB2784810">
    <w:name w:val="22A337FB535D4B7DA3D3098EB2784810"/>
    <w:rsid w:val="00707FF1"/>
  </w:style>
  <w:style w:type="paragraph" w:customStyle="1" w:styleId="0F8C5816E81C404EBDB8F60E2C43304A">
    <w:name w:val="0F8C5816E81C404EBDB8F60E2C43304A"/>
    <w:rsid w:val="00707FF1"/>
  </w:style>
  <w:style w:type="paragraph" w:customStyle="1" w:styleId="102094C672C4461E9CBD254B8ECC00CC">
    <w:name w:val="102094C672C4461E9CBD254B8ECC00CC"/>
    <w:rsid w:val="00707FF1"/>
  </w:style>
  <w:style w:type="paragraph" w:customStyle="1" w:styleId="664B3B5F92AA47769DC591C6EDDFC406">
    <w:name w:val="664B3B5F92AA47769DC591C6EDDFC406"/>
    <w:rsid w:val="00707FF1"/>
  </w:style>
  <w:style w:type="paragraph" w:customStyle="1" w:styleId="2786052A131042D2B28799621583BD05">
    <w:name w:val="2786052A131042D2B28799621583BD05"/>
    <w:rsid w:val="00707FF1"/>
  </w:style>
  <w:style w:type="paragraph" w:customStyle="1" w:styleId="8F9D10E9FE3A4D75ACBEAA3EABDBF5FD">
    <w:name w:val="8F9D10E9FE3A4D75ACBEAA3EABDBF5FD"/>
    <w:rsid w:val="00707FF1"/>
  </w:style>
  <w:style w:type="paragraph" w:customStyle="1" w:styleId="98C2BE6802404B57B0FBA852A299D0C1">
    <w:name w:val="98C2BE6802404B57B0FBA852A299D0C1"/>
    <w:rsid w:val="00707FF1"/>
  </w:style>
  <w:style w:type="paragraph" w:customStyle="1" w:styleId="A453BBE627AD40C5BD7A41CF543C2CB7">
    <w:name w:val="A453BBE627AD40C5BD7A41CF543C2CB7"/>
    <w:rsid w:val="00707FF1"/>
  </w:style>
  <w:style w:type="paragraph" w:customStyle="1" w:styleId="D5A45F01346942A199952D48EB72C34F">
    <w:name w:val="D5A45F01346942A199952D48EB72C34F"/>
    <w:rsid w:val="00707FF1"/>
  </w:style>
  <w:style w:type="paragraph" w:customStyle="1" w:styleId="2B324DB8A1B4477486AFBCCB6F4A2513">
    <w:name w:val="2B324DB8A1B4477486AFBCCB6F4A2513"/>
    <w:rsid w:val="00707FF1"/>
  </w:style>
  <w:style w:type="paragraph" w:customStyle="1" w:styleId="492C4C0F489142059C2318DDEEF88B98">
    <w:name w:val="492C4C0F489142059C2318DDEEF88B98"/>
    <w:rsid w:val="00707FF1"/>
  </w:style>
  <w:style w:type="paragraph" w:customStyle="1" w:styleId="7438F2689A6140208BFDB3B910C72039">
    <w:name w:val="7438F2689A6140208BFDB3B910C72039"/>
    <w:rsid w:val="00707FF1"/>
  </w:style>
  <w:style w:type="paragraph" w:customStyle="1" w:styleId="C4CF34E2364646F79309F3757D1941E2">
    <w:name w:val="C4CF34E2364646F79309F3757D1941E2"/>
    <w:rsid w:val="00707FF1"/>
  </w:style>
  <w:style w:type="paragraph" w:customStyle="1" w:styleId="539026EB06C54EA692B57E2D5F94A881">
    <w:name w:val="539026EB06C54EA692B57E2D5F94A881"/>
    <w:rsid w:val="00707FF1"/>
  </w:style>
  <w:style w:type="paragraph" w:customStyle="1" w:styleId="AD5C00F542184E238FB02B8029E57A76">
    <w:name w:val="AD5C00F542184E238FB02B8029E57A76"/>
    <w:rsid w:val="00707FF1"/>
  </w:style>
  <w:style w:type="paragraph" w:customStyle="1" w:styleId="A95DCDE6C2C642799CE2132D4FCF1DB0">
    <w:name w:val="A95DCDE6C2C642799CE2132D4FCF1DB0"/>
    <w:rsid w:val="00707FF1"/>
  </w:style>
  <w:style w:type="paragraph" w:customStyle="1" w:styleId="9AD71754AF2C4C038976BE924018E32B">
    <w:name w:val="9AD71754AF2C4C038976BE924018E32B"/>
    <w:rsid w:val="00707FF1"/>
  </w:style>
  <w:style w:type="paragraph" w:customStyle="1" w:styleId="539FA25DCDE2414AB001DAACFF607877">
    <w:name w:val="539FA25DCDE2414AB001DAACFF607877"/>
    <w:rsid w:val="00707FF1"/>
  </w:style>
  <w:style w:type="paragraph" w:customStyle="1" w:styleId="25E1BAF8D7A74B3C9DDCBFF3D0933D54">
    <w:name w:val="25E1BAF8D7A74B3C9DDCBFF3D0933D54"/>
    <w:rsid w:val="00707FF1"/>
  </w:style>
  <w:style w:type="paragraph" w:customStyle="1" w:styleId="CA9AD436E09F416993DA8E27BEEDF336">
    <w:name w:val="CA9AD436E09F416993DA8E27BEEDF336"/>
    <w:rsid w:val="00707FF1"/>
  </w:style>
  <w:style w:type="paragraph" w:customStyle="1" w:styleId="DF9B3E83821B4978968336451B9C168D">
    <w:name w:val="DF9B3E83821B4978968336451B9C168D"/>
    <w:rsid w:val="00707FF1"/>
  </w:style>
  <w:style w:type="paragraph" w:customStyle="1" w:styleId="4177CD9BADC849819751FC70F15DDEFD">
    <w:name w:val="4177CD9BADC849819751FC70F15DDEFD"/>
    <w:rsid w:val="00707FF1"/>
  </w:style>
  <w:style w:type="paragraph" w:customStyle="1" w:styleId="B7DF9585DCA243CCB497FD57302EB902">
    <w:name w:val="B7DF9585DCA243CCB497FD57302EB902"/>
    <w:rsid w:val="00707FF1"/>
  </w:style>
  <w:style w:type="paragraph" w:customStyle="1" w:styleId="70241C2E3A794BE79ADDFB974A691E11">
    <w:name w:val="70241C2E3A794BE79ADDFB974A691E11"/>
    <w:rsid w:val="00707FF1"/>
  </w:style>
  <w:style w:type="paragraph" w:customStyle="1" w:styleId="582AD0859DC44162AE4FD04E261ECEF4">
    <w:name w:val="582AD0859DC44162AE4FD04E261ECEF4"/>
    <w:rsid w:val="00707FF1"/>
  </w:style>
  <w:style w:type="paragraph" w:customStyle="1" w:styleId="776A29725EEB4A5686E717D8D928348E">
    <w:name w:val="776A29725EEB4A5686E717D8D928348E"/>
    <w:rsid w:val="00707FF1"/>
  </w:style>
  <w:style w:type="paragraph" w:customStyle="1" w:styleId="6A5A3C1EAB524421AC273E1121041A9C">
    <w:name w:val="6A5A3C1EAB524421AC273E1121041A9C"/>
    <w:rsid w:val="00707FF1"/>
  </w:style>
  <w:style w:type="paragraph" w:customStyle="1" w:styleId="7A37A10D69524D7CBF698B6FE10D0E8A">
    <w:name w:val="7A37A10D69524D7CBF698B6FE10D0E8A"/>
    <w:rsid w:val="00707FF1"/>
  </w:style>
  <w:style w:type="paragraph" w:customStyle="1" w:styleId="2EFA1EF2B5A34F9093BE6FD086E1B9D6">
    <w:name w:val="2EFA1EF2B5A34F9093BE6FD086E1B9D6"/>
    <w:rsid w:val="00707FF1"/>
  </w:style>
  <w:style w:type="paragraph" w:customStyle="1" w:styleId="63B2671FCF5E4D5AA0B38127753052D9">
    <w:name w:val="63B2671FCF5E4D5AA0B38127753052D9"/>
    <w:rsid w:val="00707FF1"/>
  </w:style>
  <w:style w:type="paragraph" w:customStyle="1" w:styleId="9F1DE0A4B8B74BF9AC0869771C5D9133">
    <w:name w:val="9F1DE0A4B8B74BF9AC0869771C5D9133"/>
    <w:rsid w:val="00707FF1"/>
  </w:style>
  <w:style w:type="paragraph" w:customStyle="1" w:styleId="2C03631613B94B00BA3036CF2354446A">
    <w:name w:val="2C03631613B94B00BA3036CF2354446A"/>
    <w:rsid w:val="00707FF1"/>
  </w:style>
  <w:style w:type="paragraph" w:customStyle="1" w:styleId="73F049F9E4664085950D35CBD31E77D4">
    <w:name w:val="73F049F9E4664085950D35CBD31E77D4"/>
    <w:rsid w:val="00707FF1"/>
  </w:style>
  <w:style w:type="paragraph" w:customStyle="1" w:styleId="1848B46DA428433C944B0577BE17253A">
    <w:name w:val="1848B46DA428433C944B0577BE17253A"/>
    <w:rsid w:val="00707FF1"/>
  </w:style>
  <w:style w:type="paragraph" w:customStyle="1" w:styleId="2D1C39381969496B9FB33A0335BD3DD1">
    <w:name w:val="2D1C39381969496B9FB33A0335BD3DD1"/>
    <w:rsid w:val="00707FF1"/>
  </w:style>
  <w:style w:type="paragraph" w:customStyle="1" w:styleId="FC243533739E4797AFBBF504D23994E8">
    <w:name w:val="FC243533739E4797AFBBF504D23994E8"/>
    <w:rsid w:val="00707FF1"/>
  </w:style>
  <w:style w:type="paragraph" w:customStyle="1" w:styleId="BD5AA42B041A4B71BF3C4A5AB3202A93">
    <w:name w:val="BD5AA42B041A4B71BF3C4A5AB3202A93"/>
    <w:rsid w:val="00707FF1"/>
  </w:style>
  <w:style w:type="paragraph" w:customStyle="1" w:styleId="01B2076D56C64893A19E2E81FE6E15CF">
    <w:name w:val="01B2076D56C64893A19E2E81FE6E15CF"/>
    <w:rsid w:val="00707FF1"/>
  </w:style>
  <w:style w:type="paragraph" w:customStyle="1" w:styleId="3F48DB4BC14C4D39A7E38FF5DFA212B5">
    <w:name w:val="3F48DB4BC14C4D39A7E38FF5DFA212B5"/>
    <w:rsid w:val="00707FF1"/>
  </w:style>
  <w:style w:type="paragraph" w:customStyle="1" w:styleId="B26AE013B8ED4A74B3C5E06FFB3AC4FB">
    <w:name w:val="B26AE013B8ED4A74B3C5E06FFB3AC4FB"/>
    <w:rsid w:val="00707FF1"/>
  </w:style>
  <w:style w:type="paragraph" w:customStyle="1" w:styleId="1E0DC5A43BA548B0A161EDC14C1959FA">
    <w:name w:val="1E0DC5A43BA548B0A161EDC14C1959FA"/>
    <w:rsid w:val="00707FF1"/>
  </w:style>
  <w:style w:type="paragraph" w:customStyle="1" w:styleId="B371F351062F482EBEE694DC25B23E3B">
    <w:name w:val="B371F351062F482EBEE694DC25B23E3B"/>
    <w:rsid w:val="00707FF1"/>
  </w:style>
  <w:style w:type="paragraph" w:customStyle="1" w:styleId="7A489004E84145549281F2BA3106EC40">
    <w:name w:val="7A489004E84145549281F2BA3106EC40"/>
    <w:rsid w:val="00707FF1"/>
  </w:style>
  <w:style w:type="paragraph" w:customStyle="1" w:styleId="85E5A9B9489744DEB02C15AA22EAAD12">
    <w:name w:val="85E5A9B9489744DEB02C15AA22EAAD12"/>
    <w:rsid w:val="00707FF1"/>
  </w:style>
  <w:style w:type="paragraph" w:customStyle="1" w:styleId="1A963DBEBD4B48CBB1B3D16563B68EF9">
    <w:name w:val="1A963DBEBD4B48CBB1B3D16563B68EF9"/>
    <w:rsid w:val="00707FF1"/>
  </w:style>
  <w:style w:type="paragraph" w:customStyle="1" w:styleId="D5B2127E0C034CC2A2EAFB786FB64A92">
    <w:name w:val="D5B2127E0C034CC2A2EAFB786FB64A92"/>
    <w:rsid w:val="00707FF1"/>
  </w:style>
  <w:style w:type="paragraph" w:customStyle="1" w:styleId="A31022AC515C499094F39C6438D9B3C5">
    <w:name w:val="A31022AC515C499094F39C6438D9B3C5"/>
    <w:rsid w:val="00707FF1"/>
  </w:style>
  <w:style w:type="paragraph" w:customStyle="1" w:styleId="5882988A75B6474EB494B691EF553BBC">
    <w:name w:val="5882988A75B6474EB494B691EF553BBC"/>
    <w:rsid w:val="00707FF1"/>
  </w:style>
  <w:style w:type="paragraph" w:customStyle="1" w:styleId="61D9AEAB8C674AC797659FBBEF488D42">
    <w:name w:val="61D9AEAB8C674AC797659FBBEF488D42"/>
    <w:rsid w:val="00707FF1"/>
  </w:style>
  <w:style w:type="paragraph" w:customStyle="1" w:styleId="84B2455A01A445989F5670CD3B6C3924">
    <w:name w:val="84B2455A01A445989F5670CD3B6C3924"/>
    <w:rsid w:val="00707FF1"/>
  </w:style>
  <w:style w:type="paragraph" w:customStyle="1" w:styleId="56EC8AE3FE7A4BD496A48258CC48CD77">
    <w:name w:val="56EC8AE3FE7A4BD496A48258CC48CD77"/>
    <w:rsid w:val="00707FF1"/>
  </w:style>
  <w:style w:type="paragraph" w:customStyle="1" w:styleId="BBBA082D837C46428C757BDF5A99D10F">
    <w:name w:val="BBBA082D837C46428C757BDF5A99D10F"/>
    <w:rsid w:val="00707FF1"/>
  </w:style>
  <w:style w:type="paragraph" w:customStyle="1" w:styleId="E2AB0DE58FB54CB0B1C7111A3D0E5C3D">
    <w:name w:val="E2AB0DE58FB54CB0B1C7111A3D0E5C3D"/>
    <w:rsid w:val="00707FF1"/>
  </w:style>
  <w:style w:type="paragraph" w:customStyle="1" w:styleId="2D0449CC9D1B480B9F9585C7E8D43753">
    <w:name w:val="2D0449CC9D1B480B9F9585C7E8D43753"/>
    <w:rsid w:val="00707FF1"/>
  </w:style>
  <w:style w:type="paragraph" w:customStyle="1" w:styleId="02401AA251D84E3280F53349BADD386D">
    <w:name w:val="02401AA251D84E3280F53349BADD386D"/>
    <w:rsid w:val="00707FF1"/>
  </w:style>
  <w:style w:type="paragraph" w:customStyle="1" w:styleId="D50613233C9A434AB073C35BFF6822BD">
    <w:name w:val="D50613233C9A434AB073C35BFF6822BD"/>
    <w:rsid w:val="00707FF1"/>
  </w:style>
  <w:style w:type="paragraph" w:customStyle="1" w:styleId="1EA021ABB20641B984042164888AABC0">
    <w:name w:val="1EA021ABB20641B984042164888AABC0"/>
    <w:rsid w:val="00707FF1"/>
  </w:style>
  <w:style w:type="paragraph" w:customStyle="1" w:styleId="B06CAC4195AA498BB68C146D901D6037">
    <w:name w:val="B06CAC4195AA498BB68C146D901D6037"/>
    <w:rsid w:val="00707FF1"/>
  </w:style>
  <w:style w:type="paragraph" w:customStyle="1" w:styleId="133F5F018B7040EAABCA92A75ECDD049">
    <w:name w:val="133F5F018B7040EAABCA92A75ECDD049"/>
    <w:rsid w:val="00707FF1"/>
  </w:style>
  <w:style w:type="paragraph" w:customStyle="1" w:styleId="A469D569937E491C973063D00A98DDC8">
    <w:name w:val="A469D569937E491C973063D00A98DDC8"/>
    <w:rsid w:val="00707FF1"/>
  </w:style>
  <w:style w:type="paragraph" w:customStyle="1" w:styleId="15157656438B4A40BD4160F597F264CE">
    <w:name w:val="15157656438B4A40BD4160F597F264CE"/>
    <w:rsid w:val="00707FF1"/>
  </w:style>
  <w:style w:type="paragraph" w:customStyle="1" w:styleId="5C1D7238EEBF4E399EBDE106A9B058CD">
    <w:name w:val="5C1D7238EEBF4E399EBDE106A9B058CD"/>
    <w:rsid w:val="00707FF1"/>
  </w:style>
  <w:style w:type="paragraph" w:customStyle="1" w:styleId="E46850A8C56546A2ADA417F1166DE39C">
    <w:name w:val="E46850A8C56546A2ADA417F1166DE39C"/>
    <w:rsid w:val="00707FF1"/>
  </w:style>
  <w:style w:type="paragraph" w:customStyle="1" w:styleId="73C0D9DF43F246C0AE2B4BE6B01F053C">
    <w:name w:val="73C0D9DF43F246C0AE2B4BE6B01F053C"/>
    <w:rsid w:val="00707FF1"/>
  </w:style>
  <w:style w:type="paragraph" w:customStyle="1" w:styleId="362203857ABE472E9764F2B5F596D7CC">
    <w:name w:val="362203857ABE472E9764F2B5F596D7CC"/>
    <w:rsid w:val="00707FF1"/>
  </w:style>
  <w:style w:type="paragraph" w:customStyle="1" w:styleId="F9827291041F48EC9BB8DE282E6E0B19">
    <w:name w:val="F9827291041F48EC9BB8DE282E6E0B19"/>
    <w:rsid w:val="00707FF1"/>
  </w:style>
  <w:style w:type="paragraph" w:customStyle="1" w:styleId="CF92A0BBDA8E4488B32632F6AE0F7C2B">
    <w:name w:val="CF92A0BBDA8E4488B32632F6AE0F7C2B"/>
    <w:rsid w:val="00707FF1"/>
  </w:style>
  <w:style w:type="paragraph" w:customStyle="1" w:styleId="A53459EA4C12415EADE43BE9B4CBE933">
    <w:name w:val="A53459EA4C12415EADE43BE9B4CBE933"/>
    <w:rsid w:val="00707FF1"/>
  </w:style>
  <w:style w:type="paragraph" w:customStyle="1" w:styleId="1CC04F43EA8446F889C020641218BF72">
    <w:name w:val="1CC04F43EA8446F889C020641218BF72"/>
    <w:rsid w:val="00707FF1"/>
  </w:style>
  <w:style w:type="paragraph" w:customStyle="1" w:styleId="87F2F58100E846BE83CBD256BB23EC1E">
    <w:name w:val="87F2F58100E846BE83CBD256BB23EC1E"/>
    <w:rsid w:val="00707FF1"/>
  </w:style>
  <w:style w:type="paragraph" w:customStyle="1" w:styleId="E62272538B6B46E19736872DA7281C85">
    <w:name w:val="E62272538B6B46E19736872DA7281C85"/>
    <w:rsid w:val="00707FF1"/>
  </w:style>
  <w:style w:type="paragraph" w:customStyle="1" w:styleId="D2F50D11F60E4E5A8727B30BFDE3AAD0">
    <w:name w:val="D2F50D11F60E4E5A8727B30BFDE3AAD0"/>
    <w:rsid w:val="00707FF1"/>
  </w:style>
  <w:style w:type="paragraph" w:customStyle="1" w:styleId="ED07789BC9B94FC58696CEFDB991D204">
    <w:name w:val="ED07789BC9B94FC58696CEFDB991D204"/>
    <w:rsid w:val="00707FF1"/>
  </w:style>
  <w:style w:type="paragraph" w:customStyle="1" w:styleId="BAEAC20BFCCE40AB98DF5C5289ACAED0">
    <w:name w:val="BAEAC20BFCCE40AB98DF5C5289ACAED0"/>
    <w:rsid w:val="00707FF1"/>
  </w:style>
  <w:style w:type="paragraph" w:customStyle="1" w:styleId="3D314257ECE54007A3E23FCD1AA145E8">
    <w:name w:val="3D314257ECE54007A3E23FCD1AA145E8"/>
    <w:rsid w:val="00707FF1"/>
  </w:style>
  <w:style w:type="paragraph" w:customStyle="1" w:styleId="7E4A4BAB47D94BFC9A23550FA7E22E5E">
    <w:name w:val="7E4A4BAB47D94BFC9A23550FA7E22E5E"/>
    <w:rsid w:val="00707FF1"/>
  </w:style>
  <w:style w:type="paragraph" w:customStyle="1" w:styleId="DA4082EBBFD44C83893963FA63BE5730">
    <w:name w:val="DA4082EBBFD44C83893963FA63BE5730"/>
    <w:rsid w:val="00707FF1"/>
  </w:style>
  <w:style w:type="paragraph" w:customStyle="1" w:styleId="7B10432802B94B259A6D0F80495BAA24">
    <w:name w:val="7B10432802B94B259A6D0F80495BAA24"/>
    <w:rsid w:val="00707FF1"/>
  </w:style>
  <w:style w:type="paragraph" w:customStyle="1" w:styleId="31D0801423A74A3B963E418F97EA9D1A">
    <w:name w:val="31D0801423A74A3B963E418F97EA9D1A"/>
    <w:rsid w:val="00707FF1"/>
  </w:style>
  <w:style w:type="paragraph" w:customStyle="1" w:styleId="4BBEDF3054D146FA90C1CECB1F395F49">
    <w:name w:val="4BBEDF3054D146FA90C1CECB1F395F49"/>
    <w:rsid w:val="00707FF1"/>
  </w:style>
  <w:style w:type="paragraph" w:customStyle="1" w:styleId="9E908C394CFC4ECA8E0D373005AC50C0">
    <w:name w:val="9E908C394CFC4ECA8E0D373005AC50C0"/>
    <w:rsid w:val="00707FF1"/>
  </w:style>
  <w:style w:type="paragraph" w:customStyle="1" w:styleId="ADB1CDE0443E445D9036731AF215B853">
    <w:name w:val="ADB1CDE0443E445D9036731AF215B853"/>
    <w:rsid w:val="00707FF1"/>
  </w:style>
  <w:style w:type="paragraph" w:customStyle="1" w:styleId="3BE5B77686454964909EF17BD09B024F">
    <w:name w:val="3BE5B77686454964909EF17BD09B024F"/>
    <w:rsid w:val="00707FF1"/>
  </w:style>
  <w:style w:type="paragraph" w:customStyle="1" w:styleId="F8D755EDCEB84CB394B50BADC495342D">
    <w:name w:val="F8D755EDCEB84CB394B50BADC495342D"/>
    <w:rsid w:val="00707FF1"/>
  </w:style>
  <w:style w:type="paragraph" w:customStyle="1" w:styleId="F6A58662469F4EF2A6FEBCDF978482F1">
    <w:name w:val="F6A58662469F4EF2A6FEBCDF978482F1"/>
    <w:rsid w:val="00707FF1"/>
  </w:style>
  <w:style w:type="paragraph" w:customStyle="1" w:styleId="9407C285BA1F40C29C9B8EF5B6AB590A">
    <w:name w:val="9407C285BA1F40C29C9B8EF5B6AB590A"/>
    <w:rsid w:val="00707FF1"/>
  </w:style>
  <w:style w:type="paragraph" w:customStyle="1" w:styleId="80479CC489C840E796664D09ED888E2F">
    <w:name w:val="80479CC489C840E796664D09ED888E2F"/>
    <w:rsid w:val="00707FF1"/>
  </w:style>
  <w:style w:type="paragraph" w:customStyle="1" w:styleId="69A3607D5F2E4AEDB2A0401EB107F4F8">
    <w:name w:val="69A3607D5F2E4AEDB2A0401EB107F4F8"/>
    <w:rsid w:val="00707FF1"/>
  </w:style>
  <w:style w:type="paragraph" w:customStyle="1" w:styleId="783B425D69244610B8BB3C2242C3A837">
    <w:name w:val="783B425D69244610B8BB3C2242C3A837"/>
    <w:rsid w:val="00707FF1"/>
  </w:style>
  <w:style w:type="paragraph" w:customStyle="1" w:styleId="F44053E9D4954B10A4F688D8E7CA7A72">
    <w:name w:val="F44053E9D4954B10A4F688D8E7CA7A72"/>
    <w:rsid w:val="00707FF1"/>
  </w:style>
  <w:style w:type="paragraph" w:customStyle="1" w:styleId="569EA5F0EAE9497DA215F0CFE4D38B64">
    <w:name w:val="569EA5F0EAE9497DA215F0CFE4D38B64"/>
    <w:rsid w:val="00707FF1"/>
  </w:style>
  <w:style w:type="paragraph" w:customStyle="1" w:styleId="80FEE04813E64014A8427EF27B657607">
    <w:name w:val="80FEE04813E64014A8427EF27B657607"/>
    <w:rsid w:val="00707FF1"/>
  </w:style>
  <w:style w:type="paragraph" w:customStyle="1" w:styleId="A7BCACE17C4D4D029F6AEFD64B86EBDD">
    <w:name w:val="A7BCACE17C4D4D029F6AEFD64B86EBDD"/>
    <w:rsid w:val="00707FF1"/>
  </w:style>
  <w:style w:type="paragraph" w:customStyle="1" w:styleId="0EEF6877E9D64C599B2CECECB0DD98F4">
    <w:name w:val="0EEF6877E9D64C599B2CECECB0DD98F4"/>
    <w:rsid w:val="00707FF1"/>
  </w:style>
  <w:style w:type="paragraph" w:customStyle="1" w:styleId="C0B7D3A5A5FC484085CDE06D705410D1">
    <w:name w:val="C0B7D3A5A5FC484085CDE06D705410D1"/>
    <w:rsid w:val="00707FF1"/>
  </w:style>
  <w:style w:type="paragraph" w:customStyle="1" w:styleId="58B95DA047D14C23A744914EE16F5D89">
    <w:name w:val="58B95DA047D14C23A744914EE16F5D89"/>
    <w:rsid w:val="00707FF1"/>
  </w:style>
  <w:style w:type="paragraph" w:customStyle="1" w:styleId="2E473A48C4BA4F5184CDB046A6C1050F">
    <w:name w:val="2E473A48C4BA4F5184CDB046A6C1050F"/>
    <w:rsid w:val="00707FF1"/>
  </w:style>
  <w:style w:type="paragraph" w:customStyle="1" w:styleId="E27AAFECA9D04BC6B57663B2F74DFE58">
    <w:name w:val="E27AAFECA9D04BC6B57663B2F74DFE58"/>
    <w:rsid w:val="00707FF1"/>
  </w:style>
  <w:style w:type="paragraph" w:customStyle="1" w:styleId="505D1A81FF6747E28D0B026A065B175F">
    <w:name w:val="505D1A81FF6747E28D0B026A065B175F"/>
    <w:rsid w:val="00707FF1"/>
  </w:style>
  <w:style w:type="paragraph" w:customStyle="1" w:styleId="1E63006474E54099A69FFFDE9C2584E3">
    <w:name w:val="1E63006474E54099A69FFFDE9C2584E3"/>
    <w:rsid w:val="00707FF1"/>
  </w:style>
  <w:style w:type="paragraph" w:customStyle="1" w:styleId="EF8F505315444EA2BA53C49001CD55F3">
    <w:name w:val="EF8F505315444EA2BA53C49001CD55F3"/>
    <w:rsid w:val="00707FF1"/>
  </w:style>
  <w:style w:type="paragraph" w:customStyle="1" w:styleId="B48224E839F84FBFBF1AD145A8911774">
    <w:name w:val="B48224E839F84FBFBF1AD145A8911774"/>
    <w:rsid w:val="00707FF1"/>
  </w:style>
  <w:style w:type="paragraph" w:customStyle="1" w:styleId="6359FC878E9445B4BB3FCCAFBD7494D8">
    <w:name w:val="6359FC878E9445B4BB3FCCAFBD7494D8"/>
    <w:rsid w:val="00707FF1"/>
  </w:style>
  <w:style w:type="paragraph" w:customStyle="1" w:styleId="ABC04C6C379347FEAB2131D6D058F91F">
    <w:name w:val="ABC04C6C379347FEAB2131D6D058F91F"/>
    <w:rsid w:val="00707FF1"/>
  </w:style>
  <w:style w:type="paragraph" w:customStyle="1" w:styleId="D98E3F9678B44F219205EF004FAB25B5">
    <w:name w:val="D98E3F9678B44F219205EF004FAB25B5"/>
    <w:rsid w:val="00707FF1"/>
  </w:style>
  <w:style w:type="paragraph" w:customStyle="1" w:styleId="008F4D86C87D42DE9FB9436EA43A3394">
    <w:name w:val="008F4D86C87D42DE9FB9436EA43A3394"/>
    <w:rsid w:val="00707FF1"/>
  </w:style>
  <w:style w:type="paragraph" w:customStyle="1" w:styleId="99364ED89A28472581D603EFBF3FCA64">
    <w:name w:val="99364ED89A28472581D603EFBF3FCA64"/>
    <w:rsid w:val="00707FF1"/>
  </w:style>
  <w:style w:type="paragraph" w:customStyle="1" w:styleId="A91BF9003E504FEF8C1FD63A5FB09634">
    <w:name w:val="A91BF9003E504FEF8C1FD63A5FB09634"/>
    <w:rsid w:val="00707FF1"/>
  </w:style>
  <w:style w:type="paragraph" w:customStyle="1" w:styleId="83989A8026274ADC8D6B7352FF9D386D">
    <w:name w:val="83989A8026274ADC8D6B7352FF9D386D"/>
    <w:rsid w:val="00707FF1"/>
  </w:style>
  <w:style w:type="paragraph" w:customStyle="1" w:styleId="D265FCC87DD4432F80E15E4C154C5AAB">
    <w:name w:val="D265FCC87DD4432F80E15E4C154C5AAB"/>
    <w:rsid w:val="00707FF1"/>
  </w:style>
  <w:style w:type="paragraph" w:customStyle="1" w:styleId="67B7ABF470C7417D8F4A9641BCC8EB97">
    <w:name w:val="67B7ABF470C7417D8F4A9641BCC8EB97"/>
    <w:rsid w:val="00707FF1"/>
  </w:style>
  <w:style w:type="paragraph" w:customStyle="1" w:styleId="BE7BCCF9F9254D67A2BBC533E4986B1E">
    <w:name w:val="BE7BCCF9F9254D67A2BBC533E4986B1E"/>
    <w:rsid w:val="00707FF1"/>
  </w:style>
  <w:style w:type="paragraph" w:customStyle="1" w:styleId="86FFA2189801449A8D28FF06B640DADE">
    <w:name w:val="86FFA2189801449A8D28FF06B640DADE"/>
    <w:rsid w:val="00707FF1"/>
  </w:style>
  <w:style w:type="paragraph" w:customStyle="1" w:styleId="FF95C974254A47F1BD3B12F92C1F385C">
    <w:name w:val="FF95C974254A47F1BD3B12F92C1F385C"/>
    <w:rsid w:val="00707FF1"/>
  </w:style>
  <w:style w:type="paragraph" w:customStyle="1" w:styleId="349C15260FA24962AD00001719B6E632">
    <w:name w:val="349C15260FA24962AD00001719B6E632"/>
    <w:rsid w:val="00707FF1"/>
  </w:style>
  <w:style w:type="paragraph" w:customStyle="1" w:styleId="040AD9D8B3EE4B5BBFF165D8CD55DEB8">
    <w:name w:val="040AD9D8B3EE4B5BBFF165D8CD55DEB8"/>
    <w:rsid w:val="00707FF1"/>
  </w:style>
  <w:style w:type="paragraph" w:customStyle="1" w:styleId="7ADE23628BFA4579A26B6E2D278A1FC5">
    <w:name w:val="7ADE23628BFA4579A26B6E2D278A1FC5"/>
    <w:rsid w:val="00707FF1"/>
  </w:style>
  <w:style w:type="paragraph" w:customStyle="1" w:styleId="941F9A95FEEF4281909C9238BD00034C">
    <w:name w:val="941F9A95FEEF4281909C9238BD00034C"/>
    <w:rsid w:val="00707FF1"/>
  </w:style>
  <w:style w:type="paragraph" w:customStyle="1" w:styleId="1B111EE65F894235B4126BC7D910A8EE">
    <w:name w:val="1B111EE65F894235B4126BC7D910A8EE"/>
    <w:rsid w:val="00707FF1"/>
  </w:style>
  <w:style w:type="paragraph" w:customStyle="1" w:styleId="EAFF4514C1EA4DA0A8A02C0362AB2988">
    <w:name w:val="EAFF4514C1EA4DA0A8A02C0362AB2988"/>
    <w:rsid w:val="00707FF1"/>
  </w:style>
  <w:style w:type="paragraph" w:customStyle="1" w:styleId="A6803638AE7A43FDA50A02BBD66F0AE0">
    <w:name w:val="A6803638AE7A43FDA50A02BBD66F0AE0"/>
    <w:rsid w:val="00707FF1"/>
  </w:style>
  <w:style w:type="paragraph" w:customStyle="1" w:styleId="551ED734AD6249088AFA5FC7AA9EC65A">
    <w:name w:val="551ED734AD6249088AFA5FC7AA9EC65A"/>
    <w:rsid w:val="00707FF1"/>
  </w:style>
  <w:style w:type="paragraph" w:customStyle="1" w:styleId="F50019120BC34211A677B57DB3AD5FF5">
    <w:name w:val="F50019120BC34211A677B57DB3AD5FF5"/>
    <w:rsid w:val="00707FF1"/>
  </w:style>
  <w:style w:type="paragraph" w:customStyle="1" w:styleId="07C70543D1DC478ABDC68663296A83B4">
    <w:name w:val="07C70543D1DC478ABDC68663296A83B4"/>
    <w:rsid w:val="00707FF1"/>
  </w:style>
  <w:style w:type="paragraph" w:customStyle="1" w:styleId="C8C51088160E410B8A75D11D81E5D00A">
    <w:name w:val="C8C51088160E410B8A75D11D81E5D00A"/>
    <w:rsid w:val="00707FF1"/>
  </w:style>
  <w:style w:type="paragraph" w:customStyle="1" w:styleId="6033C0E50EFE45CC8C940BE4F9F939C8">
    <w:name w:val="6033C0E50EFE45CC8C940BE4F9F939C8"/>
    <w:rsid w:val="00707FF1"/>
  </w:style>
  <w:style w:type="paragraph" w:customStyle="1" w:styleId="FF848EFB8CF942C68359530BF9D79C25">
    <w:name w:val="FF848EFB8CF942C68359530BF9D79C25"/>
    <w:rsid w:val="00707FF1"/>
  </w:style>
  <w:style w:type="paragraph" w:customStyle="1" w:styleId="009A3C41541F4C65ACCE7F397F0698EE">
    <w:name w:val="009A3C41541F4C65ACCE7F397F0698EE"/>
    <w:rsid w:val="00707FF1"/>
  </w:style>
  <w:style w:type="paragraph" w:customStyle="1" w:styleId="B87143CFC087450DB04711785A8D8D54">
    <w:name w:val="B87143CFC087450DB04711785A8D8D54"/>
    <w:rsid w:val="00707FF1"/>
  </w:style>
  <w:style w:type="paragraph" w:customStyle="1" w:styleId="EF0917156731463080E9F90243FCE9F1">
    <w:name w:val="EF0917156731463080E9F90243FCE9F1"/>
    <w:rsid w:val="00707FF1"/>
  </w:style>
  <w:style w:type="paragraph" w:customStyle="1" w:styleId="1F8DE495DF52450282D397588EFFE06E">
    <w:name w:val="1F8DE495DF52450282D397588EFFE06E"/>
    <w:rsid w:val="00707FF1"/>
  </w:style>
  <w:style w:type="paragraph" w:customStyle="1" w:styleId="CEB7BF49B44E499BB952816C45329074">
    <w:name w:val="CEB7BF49B44E499BB952816C45329074"/>
    <w:rsid w:val="00707FF1"/>
  </w:style>
  <w:style w:type="paragraph" w:customStyle="1" w:styleId="2DF5D9169CD2479F9B8023D989298AFA">
    <w:name w:val="2DF5D9169CD2479F9B8023D989298AFA"/>
    <w:rsid w:val="00707FF1"/>
  </w:style>
  <w:style w:type="paragraph" w:customStyle="1" w:styleId="8B9643B400D84C0E8ADA18F73CF6ABA2">
    <w:name w:val="8B9643B400D84C0E8ADA18F73CF6ABA2"/>
    <w:rsid w:val="00707FF1"/>
  </w:style>
  <w:style w:type="paragraph" w:customStyle="1" w:styleId="29EBB36088964BE484AC9966AD8E7049">
    <w:name w:val="29EBB36088964BE484AC9966AD8E7049"/>
    <w:rsid w:val="00707F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D06CA-EEFA-47DE-BA40-CC10DA0F7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C733BDDD.dotm</Template>
  <TotalTime>0</TotalTime>
  <Pages>17</Pages>
  <Words>2551</Words>
  <Characters>16078</Characters>
  <Application>Microsoft Office Word</Application>
  <DocSecurity>0</DocSecurity>
  <Lines>133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Referat 102</Company>
  <LinksUpToDate>false</LinksUpToDate>
  <CharactersWithSpaces>18592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Steinbach, Michael</dc:creator>
  <cp:lastModifiedBy>Steinbach, Michael</cp:lastModifiedBy>
  <cp:revision>4</cp:revision>
  <cp:lastPrinted>2016-06-15T13:00:00Z</cp:lastPrinted>
  <dcterms:created xsi:type="dcterms:W3CDTF">2017-11-22T11:32:00Z</dcterms:created>
  <dcterms:modified xsi:type="dcterms:W3CDTF">2018-07-26T09:48:00Z</dcterms:modified>
</cp:coreProperties>
</file>